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9AE4D" w14:textId="242A0170" w:rsidR="00AF483F" w:rsidRPr="00215783" w:rsidRDefault="002D0A02" w:rsidP="002D0A02">
      <w:pPr>
        <w:spacing w:after="120"/>
        <w:jc w:val="center"/>
        <w:rPr>
          <w:b/>
          <w:color w:val="002060"/>
          <w:sz w:val="52"/>
          <w:szCs w:val="52"/>
        </w:rPr>
      </w:pPr>
      <w:r w:rsidRPr="00215783">
        <w:rPr>
          <w:b/>
          <w:color w:val="002060"/>
          <w:sz w:val="52"/>
          <w:szCs w:val="52"/>
        </w:rPr>
        <w:t>Pinchmill Primary School</w:t>
      </w:r>
    </w:p>
    <w:p w14:paraId="61C0976A" w14:textId="3934162E" w:rsidR="00AF483F" w:rsidRPr="00215783" w:rsidRDefault="002D0A02" w:rsidP="002D0A02">
      <w:pPr>
        <w:spacing w:after="120"/>
        <w:jc w:val="center"/>
        <w:rPr>
          <w:color w:val="002060"/>
          <w:sz w:val="52"/>
          <w:szCs w:val="52"/>
        </w:rPr>
      </w:pPr>
      <w:r w:rsidRPr="00215783">
        <w:rPr>
          <w:b/>
          <w:bCs/>
          <w:color w:val="002060"/>
          <w:sz w:val="52"/>
          <w:szCs w:val="52"/>
        </w:rPr>
        <w:t>Online Safety P</w:t>
      </w:r>
      <w:r w:rsidR="00AF483F" w:rsidRPr="00215783">
        <w:rPr>
          <w:b/>
          <w:bCs/>
          <w:color w:val="002060"/>
          <w:sz w:val="52"/>
          <w:szCs w:val="52"/>
        </w:rPr>
        <w:t>olicy</w:t>
      </w:r>
    </w:p>
    <w:p w14:paraId="50FEA4AF" w14:textId="77777777" w:rsidR="00AF483F" w:rsidRPr="00215783" w:rsidRDefault="00AF483F" w:rsidP="00AF483F">
      <w:pPr>
        <w:spacing w:after="120"/>
        <w:rPr>
          <w:color w:val="002060"/>
        </w:rPr>
      </w:pPr>
    </w:p>
    <w:p w14:paraId="5400B62C" w14:textId="1CFF36DA" w:rsidR="00AF483F" w:rsidRPr="00475766" w:rsidRDefault="00AF483F" w:rsidP="00AF483F">
      <w:pPr>
        <w:spacing w:after="120"/>
        <w:rPr>
          <w:color w:val="00CF80"/>
        </w:rPr>
      </w:pPr>
    </w:p>
    <w:p w14:paraId="3A59A5B4" w14:textId="77777777" w:rsidR="00AF483F" w:rsidRPr="00475766" w:rsidRDefault="00AF483F" w:rsidP="00AF483F">
      <w:pPr>
        <w:spacing w:after="120"/>
      </w:pPr>
    </w:p>
    <w:p w14:paraId="1C36BD90" w14:textId="77777777" w:rsidR="00AF483F" w:rsidRPr="00475766" w:rsidRDefault="00AF483F" w:rsidP="00AF483F">
      <w:pPr>
        <w:spacing w:after="120"/>
      </w:pPr>
    </w:p>
    <w:p w14:paraId="7B13089D" w14:textId="77777777" w:rsidR="00AF483F" w:rsidRPr="00475766" w:rsidRDefault="00AF483F" w:rsidP="00AF483F">
      <w:pPr>
        <w:spacing w:after="120"/>
      </w:pPr>
    </w:p>
    <w:p w14:paraId="243E5DEE" w14:textId="06EAA61B" w:rsidR="00AF483F" w:rsidRPr="00475766" w:rsidRDefault="002D0A02" w:rsidP="00AF483F">
      <w:pPr>
        <w:spacing w:after="120"/>
      </w:pPr>
      <w:r>
        <w:rPr>
          <w:noProof/>
          <w:lang w:eastAsia="en-GB"/>
        </w:rPr>
        <w:drawing>
          <wp:anchor distT="0" distB="0" distL="114300" distR="114300" simplePos="0" relativeHeight="251661312" behindDoc="0" locked="0" layoutInCell="1" allowOverlap="1" wp14:anchorId="5BB237BD" wp14:editId="32EB2B3B">
            <wp:simplePos x="685800" y="2901950"/>
            <wp:positionH relativeFrom="margin">
              <wp:align>center</wp:align>
            </wp:positionH>
            <wp:positionV relativeFrom="margin">
              <wp:align>center</wp:align>
            </wp:positionV>
            <wp:extent cx="2573020" cy="26092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3020" cy="2609215"/>
                    </a:xfrm>
                    <a:prstGeom prst="rect">
                      <a:avLst/>
                    </a:prstGeom>
                    <a:noFill/>
                  </pic:spPr>
                </pic:pic>
              </a:graphicData>
            </a:graphic>
          </wp:anchor>
        </w:drawing>
      </w:r>
    </w:p>
    <w:p w14:paraId="07A646B6" w14:textId="77777777" w:rsidR="00AF483F" w:rsidRPr="00475766" w:rsidRDefault="00AF483F" w:rsidP="00AF483F">
      <w:pPr>
        <w:spacing w:after="120"/>
      </w:pPr>
    </w:p>
    <w:p w14:paraId="10F36007" w14:textId="77777777" w:rsidR="00AF483F" w:rsidRPr="00475766" w:rsidRDefault="00AF483F" w:rsidP="00AF483F">
      <w:pPr>
        <w:spacing w:after="120"/>
      </w:pPr>
    </w:p>
    <w:p w14:paraId="63B7B0F3" w14:textId="77777777" w:rsidR="00AF483F" w:rsidRPr="00475766" w:rsidRDefault="00AF483F" w:rsidP="00AF483F">
      <w:pPr>
        <w:spacing w:after="120"/>
      </w:pPr>
    </w:p>
    <w:p w14:paraId="190C5443" w14:textId="77777777" w:rsidR="00AF483F" w:rsidRPr="00475766" w:rsidRDefault="00AF483F" w:rsidP="00AF483F">
      <w:pPr>
        <w:spacing w:after="120"/>
      </w:pPr>
    </w:p>
    <w:p w14:paraId="09095D18" w14:textId="77777777" w:rsidR="00AF483F" w:rsidRPr="00475766" w:rsidRDefault="00AF483F" w:rsidP="00AF483F">
      <w:pPr>
        <w:spacing w:after="120"/>
      </w:pPr>
    </w:p>
    <w:p w14:paraId="47451186" w14:textId="77777777" w:rsidR="00AF483F" w:rsidRPr="00475766" w:rsidRDefault="00AF483F" w:rsidP="00AF483F">
      <w:pPr>
        <w:spacing w:after="120"/>
      </w:pPr>
    </w:p>
    <w:p w14:paraId="3FBE172C" w14:textId="77777777" w:rsidR="00AF483F" w:rsidRPr="00475766" w:rsidRDefault="00AF483F" w:rsidP="00AF483F">
      <w:pPr>
        <w:spacing w:after="120"/>
      </w:pPr>
    </w:p>
    <w:p w14:paraId="7A8BD67C" w14:textId="77777777" w:rsidR="00AF483F" w:rsidRPr="00475766" w:rsidRDefault="00AF483F" w:rsidP="00AF483F">
      <w:pPr>
        <w:spacing w:after="120"/>
      </w:pPr>
    </w:p>
    <w:p w14:paraId="61B05BA4" w14:textId="77777777" w:rsidR="00AF483F" w:rsidRPr="00475766" w:rsidRDefault="00AF483F" w:rsidP="00AF483F">
      <w:pPr>
        <w:spacing w:after="120"/>
      </w:pPr>
    </w:p>
    <w:p w14:paraId="45B88183" w14:textId="77777777" w:rsidR="00AF483F" w:rsidRPr="00475766" w:rsidRDefault="00AF483F" w:rsidP="00AF483F">
      <w:pPr>
        <w:spacing w:after="120"/>
      </w:pPr>
    </w:p>
    <w:p w14:paraId="524D5DBF" w14:textId="77777777" w:rsidR="00AF483F" w:rsidRPr="00475766" w:rsidRDefault="00AF483F" w:rsidP="00AF483F">
      <w:pPr>
        <w:spacing w:after="120"/>
      </w:pPr>
    </w:p>
    <w:p w14:paraId="7D125C72" w14:textId="77777777" w:rsidR="00AF483F" w:rsidRPr="00475766" w:rsidRDefault="00AF483F" w:rsidP="00AF483F">
      <w:pPr>
        <w:spacing w:after="120"/>
      </w:pPr>
    </w:p>
    <w:p w14:paraId="44718F7A" w14:textId="77777777" w:rsidR="00AF483F" w:rsidRPr="00475766" w:rsidRDefault="00AF483F" w:rsidP="00AF483F">
      <w:pPr>
        <w:spacing w:after="120"/>
      </w:pPr>
    </w:p>
    <w:p w14:paraId="539A2425" w14:textId="77777777" w:rsidR="00AF483F" w:rsidRPr="00475766" w:rsidRDefault="00AF483F" w:rsidP="00AF483F">
      <w:pPr>
        <w:spacing w:after="120"/>
      </w:pPr>
    </w:p>
    <w:p w14:paraId="5B697DB3" w14:textId="77777777" w:rsidR="00AF483F" w:rsidRPr="00475766" w:rsidRDefault="00AF483F" w:rsidP="00AF483F">
      <w:pPr>
        <w:spacing w:after="120"/>
      </w:pPr>
    </w:p>
    <w:p w14:paraId="59938824" w14:textId="51704C03" w:rsidR="00AF483F" w:rsidRDefault="00AF483F" w:rsidP="00AF483F">
      <w:pPr>
        <w:spacing w:after="120"/>
      </w:pPr>
    </w:p>
    <w:p w14:paraId="5C20E03C" w14:textId="12CFBB80" w:rsidR="00215783" w:rsidRDefault="00215783" w:rsidP="00AF483F">
      <w:pPr>
        <w:spacing w:after="120"/>
      </w:pPr>
    </w:p>
    <w:p w14:paraId="4658DF96" w14:textId="3950E676" w:rsidR="00215783" w:rsidRDefault="00215783" w:rsidP="00AF483F">
      <w:pPr>
        <w:spacing w:after="120"/>
      </w:pPr>
    </w:p>
    <w:p w14:paraId="6FA61B0D" w14:textId="7F7A9941" w:rsidR="00215783" w:rsidRDefault="00215783" w:rsidP="00AF483F">
      <w:pPr>
        <w:spacing w:after="120"/>
      </w:pPr>
    </w:p>
    <w:p w14:paraId="1D566147" w14:textId="77777777" w:rsidR="00215783" w:rsidRPr="00475766" w:rsidRDefault="00215783" w:rsidP="00AF483F">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AF483F" w:rsidRPr="00215783" w14:paraId="68616CE1" w14:textId="77777777" w:rsidTr="00A7532D">
        <w:tc>
          <w:tcPr>
            <w:tcW w:w="2596" w:type="dxa"/>
            <w:tcBorders>
              <w:bottom w:val="single" w:sz="18" w:space="0" w:color="FFFFFF"/>
            </w:tcBorders>
            <w:shd w:val="clear" w:color="auto" w:fill="D8DFDE"/>
            <w:tcMar>
              <w:top w:w="57" w:type="dxa"/>
              <w:left w:w="113" w:type="dxa"/>
              <w:bottom w:w="57" w:type="dxa"/>
              <w:right w:w="113" w:type="dxa"/>
            </w:tcMar>
            <w:hideMark/>
          </w:tcPr>
          <w:p w14:paraId="0BDAA965" w14:textId="15FEB8C6" w:rsidR="00AF483F" w:rsidRPr="00215783" w:rsidRDefault="00AF483F" w:rsidP="00A7532D">
            <w:pPr>
              <w:spacing w:after="120"/>
              <w:rPr>
                <w:color w:val="000000"/>
              </w:rPr>
            </w:pPr>
            <w:r w:rsidRPr="00215783">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5EA132C6" w14:textId="3B6A515B" w:rsidR="00AF483F" w:rsidRPr="00215783" w:rsidRDefault="00215783" w:rsidP="00A7532D">
            <w:pPr>
              <w:spacing w:after="120"/>
              <w:ind w:right="850"/>
              <w:rPr>
                <w:color w:val="000000"/>
                <w:sz w:val="22"/>
                <w:szCs w:val="22"/>
              </w:rPr>
            </w:pPr>
            <w:r>
              <w:rPr>
                <w:color w:val="000000"/>
                <w:sz w:val="22"/>
                <w:szCs w:val="22"/>
              </w:rPr>
              <w:t>Mrs V Bailey</w:t>
            </w:r>
          </w:p>
        </w:tc>
        <w:tc>
          <w:tcPr>
            <w:tcW w:w="3876" w:type="dxa"/>
            <w:tcBorders>
              <w:bottom w:val="single" w:sz="18" w:space="0" w:color="FFFFFF"/>
            </w:tcBorders>
            <w:shd w:val="clear" w:color="auto" w:fill="D8DFDE"/>
            <w:tcMar>
              <w:top w:w="57" w:type="dxa"/>
              <w:left w:w="113" w:type="dxa"/>
              <w:bottom w:w="57" w:type="dxa"/>
              <w:right w:w="113" w:type="dxa"/>
            </w:tcMar>
            <w:hideMark/>
          </w:tcPr>
          <w:p w14:paraId="6925C0C6" w14:textId="2D6E2904" w:rsidR="00AF483F" w:rsidRPr="00215783" w:rsidRDefault="00AF483F" w:rsidP="00215783">
            <w:pPr>
              <w:spacing w:after="120"/>
              <w:ind w:right="850"/>
              <w:rPr>
                <w:color w:val="000000"/>
                <w:sz w:val="22"/>
                <w:szCs w:val="22"/>
              </w:rPr>
            </w:pPr>
            <w:r w:rsidRPr="00215783">
              <w:rPr>
                <w:b/>
                <w:bCs/>
                <w:color w:val="000000"/>
                <w:sz w:val="22"/>
                <w:szCs w:val="22"/>
              </w:rPr>
              <w:t>Date:</w:t>
            </w:r>
            <w:r w:rsidR="00215783">
              <w:rPr>
                <w:color w:val="000000"/>
                <w:sz w:val="22"/>
                <w:szCs w:val="22"/>
              </w:rPr>
              <w:t xml:space="preserve"> Sept 26</w:t>
            </w:r>
          </w:p>
        </w:tc>
      </w:tr>
      <w:tr w:rsidR="00215783" w:rsidRPr="00215783" w14:paraId="4BD3E111" w14:textId="77777777" w:rsidTr="00A7532D">
        <w:tc>
          <w:tcPr>
            <w:tcW w:w="2596" w:type="dxa"/>
            <w:tcBorders>
              <w:bottom w:val="single" w:sz="18" w:space="0" w:color="FFFFFF"/>
            </w:tcBorders>
            <w:shd w:val="clear" w:color="auto" w:fill="D8DFDE"/>
            <w:tcMar>
              <w:top w:w="57" w:type="dxa"/>
              <w:left w:w="113" w:type="dxa"/>
              <w:bottom w:w="57" w:type="dxa"/>
              <w:right w:w="113" w:type="dxa"/>
            </w:tcMar>
          </w:tcPr>
          <w:p w14:paraId="0E90B039" w14:textId="0A57FFAD" w:rsidR="00215783" w:rsidRPr="00215783" w:rsidRDefault="00215783" w:rsidP="00A7532D">
            <w:pPr>
              <w:spacing w:after="120"/>
              <w:rPr>
                <w:b/>
                <w:bCs/>
                <w:color w:val="000000"/>
              </w:rPr>
            </w:pPr>
            <w:r w:rsidRPr="00215783">
              <w:rPr>
                <w:b/>
                <w:bCs/>
                <w:color w:val="000000"/>
              </w:rPr>
              <w:t>Sourced:</w:t>
            </w:r>
          </w:p>
        </w:tc>
        <w:tc>
          <w:tcPr>
            <w:tcW w:w="3278" w:type="dxa"/>
            <w:tcBorders>
              <w:bottom w:val="single" w:sz="18" w:space="0" w:color="FFFFFF"/>
            </w:tcBorders>
            <w:shd w:val="clear" w:color="auto" w:fill="D8DFDE"/>
            <w:tcMar>
              <w:top w:w="57" w:type="dxa"/>
              <w:left w:w="113" w:type="dxa"/>
              <w:bottom w:w="57" w:type="dxa"/>
              <w:right w:w="113" w:type="dxa"/>
            </w:tcMar>
          </w:tcPr>
          <w:p w14:paraId="5FC52304" w14:textId="36E13C36" w:rsidR="00215783" w:rsidRPr="00215783" w:rsidRDefault="00215783" w:rsidP="00215783">
            <w:pPr>
              <w:pStyle w:val="1bodycopy"/>
              <w:rPr>
                <w:shd w:val="clear" w:color="auto" w:fill="FFFF00"/>
              </w:rPr>
            </w:pPr>
            <w:r>
              <w:rPr>
                <w:shd w:val="clear" w:color="auto" w:fill="FFFF00"/>
              </w:rPr>
              <w:t>The Key</w:t>
            </w:r>
          </w:p>
        </w:tc>
        <w:tc>
          <w:tcPr>
            <w:tcW w:w="3876" w:type="dxa"/>
            <w:tcBorders>
              <w:bottom w:val="single" w:sz="18" w:space="0" w:color="FFFFFF"/>
            </w:tcBorders>
            <w:shd w:val="clear" w:color="auto" w:fill="D8DFDE"/>
            <w:tcMar>
              <w:top w:w="57" w:type="dxa"/>
              <w:left w:w="113" w:type="dxa"/>
              <w:bottom w:w="57" w:type="dxa"/>
              <w:right w:w="113" w:type="dxa"/>
            </w:tcMar>
          </w:tcPr>
          <w:p w14:paraId="28DD4604" w14:textId="77777777" w:rsidR="00215783" w:rsidRPr="00215783" w:rsidRDefault="00215783" w:rsidP="00A7532D">
            <w:pPr>
              <w:spacing w:after="120"/>
              <w:ind w:right="850"/>
              <w:rPr>
                <w:b/>
                <w:bCs/>
                <w:color w:val="000000"/>
                <w:sz w:val="22"/>
                <w:szCs w:val="22"/>
              </w:rPr>
            </w:pPr>
          </w:p>
        </w:tc>
      </w:tr>
      <w:tr w:rsidR="00AF483F" w:rsidRPr="00215783" w14:paraId="55900A5E" w14:textId="77777777" w:rsidTr="00A7532D">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C9AE4BA" w14:textId="77777777" w:rsidR="00AF483F" w:rsidRPr="00215783" w:rsidRDefault="00AF483F" w:rsidP="00A7532D">
            <w:pPr>
              <w:spacing w:after="120"/>
              <w:rPr>
                <w:color w:val="000000"/>
              </w:rPr>
            </w:pPr>
            <w:r w:rsidRPr="00215783">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5D45B079" w14:textId="6ABF9BEE" w:rsidR="00AF483F" w:rsidRPr="00215783" w:rsidRDefault="00215783" w:rsidP="002D0A02">
            <w:pPr>
              <w:spacing w:after="120"/>
              <w:ind w:right="850"/>
              <w:rPr>
                <w:color w:val="000000"/>
                <w:sz w:val="22"/>
                <w:szCs w:val="22"/>
              </w:rPr>
            </w:pPr>
            <w:r>
              <w:rPr>
                <w:color w:val="000000"/>
                <w:sz w:val="22"/>
                <w:szCs w:val="22"/>
              </w:rPr>
              <w:t>Sept 26</w:t>
            </w:r>
          </w:p>
        </w:tc>
      </w:tr>
      <w:tr w:rsidR="00AF483F" w:rsidRPr="00475766" w14:paraId="1CF80951" w14:textId="77777777" w:rsidTr="00A7532D">
        <w:tc>
          <w:tcPr>
            <w:tcW w:w="2596" w:type="dxa"/>
            <w:tcBorders>
              <w:top w:val="single" w:sz="18" w:space="0" w:color="FFFFFF"/>
            </w:tcBorders>
            <w:shd w:val="clear" w:color="auto" w:fill="D8DFDE"/>
            <w:tcMar>
              <w:top w:w="57" w:type="dxa"/>
              <w:left w:w="113" w:type="dxa"/>
              <w:bottom w:w="57" w:type="dxa"/>
              <w:right w:w="113" w:type="dxa"/>
            </w:tcMar>
            <w:hideMark/>
          </w:tcPr>
          <w:p w14:paraId="11EA8E05" w14:textId="77777777" w:rsidR="00AF483F" w:rsidRPr="00215783" w:rsidRDefault="00AF483F" w:rsidP="00A7532D">
            <w:pPr>
              <w:spacing w:after="120"/>
              <w:rPr>
                <w:color w:val="000000"/>
              </w:rPr>
            </w:pPr>
            <w:r w:rsidRPr="00215783">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6E570F6F" w14:textId="1295CE5A" w:rsidR="00AF483F" w:rsidRPr="00215783" w:rsidRDefault="00215783" w:rsidP="00A7532D">
            <w:pPr>
              <w:spacing w:after="120"/>
              <w:ind w:right="850"/>
              <w:rPr>
                <w:color w:val="000000"/>
                <w:sz w:val="22"/>
                <w:szCs w:val="22"/>
              </w:rPr>
            </w:pPr>
            <w:r>
              <w:rPr>
                <w:color w:val="000000"/>
                <w:sz w:val="22"/>
                <w:szCs w:val="22"/>
              </w:rPr>
              <w:t>Sept 27</w:t>
            </w:r>
          </w:p>
        </w:tc>
      </w:tr>
    </w:tbl>
    <w:p w14:paraId="728A22CB" w14:textId="77777777" w:rsidR="00AF483F" w:rsidRPr="00475766" w:rsidRDefault="00AF483F" w:rsidP="00AF483F">
      <w:pPr>
        <w:spacing w:after="120"/>
      </w:pPr>
    </w:p>
    <w:p w14:paraId="3865B2B1" w14:textId="77777777" w:rsidR="00AF483F" w:rsidRPr="00475766" w:rsidRDefault="00AF483F" w:rsidP="00AF483F">
      <w:pPr>
        <w:spacing w:after="120"/>
        <w:rPr>
          <w:sz w:val="28"/>
          <w:szCs w:val="28"/>
        </w:rPr>
      </w:pPr>
      <w:r w:rsidRPr="00475766">
        <w:rPr>
          <w:sz w:val="28"/>
          <w:szCs w:val="28"/>
        </w:rPr>
        <w:br w:type="page"/>
      </w:r>
      <w:r w:rsidRPr="00475766">
        <w:rPr>
          <w:b/>
          <w:bCs/>
          <w:sz w:val="28"/>
          <w:szCs w:val="28"/>
        </w:rPr>
        <w:lastRenderedPageBreak/>
        <w:t>Contents</w:t>
      </w:r>
    </w:p>
    <w:p w14:paraId="4E2D4E41" w14:textId="6F585888" w:rsidR="00D51767" w:rsidRDefault="00AF483F">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r w:rsidRPr="00475766">
        <w:fldChar w:fldCharType="begin"/>
      </w:r>
      <w:r w:rsidRPr="00475766">
        <w:instrText xml:space="preserve"> TOC \o "1-3" \h \z \u </w:instrText>
      </w:r>
      <w:r w:rsidRPr="00475766">
        <w:fldChar w:fldCharType="separate"/>
      </w:r>
      <w:hyperlink w:anchor="_Toc214453494" w:history="1">
        <w:r w:rsidR="00D51767" w:rsidRPr="00797B6C">
          <w:rPr>
            <w:rStyle w:val="Hyperlink"/>
            <w:noProof/>
          </w:rPr>
          <w:t>1. Aims</w:t>
        </w:r>
        <w:r w:rsidR="00D51767">
          <w:rPr>
            <w:noProof/>
            <w:webHidden/>
          </w:rPr>
          <w:tab/>
        </w:r>
        <w:r w:rsidR="00D51767">
          <w:rPr>
            <w:noProof/>
            <w:webHidden/>
          </w:rPr>
          <w:fldChar w:fldCharType="begin"/>
        </w:r>
        <w:r w:rsidR="00D51767">
          <w:rPr>
            <w:noProof/>
            <w:webHidden/>
          </w:rPr>
          <w:instrText xml:space="preserve"> PAGEREF _Toc214453494 \h </w:instrText>
        </w:r>
        <w:r w:rsidR="00D51767">
          <w:rPr>
            <w:noProof/>
            <w:webHidden/>
          </w:rPr>
        </w:r>
        <w:r w:rsidR="00D51767">
          <w:rPr>
            <w:noProof/>
            <w:webHidden/>
          </w:rPr>
          <w:fldChar w:fldCharType="separate"/>
        </w:r>
        <w:r w:rsidR="00D51767">
          <w:rPr>
            <w:noProof/>
            <w:webHidden/>
          </w:rPr>
          <w:t>3</w:t>
        </w:r>
        <w:r w:rsidR="00D51767">
          <w:rPr>
            <w:noProof/>
            <w:webHidden/>
          </w:rPr>
          <w:fldChar w:fldCharType="end"/>
        </w:r>
      </w:hyperlink>
    </w:p>
    <w:p w14:paraId="3B2005BB" w14:textId="37AF0B0A"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5" w:history="1">
        <w:r w:rsidR="00D51767" w:rsidRPr="00797B6C">
          <w:rPr>
            <w:rStyle w:val="Hyperlink"/>
            <w:noProof/>
          </w:rPr>
          <w:t>2. Legislation and guidance</w:t>
        </w:r>
        <w:r w:rsidR="00D51767">
          <w:rPr>
            <w:noProof/>
            <w:webHidden/>
          </w:rPr>
          <w:tab/>
        </w:r>
        <w:r w:rsidR="00D51767">
          <w:rPr>
            <w:noProof/>
            <w:webHidden/>
          </w:rPr>
          <w:fldChar w:fldCharType="begin"/>
        </w:r>
        <w:r w:rsidR="00D51767">
          <w:rPr>
            <w:noProof/>
            <w:webHidden/>
          </w:rPr>
          <w:instrText xml:space="preserve"> PAGEREF _Toc214453495 \h </w:instrText>
        </w:r>
        <w:r w:rsidR="00D51767">
          <w:rPr>
            <w:noProof/>
            <w:webHidden/>
          </w:rPr>
        </w:r>
        <w:r w:rsidR="00D51767">
          <w:rPr>
            <w:noProof/>
            <w:webHidden/>
          </w:rPr>
          <w:fldChar w:fldCharType="separate"/>
        </w:r>
        <w:r w:rsidR="00D51767">
          <w:rPr>
            <w:noProof/>
            <w:webHidden/>
          </w:rPr>
          <w:t>4</w:t>
        </w:r>
        <w:r w:rsidR="00D51767">
          <w:rPr>
            <w:noProof/>
            <w:webHidden/>
          </w:rPr>
          <w:fldChar w:fldCharType="end"/>
        </w:r>
      </w:hyperlink>
    </w:p>
    <w:p w14:paraId="5688A2E9" w14:textId="3A1F7FDC"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6" w:history="1">
        <w:r w:rsidR="00D51767" w:rsidRPr="00797B6C">
          <w:rPr>
            <w:rStyle w:val="Hyperlink"/>
            <w:noProof/>
          </w:rPr>
          <w:t>3. Roles and responsibilities</w:t>
        </w:r>
        <w:r w:rsidR="00D51767">
          <w:rPr>
            <w:noProof/>
            <w:webHidden/>
          </w:rPr>
          <w:tab/>
        </w:r>
        <w:r w:rsidR="00D51767">
          <w:rPr>
            <w:noProof/>
            <w:webHidden/>
          </w:rPr>
          <w:fldChar w:fldCharType="begin"/>
        </w:r>
        <w:r w:rsidR="00D51767">
          <w:rPr>
            <w:noProof/>
            <w:webHidden/>
          </w:rPr>
          <w:instrText xml:space="preserve"> PAGEREF _Toc214453496 \h </w:instrText>
        </w:r>
        <w:r w:rsidR="00D51767">
          <w:rPr>
            <w:noProof/>
            <w:webHidden/>
          </w:rPr>
        </w:r>
        <w:r w:rsidR="00D51767">
          <w:rPr>
            <w:noProof/>
            <w:webHidden/>
          </w:rPr>
          <w:fldChar w:fldCharType="separate"/>
        </w:r>
        <w:r w:rsidR="00D51767">
          <w:rPr>
            <w:noProof/>
            <w:webHidden/>
          </w:rPr>
          <w:t>4</w:t>
        </w:r>
        <w:r w:rsidR="00D51767">
          <w:rPr>
            <w:noProof/>
            <w:webHidden/>
          </w:rPr>
          <w:fldChar w:fldCharType="end"/>
        </w:r>
      </w:hyperlink>
    </w:p>
    <w:p w14:paraId="52DEA587" w14:textId="6D8C006A"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7" w:history="1">
        <w:r w:rsidR="00D51767" w:rsidRPr="00797B6C">
          <w:rPr>
            <w:rStyle w:val="Hyperlink"/>
            <w:noProof/>
          </w:rPr>
          <w:t>4. Educating pupils about online safety</w:t>
        </w:r>
        <w:r w:rsidR="00D51767">
          <w:rPr>
            <w:noProof/>
            <w:webHidden/>
          </w:rPr>
          <w:tab/>
        </w:r>
        <w:r w:rsidR="00D51767">
          <w:rPr>
            <w:noProof/>
            <w:webHidden/>
          </w:rPr>
          <w:fldChar w:fldCharType="begin"/>
        </w:r>
        <w:r w:rsidR="00D51767">
          <w:rPr>
            <w:noProof/>
            <w:webHidden/>
          </w:rPr>
          <w:instrText xml:space="preserve"> PAGEREF _Toc214453497 \h </w:instrText>
        </w:r>
        <w:r w:rsidR="00D51767">
          <w:rPr>
            <w:noProof/>
            <w:webHidden/>
          </w:rPr>
        </w:r>
        <w:r w:rsidR="00D51767">
          <w:rPr>
            <w:noProof/>
            <w:webHidden/>
          </w:rPr>
          <w:fldChar w:fldCharType="separate"/>
        </w:r>
        <w:r w:rsidR="00D51767">
          <w:rPr>
            <w:noProof/>
            <w:webHidden/>
          </w:rPr>
          <w:t>7</w:t>
        </w:r>
        <w:r w:rsidR="00D51767">
          <w:rPr>
            <w:noProof/>
            <w:webHidden/>
          </w:rPr>
          <w:fldChar w:fldCharType="end"/>
        </w:r>
      </w:hyperlink>
    </w:p>
    <w:p w14:paraId="42810090" w14:textId="18F981AA"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8" w:history="1">
        <w:r w:rsidR="00D51767" w:rsidRPr="00797B6C">
          <w:rPr>
            <w:rStyle w:val="Hyperlink"/>
            <w:noProof/>
          </w:rPr>
          <w:t>5. Educating parents/carers about online safety</w:t>
        </w:r>
        <w:r w:rsidR="00D51767">
          <w:rPr>
            <w:noProof/>
            <w:webHidden/>
          </w:rPr>
          <w:tab/>
        </w:r>
        <w:r w:rsidR="00D51767">
          <w:rPr>
            <w:noProof/>
            <w:webHidden/>
          </w:rPr>
          <w:fldChar w:fldCharType="begin"/>
        </w:r>
        <w:r w:rsidR="00D51767">
          <w:rPr>
            <w:noProof/>
            <w:webHidden/>
          </w:rPr>
          <w:instrText xml:space="preserve"> PAGEREF _Toc214453498 \h </w:instrText>
        </w:r>
        <w:r w:rsidR="00D51767">
          <w:rPr>
            <w:noProof/>
            <w:webHidden/>
          </w:rPr>
        </w:r>
        <w:r w:rsidR="00D51767">
          <w:rPr>
            <w:noProof/>
            <w:webHidden/>
          </w:rPr>
          <w:fldChar w:fldCharType="separate"/>
        </w:r>
        <w:r w:rsidR="00D51767">
          <w:rPr>
            <w:noProof/>
            <w:webHidden/>
          </w:rPr>
          <w:t>9</w:t>
        </w:r>
        <w:r w:rsidR="00D51767">
          <w:rPr>
            <w:noProof/>
            <w:webHidden/>
          </w:rPr>
          <w:fldChar w:fldCharType="end"/>
        </w:r>
      </w:hyperlink>
    </w:p>
    <w:p w14:paraId="69FF69F4" w14:textId="31B7121E"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9" w:history="1">
        <w:r w:rsidR="00D51767" w:rsidRPr="00797B6C">
          <w:rPr>
            <w:rStyle w:val="Hyperlink"/>
            <w:noProof/>
          </w:rPr>
          <w:t>6. Cyber-bullying</w:t>
        </w:r>
        <w:r w:rsidR="00D51767">
          <w:rPr>
            <w:noProof/>
            <w:webHidden/>
          </w:rPr>
          <w:tab/>
        </w:r>
        <w:r w:rsidR="00D51767">
          <w:rPr>
            <w:noProof/>
            <w:webHidden/>
          </w:rPr>
          <w:fldChar w:fldCharType="begin"/>
        </w:r>
        <w:r w:rsidR="00D51767">
          <w:rPr>
            <w:noProof/>
            <w:webHidden/>
          </w:rPr>
          <w:instrText xml:space="preserve"> PAGEREF _Toc214453499 \h </w:instrText>
        </w:r>
        <w:r w:rsidR="00D51767">
          <w:rPr>
            <w:noProof/>
            <w:webHidden/>
          </w:rPr>
        </w:r>
        <w:r w:rsidR="00D51767">
          <w:rPr>
            <w:noProof/>
            <w:webHidden/>
          </w:rPr>
          <w:fldChar w:fldCharType="separate"/>
        </w:r>
        <w:r w:rsidR="00D51767">
          <w:rPr>
            <w:noProof/>
            <w:webHidden/>
          </w:rPr>
          <w:t>10</w:t>
        </w:r>
        <w:r w:rsidR="00D51767">
          <w:rPr>
            <w:noProof/>
            <w:webHidden/>
          </w:rPr>
          <w:fldChar w:fldCharType="end"/>
        </w:r>
      </w:hyperlink>
    </w:p>
    <w:p w14:paraId="0690A716" w14:textId="1FD2BDC3"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0" w:history="1">
        <w:r w:rsidR="00D51767" w:rsidRPr="00797B6C">
          <w:rPr>
            <w:rStyle w:val="Hyperlink"/>
            <w:noProof/>
          </w:rPr>
          <w:t>7. Acceptable use of the internet in school</w:t>
        </w:r>
        <w:r w:rsidR="00D51767">
          <w:rPr>
            <w:noProof/>
            <w:webHidden/>
          </w:rPr>
          <w:tab/>
        </w:r>
        <w:r w:rsidR="00D51767">
          <w:rPr>
            <w:noProof/>
            <w:webHidden/>
          </w:rPr>
          <w:fldChar w:fldCharType="begin"/>
        </w:r>
        <w:r w:rsidR="00D51767">
          <w:rPr>
            <w:noProof/>
            <w:webHidden/>
          </w:rPr>
          <w:instrText xml:space="preserve"> PAGEREF _Toc214453500 \h </w:instrText>
        </w:r>
        <w:r w:rsidR="00D51767">
          <w:rPr>
            <w:noProof/>
            <w:webHidden/>
          </w:rPr>
        </w:r>
        <w:r w:rsidR="00D51767">
          <w:rPr>
            <w:noProof/>
            <w:webHidden/>
          </w:rPr>
          <w:fldChar w:fldCharType="separate"/>
        </w:r>
        <w:r w:rsidR="00D51767">
          <w:rPr>
            <w:noProof/>
            <w:webHidden/>
          </w:rPr>
          <w:t>11</w:t>
        </w:r>
        <w:r w:rsidR="00D51767">
          <w:rPr>
            <w:noProof/>
            <w:webHidden/>
          </w:rPr>
          <w:fldChar w:fldCharType="end"/>
        </w:r>
      </w:hyperlink>
    </w:p>
    <w:p w14:paraId="7666AA9D" w14:textId="47E23005"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1" w:history="1">
        <w:r w:rsidR="00D51767" w:rsidRPr="00797B6C">
          <w:rPr>
            <w:rStyle w:val="Hyperlink"/>
            <w:noProof/>
          </w:rPr>
          <w:t>8. Pupils using mobile devices in school</w:t>
        </w:r>
        <w:r w:rsidR="00D51767">
          <w:rPr>
            <w:noProof/>
            <w:webHidden/>
          </w:rPr>
          <w:tab/>
        </w:r>
        <w:r w:rsidR="00D51767">
          <w:rPr>
            <w:noProof/>
            <w:webHidden/>
          </w:rPr>
          <w:fldChar w:fldCharType="begin"/>
        </w:r>
        <w:r w:rsidR="00D51767">
          <w:rPr>
            <w:noProof/>
            <w:webHidden/>
          </w:rPr>
          <w:instrText xml:space="preserve"> PAGEREF _Toc214453501 \h </w:instrText>
        </w:r>
        <w:r w:rsidR="00D51767">
          <w:rPr>
            <w:noProof/>
            <w:webHidden/>
          </w:rPr>
        </w:r>
        <w:r w:rsidR="00D51767">
          <w:rPr>
            <w:noProof/>
            <w:webHidden/>
          </w:rPr>
          <w:fldChar w:fldCharType="separate"/>
        </w:r>
        <w:r w:rsidR="00D51767">
          <w:rPr>
            <w:noProof/>
            <w:webHidden/>
          </w:rPr>
          <w:t>12</w:t>
        </w:r>
        <w:r w:rsidR="00D51767">
          <w:rPr>
            <w:noProof/>
            <w:webHidden/>
          </w:rPr>
          <w:fldChar w:fldCharType="end"/>
        </w:r>
      </w:hyperlink>
    </w:p>
    <w:p w14:paraId="5BAC4F01" w14:textId="317E0796"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2" w:history="1">
        <w:r w:rsidR="00D51767" w:rsidRPr="00797B6C">
          <w:rPr>
            <w:rStyle w:val="Hyperlink"/>
            <w:noProof/>
          </w:rPr>
          <w:t>9. Staff using work devices outside school</w:t>
        </w:r>
        <w:r w:rsidR="00D51767">
          <w:rPr>
            <w:noProof/>
            <w:webHidden/>
          </w:rPr>
          <w:tab/>
        </w:r>
        <w:r w:rsidR="00D51767">
          <w:rPr>
            <w:noProof/>
            <w:webHidden/>
          </w:rPr>
          <w:fldChar w:fldCharType="begin"/>
        </w:r>
        <w:r w:rsidR="00D51767">
          <w:rPr>
            <w:noProof/>
            <w:webHidden/>
          </w:rPr>
          <w:instrText xml:space="preserve"> PAGEREF _Toc214453502 \h </w:instrText>
        </w:r>
        <w:r w:rsidR="00D51767">
          <w:rPr>
            <w:noProof/>
            <w:webHidden/>
          </w:rPr>
        </w:r>
        <w:r w:rsidR="00D51767">
          <w:rPr>
            <w:noProof/>
            <w:webHidden/>
          </w:rPr>
          <w:fldChar w:fldCharType="separate"/>
        </w:r>
        <w:r w:rsidR="00D51767">
          <w:rPr>
            <w:noProof/>
            <w:webHidden/>
          </w:rPr>
          <w:t>12</w:t>
        </w:r>
        <w:r w:rsidR="00D51767">
          <w:rPr>
            <w:noProof/>
            <w:webHidden/>
          </w:rPr>
          <w:fldChar w:fldCharType="end"/>
        </w:r>
      </w:hyperlink>
    </w:p>
    <w:p w14:paraId="7C5FD0DF" w14:textId="50FC45CC"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3" w:history="1">
        <w:r w:rsidR="00D51767" w:rsidRPr="00797B6C">
          <w:rPr>
            <w:rStyle w:val="Hyperlink"/>
            <w:noProof/>
          </w:rPr>
          <w:t>10. How the school will respond to issues of misuse</w:t>
        </w:r>
        <w:r w:rsidR="00D51767">
          <w:rPr>
            <w:noProof/>
            <w:webHidden/>
          </w:rPr>
          <w:tab/>
        </w:r>
        <w:r w:rsidR="00D51767">
          <w:rPr>
            <w:noProof/>
            <w:webHidden/>
          </w:rPr>
          <w:fldChar w:fldCharType="begin"/>
        </w:r>
        <w:r w:rsidR="00D51767">
          <w:rPr>
            <w:noProof/>
            <w:webHidden/>
          </w:rPr>
          <w:instrText xml:space="preserve"> PAGEREF _Toc214453503 \h </w:instrText>
        </w:r>
        <w:r w:rsidR="00D51767">
          <w:rPr>
            <w:noProof/>
            <w:webHidden/>
          </w:rPr>
        </w:r>
        <w:r w:rsidR="00D51767">
          <w:rPr>
            <w:noProof/>
            <w:webHidden/>
          </w:rPr>
          <w:fldChar w:fldCharType="separate"/>
        </w:r>
        <w:r w:rsidR="00D51767">
          <w:rPr>
            <w:noProof/>
            <w:webHidden/>
          </w:rPr>
          <w:t>12</w:t>
        </w:r>
        <w:r w:rsidR="00D51767">
          <w:rPr>
            <w:noProof/>
            <w:webHidden/>
          </w:rPr>
          <w:fldChar w:fldCharType="end"/>
        </w:r>
      </w:hyperlink>
    </w:p>
    <w:p w14:paraId="02DCF05A" w14:textId="3E156E58"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4" w:history="1">
        <w:r w:rsidR="00D51767" w:rsidRPr="00797B6C">
          <w:rPr>
            <w:rStyle w:val="Hyperlink"/>
            <w:noProof/>
          </w:rPr>
          <w:t>11. Training for staff, governors and volunteers</w:t>
        </w:r>
        <w:r w:rsidR="00D51767">
          <w:rPr>
            <w:noProof/>
            <w:webHidden/>
          </w:rPr>
          <w:tab/>
        </w:r>
        <w:r w:rsidR="00D51767">
          <w:rPr>
            <w:noProof/>
            <w:webHidden/>
          </w:rPr>
          <w:fldChar w:fldCharType="begin"/>
        </w:r>
        <w:r w:rsidR="00D51767">
          <w:rPr>
            <w:noProof/>
            <w:webHidden/>
          </w:rPr>
          <w:instrText xml:space="preserve"> PAGEREF _Toc214453504 \h </w:instrText>
        </w:r>
        <w:r w:rsidR="00D51767">
          <w:rPr>
            <w:noProof/>
            <w:webHidden/>
          </w:rPr>
        </w:r>
        <w:r w:rsidR="00D51767">
          <w:rPr>
            <w:noProof/>
            <w:webHidden/>
          </w:rPr>
          <w:fldChar w:fldCharType="separate"/>
        </w:r>
        <w:r w:rsidR="00D51767">
          <w:rPr>
            <w:noProof/>
            <w:webHidden/>
          </w:rPr>
          <w:t>13</w:t>
        </w:r>
        <w:r w:rsidR="00D51767">
          <w:rPr>
            <w:noProof/>
            <w:webHidden/>
          </w:rPr>
          <w:fldChar w:fldCharType="end"/>
        </w:r>
      </w:hyperlink>
    </w:p>
    <w:p w14:paraId="70FD718D" w14:textId="72628C7E"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5" w:history="1">
        <w:r w:rsidR="00D51767" w:rsidRPr="00797B6C">
          <w:rPr>
            <w:rStyle w:val="Hyperlink"/>
            <w:noProof/>
          </w:rPr>
          <w:t>12. Monitoring arrangements</w:t>
        </w:r>
        <w:r w:rsidR="00D51767">
          <w:rPr>
            <w:noProof/>
            <w:webHidden/>
          </w:rPr>
          <w:tab/>
        </w:r>
        <w:r w:rsidR="00D51767">
          <w:rPr>
            <w:noProof/>
            <w:webHidden/>
          </w:rPr>
          <w:fldChar w:fldCharType="begin"/>
        </w:r>
        <w:r w:rsidR="00D51767">
          <w:rPr>
            <w:noProof/>
            <w:webHidden/>
          </w:rPr>
          <w:instrText xml:space="preserve"> PAGEREF _Toc214453505 \h </w:instrText>
        </w:r>
        <w:r w:rsidR="00D51767">
          <w:rPr>
            <w:noProof/>
            <w:webHidden/>
          </w:rPr>
        </w:r>
        <w:r w:rsidR="00D51767">
          <w:rPr>
            <w:noProof/>
            <w:webHidden/>
          </w:rPr>
          <w:fldChar w:fldCharType="separate"/>
        </w:r>
        <w:r w:rsidR="00D51767">
          <w:rPr>
            <w:noProof/>
            <w:webHidden/>
          </w:rPr>
          <w:t>13</w:t>
        </w:r>
        <w:r w:rsidR="00D51767">
          <w:rPr>
            <w:noProof/>
            <w:webHidden/>
          </w:rPr>
          <w:fldChar w:fldCharType="end"/>
        </w:r>
      </w:hyperlink>
    </w:p>
    <w:p w14:paraId="45FA2BA8" w14:textId="32C9D585"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6" w:history="1">
        <w:r w:rsidR="00D51767" w:rsidRPr="00797B6C">
          <w:rPr>
            <w:rStyle w:val="Hyperlink"/>
            <w:noProof/>
          </w:rPr>
          <w:t>13. Links with other policies</w:t>
        </w:r>
        <w:r w:rsidR="00D51767">
          <w:rPr>
            <w:noProof/>
            <w:webHidden/>
          </w:rPr>
          <w:tab/>
        </w:r>
        <w:r w:rsidR="00D51767">
          <w:rPr>
            <w:noProof/>
            <w:webHidden/>
          </w:rPr>
          <w:fldChar w:fldCharType="begin"/>
        </w:r>
        <w:r w:rsidR="00D51767">
          <w:rPr>
            <w:noProof/>
            <w:webHidden/>
          </w:rPr>
          <w:instrText xml:space="preserve"> PAGEREF _Toc214453506 \h </w:instrText>
        </w:r>
        <w:r w:rsidR="00D51767">
          <w:rPr>
            <w:noProof/>
            <w:webHidden/>
          </w:rPr>
        </w:r>
        <w:r w:rsidR="00D51767">
          <w:rPr>
            <w:noProof/>
            <w:webHidden/>
          </w:rPr>
          <w:fldChar w:fldCharType="separate"/>
        </w:r>
        <w:r w:rsidR="00D51767">
          <w:rPr>
            <w:noProof/>
            <w:webHidden/>
          </w:rPr>
          <w:t>13</w:t>
        </w:r>
        <w:r w:rsidR="00D51767">
          <w:rPr>
            <w:noProof/>
            <w:webHidden/>
          </w:rPr>
          <w:fldChar w:fldCharType="end"/>
        </w:r>
      </w:hyperlink>
    </w:p>
    <w:p w14:paraId="29699922" w14:textId="21959302"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7" w:history="1">
        <w:r w:rsidR="00D51767" w:rsidRPr="00797B6C">
          <w:rPr>
            <w:rStyle w:val="Hyperlink"/>
            <w:noProof/>
          </w:rPr>
          <w:t>Appendix 1: EYFS and KS1 acceptable use agreement (pupils and parents/carers)</w:t>
        </w:r>
        <w:r w:rsidR="00D51767">
          <w:rPr>
            <w:noProof/>
            <w:webHidden/>
          </w:rPr>
          <w:tab/>
        </w:r>
        <w:r w:rsidR="00D51767">
          <w:rPr>
            <w:noProof/>
            <w:webHidden/>
          </w:rPr>
          <w:fldChar w:fldCharType="begin"/>
        </w:r>
        <w:r w:rsidR="00D51767">
          <w:rPr>
            <w:noProof/>
            <w:webHidden/>
          </w:rPr>
          <w:instrText xml:space="preserve"> PAGEREF _Toc214453507 \h </w:instrText>
        </w:r>
        <w:r w:rsidR="00D51767">
          <w:rPr>
            <w:noProof/>
            <w:webHidden/>
          </w:rPr>
        </w:r>
        <w:r w:rsidR="00D51767">
          <w:rPr>
            <w:noProof/>
            <w:webHidden/>
          </w:rPr>
          <w:fldChar w:fldCharType="separate"/>
        </w:r>
        <w:r w:rsidR="00D51767">
          <w:rPr>
            <w:noProof/>
            <w:webHidden/>
          </w:rPr>
          <w:t>15</w:t>
        </w:r>
        <w:r w:rsidR="00D51767">
          <w:rPr>
            <w:noProof/>
            <w:webHidden/>
          </w:rPr>
          <w:fldChar w:fldCharType="end"/>
        </w:r>
      </w:hyperlink>
    </w:p>
    <w:p w14:paraId="532483AB" w14:textId="56B39CD4"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8" w:history="1">
        <w:r w:rsidR="00D51767" w:rsidRPr="00797B6C">
          <w:rPr>
            <w:rStyle w:val="Hyperlink"/>
            <w:noProof/>
          </w:rPr>
          <w:t>Appendix 2: KS2, KS3 and KS4 acceptable use agreement (pupils and parents/carers)</w:t>
        </w:r>
        <w:r w:rsidR="00D51767">
          <w:rPr>
            <w:noProof/>
            <w:webHidden/>
          </w:rPr>
          <w:tab/>
        </w:r>
        <w:r w:rsidR="00D51767">
          <w:rPr>
            <w:noProof/>
            <w:webHidden/>
          </w:rPr>
          <w:fldChar w:fldCharType="begin"/>
        </w:r>
        <w:r w:rsidR="00D51767">
          <w:rPr>
            <w:noProof/>
            <w:webHidden/>
          </w:rPr>
          <w:instrText xml:space="preserve"> PAGEREF _Toc214453508 \h </w:instrText>
        </w:r>
        <w:r w:rsidR="00D51767">
          <w:rPr>
            <w:noProof/>
            <w:webHidden/>
          </w:rPr>
        </w:r>
        <w:r w:rsidR="00D51767">
          <w:rPr>
            <w:noProof/>
            <w:webHidden/>
          </w:rPr>
          <w:fldChar w:fldCharType="separate"/>
        </w:r>
        <w:r w:rsidR="00D51767">
          <w:rPr>
            <w:noProof/>
            <w:webHidden/>
          </w:rPr>
          <w:t>16</w:t>
        </w:r>
        <w:r w:rsidR="00D51767">
          <w:rPr>
            <w:noProof/>
            <w:webHidden/>
          </w:rPr>
          <w:fldChar w:fldCharType="end"/>
        </w:r>
      </w:hyperlink>
    </w:p>
    <w:p w14:paraId="3ADC1A8D" w14:textId="2B72F773"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9" w:history="1">
        <w:r w:rsidR="00D51767" w:rsidRPr="00797B6C">
          <w:rPr>
            <w:rStyle w:val="Hyperlink"/>
            <w:noProof/>
          </w:rPr>
          <w:t>Appendix 3: acceptable use agreement (staff, governors, volunteers and visitors)</w:t>
        </w:r>
        <w:r w:rsidR="00D51767">
          <w:rPr>
            <w:noProof/>
            <w:webHidden/>
          </w:rPr>
          <w:tab/>
        </w:r>
        <w:r w:rsidR="00D51767">
          <w:rPr>
            <w:noProof/>
            <w:webHidden/>
          </w:rPr>
          <w:fldChar w:fldCharType="begin"/>
        </w:r>
        <w:r w:rsidR="00D51767">
          <w:rPr>
            <w:noProof/>
            <w:webHidden/>
          </w:rPr>
          <w:instrText xml:space="preserve"> PAGEREF _Toc214453509 \h </w:instrText>
        </w:r>
        <w:r w:rsidR="00D51767">
          <w:rPr>
            <w:noProof/>
            <w:webHidden/>
          </w:rPr>
        </w:r>
        <w:r w:rsidR="00D51767">
          <w:rPr>
            <w:noProof/>
            <w:webHidden/>
          </w:rPr>
          <w:fldChar w:fldCharType="separate"/>
        </w:r>
        <w:r w:rsidR="00D51767">
          <w:rPr>
            <w:noProof/>
            <w:webHidden/>
          </w:rPr>
          <w:t>17</w:t>
        </w:r>
        <w:r w:rsidR="00D51767">
          <w:rPr>
            <w:noProof/>
            <w:webHidden/>
          </w:rPr>
          <w:fldChar w:fldCharType="end"/>
        </w:r>
      </w:hyperlink>
    </w:p>
    <w:p w14:paraId="28F36E7D" w14:textId="31875DD1"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10" w:history="1">
        <w:r w:rsidR="00D51767" w:rsidRPr="00797B6C">
          <w:rPr>
            <w:rStyle w:val="Hyperlink"/>
            <w:noProof/>
          </w:rPr>
          <w:t>Appendix 4: online safety training needs – self-audit for staff</w:t>
        </w:r>
        <w:r w:rsidR="00D51767">
          <w:rPr>
            <w:noProof/>
            <w:webHidden/>
          </w:rPr>
          <w:tab/>
        </w:r>
        <w:r w:rsidR="00D51767">
          <w:rPr>
            <w:noProof/>
            <w:webHidden/>
          </w:rPr>
          <w:fldChar w:fldCharType="begin"/>
        </w:r>
        <w:r w:rsidR="00D51767">
          <w:rPr>
            <w:noProof/>
            <w:webHidden/>
          </w:rPr>
          <w:instrText xml:space="preserve"> PAGEREF _Toc214453510 \h </w:instrText>
        </w:r>
        <w:r w:rsidR="00D51767">
          <w:rPr>
            <w:noProof/>
            <w:webHidden/>
          </w:rPr>
        </w:r>
        <w:r w:rsidR="00D51767">
          <w:rPr>
            <w:noProof/>
            <w:webHidden/>
          </w:rPr>
          <w:fldChar w:fldCharType="separate"/>
        </w:r>
        <w:r w:rsidR="00D51767">
          <w:rPr>
            <w:noProof/>
            <w:webHidden/>
          </w:rPr>
          <w:t>18</w:t>
        </w:r>
        <w:r w:rsidR="00D51767">
          <w:rPr>
            <w:noProof/>
            <w:webHidden/>
          </w:rPr>
          <w:fldChar w:fldCharType="end"/>
        </w:r>
      </w:hyperlink>
    </w:p>
    <w:p w14:paraId="1DE26E08" w14:textId="3A220792" w:rsidR="00D51767" w:rsidRDefault="005359A5">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11" w:history="1">
        <w:r w:rsidR="00D51767" w:rsidRPr="00797B6C">
          <w:rPr>
            <w:rStyle w:val="Hyperlink"/>
            <w:noProof/>
          </w:rPr>
          <w:t>Appendix 5: online safety incident report log</w:t>
        </w:r>
        <w:r w:rsidR="00D51767">
          <w:rPr>
            <w:noProof/>
            <w:webHidden/>
          </w:rPr>
          <w:tab/>
        </w:r>
        <w:r w:rsidR="00D51767">
          <w:rPr>
            <w:noProof/>
            <w:webHidden/>
          </w:rPr>
          <w:fldChar w:fldCharType="begin"/>
        </w:r>
        <w:r w:rsidR="00D51767">
          <w:rPr>
            <w:noProof/>
            <w:webHidden/>
          </w:rPr>
          <w:instrText xml:space="preserve"> PAGEREF _Toc214453511 \h </w:instrText>
        </w:r>
        <w:r w:rsidR="00D51767">
          <w:rPr>
            <w:noProof/>
            <w:webHidden/>
          </w:rPr>
        </w:r>
        <w:r w:rsidR="00D51767">
          <w:rPr>
            <w:noProof/>
            <w:webHidden/>
          </w:rPr>
          <w:fldChar w:fldCharType="separate"/>
        </w:r>
        <w:r w:rsidR="00D51767">
          <w:rPr>
            <w:noProof/>
            <w:webHidden/>
          </w:rPr>
          <w:t>19</w:t>
        </w:r>
        <w:r w:rsidR="00D51767">
          <w:rPr>
            <w:noProof/>
            <w:webHidden/>
          </w:rPr>
          <w:fldChar w:fldCharType="end"/>
        </w:r>
      </w:hyperlink>
    </w:p>
    <w:p w14:paraId="52765768" w14:textId="12A3DA5D" w:rsidR="00AF483F" w:rsidRPr="00475766" w:rsidRDefault="00AF483F" w:rsidP="00AF483F">
      <w:pPr>
        <w:spacing w:after="120"/>
      </w:pPr>
      <w:r w:rsidRPr="00475766">
        <w:fldChar w:fldCharType="end"/>
      </w:r>
    </w:p>
    <w:p w14:paraId="2104030E" w14:textId="77777777" w:rsidR="00AF483F" w:rsidRPr="00475766" w:rsidRDefault="00AF483F" w:rsidP="00AF483F">
      <w:pPr>
        <w:spacing w:after="120"/>
      </w:pPr>
      <w:r w:rsidRPr="00475766">
        <w:rPr>
          <w:noProof/>
          <w:lang w:eastAsia="en-GB"/>
        </w:rPr>
        <w:drawing>
          <wp:anchor distT="0" distB="0" distL="114300" distR="114300" simplePos="0" relativeHeight="251660288" behindDoc="0" locked="0" layoutInCell="1" allowOverlap="1" wp14:anchorId="4A2C51CA" wp14:editId="214A7E70">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31F5F47F" w14:textId="77777777" w:rsidR="00AF483F" w:rsidRPr="00475766" w:rsidRDefault="00AF483F" w:rsidP="00AF483F">
      <w:pPr>
        <w:pStyle w:val="Heading1"/>
        <w:spacing w:before="120" w:after="120"/>
        <w:rPr>
          <w:sz w:val="28"/>
          <w:szCs w:val="28"/>
        </w:rPr>
      </w:pPr>
      <w:bookmarkStart w:id="0" w:name="_Toc214453494"/>
      <w:r w:rsidRPr="00475766">
        <w:rPr>
          <w:rFonts w:eastAsia="Arial"/>
          <w:sz w:val="28"/>
          <w:szCs w:val="28"/>
        </w:rPr>
        <w:t>1. Aims</w:t>
      </w:r>
      <w:bookmarkEnd w:id="0"/>
    </w:p>
    <w:p w14:paraId="43B17FC2" w14:textId="77777777" w:rsidR="00AF483F" w:rsidRPr="00475766" w:rsidRDefault="00AF483F" w:rsidP="00AF483F">
      <w:pPr>
        <w:spacing w:before="240" w:after="120"/>
      </w:pPr>
      <w:r w:rsidRPr="00475766">
        <w:t xml:space="preserve">Our school aims to:  </w:t>
      </w:r>
    </w:p>
    <w:p w14:paraId="0B7F043B" w14:textId="77777777" w:rsidR="00AF483F" w:rsidRPr="00475766" w:rsidRDefault="00AF483F" w:rsidP="00AF483F">
      <w:pPr>
        <w:pStyle w:val="3Bulletedcopyblue"/>
        <w:rPr>
          <w:rFonts w:ascii="Times New Roman" w:eastAsia="Times New Roman" w:hAnsi="Times New Roman" w:cs="Times New Roman"/>
        </w:rPr>
      </w:pPr>
      <w:r w:rsidRPr="00475766">
        <w:t>Have robust processes in place to ensure the online safety of pupils, staff, volunteers and governors</w:t>
      </w:r>
    </w:p>
    <w:p w14:paraId="22D1FB3D" w14:textId="77777777" w:rsidR="00AF483F" w:rsidRPr="00475766" w:rsidRDefault="00AF483F" w:rsidP="00AF483F">
      <w:pPr>
        <w:pStyle w:val="3Bulletedcopyblue"/>
        <w:rPr>
          <w:rFonts w:ascii="Times New Roman" w:eastAsia="Times New Roman" w:hAnsi="Times New Roman" w:cs="Times New Roman"/>
        </w:rPr>
      </w:pPr>
      <w:r w:rsidRPr="00475766">
        <w:t>Identify and support groups of pupils that are potentially at greater risk of harm online than others</w:t>
      </w:r>
    </w:p>
    <w:p w14:paraId="6CA028A7" w14:textId="77777777" w:rsidR="00AF483F" w:rsidRPr="00475766" w:rsidRDefault="00AF483F" w:rsidP="00AF483F">
      <w:pPr>
        <w:pStyle w:val="3Bulletedcopyblue"/>
        <w:rPr>
          <w:rFonts w:ascii="Times New Roman" w:eastAsia="Times New Roman" w:hAnsi="Times New Roman" w:cs="Times New Roman"/>
        </w:rPr>
      </w:pPr>
      <w:r w:rsidRPr="00475766">
        <w:t>Deliver an effective approach to online safety, which empowers us to protect and educate the whole school community in its use of technology, including mobile and smart technology (which we refer to as ‘mobile phones’)</w:t>
      </w:r>
    </w:p>
    <w:p w14:paraId="5744722C" w14:textId="77777777" w:rsidR="00AF483F" w:rsidRPr="00475766" w:rsidRDefault="00AF483F" w:rsidP="00AF483F">
      <w:pPr>
        <w:pStyle w:val="3Bulletedcopyblue"/>
        <w:rPr>
          <w:rFonts w:ascii="Times New Roman" w:eastAsia="Times New Roman" w:hAnsi="Times New Roman" w:cs="Times New Roman"/>
        </w:rPr>
      </w:pPr>
      <w:r w:rsidRPr="00475766">
        <w:t>Establish clear mechanisms to identify, intervene and escalate an incident, where appropriate</w:t>
      </w:r>
    </w:p>
    <w:p w14:paraId="77DCE436" w14:textId="77777777" w:rsidR="00AF483F" w:rsidRPr="00475766" w:rsidRDefault="00AF483F" w:rsidP="00AF483F">
      <w:pPr>
        <w:spacing w:after="120"/>
      </w:pPr>
      <w:r w:rsidRPr="00475766">
        <w:rPr>
          <w:b/>
          <w:bCs/>
        </w:rPr>
        <w:t>The 4 key categories of risk</w:t>
      </w:r>
    </w:p>
    <w:p w14:paraId="702BF0D6" w14:textId="77777777" w:rsidR="00AF483F" w:rsidRPr="00475766" w:rsidRDefault="00AF483F" w:rsidP="00AF483F">
      <w:pPr>
        <w:spacing w:after="120"/>
      </w:pPr>
      <w:r w:rsidRPr="00475766">
        <w:t>Our approach to online safety is based on addressing the following categories of risk:</w:t>
      </w:r>
    </w:p>
    <w:p w14:paraId="60C34072" w14:textId="750B4777" w:rsidR="00AF483F" w:rsidRPr="00475766" w:rsidRDefault="00AF483F" w:rsidP="00AF483F">
      <w:pPr>
        <w:pStyle w:val="3Bulletedcopyblue"/>
        <w:rPr>
          <w:rFonts w:ascii="Times New Roman" w:eastAsia="Times New Roman" w:hAnsi="Times New Roman" w:cs="Times New Roman"/>
        </w:rPr>
      </w:pPr>
      <w:r w:rsidRPr="00475766">
        <w:rPr>
          <w:b/>
          <w:bCs/>
        </w:rPr>
        <w:t>Content</w:t>
      </w:r>
      <w:r w:rsidRPr="00475766">
        <w:t xml:space="preserve"> – being exposed to illegal, inappropriate or harmful content, such as pornography, </w:t>
      </w:r>
      <w:r w:rsidR="004E0A5D" w:rsidRPr="00475766">
        <w:t>misinformation, disinformation (including fake news)</w:t>
      </w:r>
      <w:r w:rsidR="00475766">
        <w:t>,</w:t>
      </w:r>
      <w:r w:rsidR="00E2099E" w:rsidRPr="00475766">
        <w:t xml:space="preserve"> conspiracy theories</w:t>
      </w:r>
      <w:r w:rsidRPr="00475766">
        <w:t>, racism, misogyny, self-harm, suicide, antisemitism, radicalisation and extremism</w:t>
      </w:r>
    </w:p>
    <w:p w14:paraId="3D8C353F" w14:textId="75347A48" w:rsidR="00AF483F" w:rsidRPr="00475766" w:rsidRDefault="00AF483F" w:rsidP="00AF483F">
      <w:pPr>
        <w:pStyle w:val="3Bulletedcopyblue"/>
        <w:rPr>
          <w:rFonts w:ascii="Times New Roman" w:eastAsia="Times New Roman" w:hAnsi="Times New Roman" w:cs="Times New Roman"/>
        </w:rPr>
      </w:pPr>
      <w:r w:rsidRPr="00475766">
        <w:rPr>
          <w:b/>
          <w:bCs/>
        </w:rPr>
        <w:t>Contact</w:t>
      </w:r>
      <w:r w:rsidRPr="00475766">
        <w:t xml:space="preserve"> – being subjected to harmful online interaction with other users, such as peer-to-peer pressure, commercial advertising and adults posing as children or young adults with the intention to groom or exploit </w:t>
      </w:r>
      <w:r w:rsidR="00E375EF">
        <w:t>the user</w:t>
      </w:r>
      <w:r w:rsidRPr="00475766">
        <w:t xml:space="preserve"> for sexual, criminal, financial or other purposes</w:t>
      </w:r>
    </w:p>
    <w:p w14:paraId="46E397F0" w14:textId="77777777" w:rsidR="00AF483F" w:rsidRPr="00475766" w:rsidRDefault="00AF483F" w:rsidP="00AF483F">
      <w:pPr>
        <w:pStyle w:val="3Bulletedcopyblue"/>
        <w:rPr>
          <w:rFonts w:ascii="Times New Roman" w:eastAsia="Times New Roman" w:hAnsi="Times New Roman" w:cs="Times New Roman"/>
        </w:rPr>
      </w:pPr>
      <w:r w:rsidRPr="00475766">
        <w:rPr>
          <w:b/>
          <w:bCs/>
        </w:rPr>
        <w:t>Conduct</w:t>
      </w:r>
      <w:r w:rsidRPr="00475766">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448BB2A" w14:textId="77777777" w:rsidR="00AF483F" w:rsidRPr="00475766" w:rsidRDefault="00AF483F" w:rsidP="00AF483F">
      <w:pPr>
        <w:pStyle w:val="3Bulletedcopyblue"/>
        <w:rPr>
          <w:rFonts w:ascii="Times New Roman" w:eastAsia="Times New Roman" w:hAnsi="Times New Roman" w:cs="Times New Roman"/>
        </w:rPr>
      </w:pPr>
      <w:r w:rsidRPr="00475766">
        <w:rPr>
          <w:b/>
          <w:bCs/>
        </w:rPr>
        <w:t>Commerce</w:t>
      </w:r>
      <w:r w:rsidRPr="00475766">
        <w:t xml:space="preserve"> – risks such as online gambling, inappropriate advertising, phishing and/or financial scams</w:t>
      </w:r>
    </w:p>
    <w:p w14:paraId="56961378" w14:textId="77777777" w:rsidR="00AF483F" w:rsidRPr="00475766" w:rsidRDefault="00AF483F" w:rsidP="00AF483F">
      <w:pPr>
        <w:pStyle w:val="3Bulletedcopyblue"/>
        <w:numPr>
          <w:ilvl w:val="0"/>
          <w:numId w:val="0"/>
        </w:numPr>
        <w:ind w:left="340"/>
        <w:rPr>
          <w:rFonts w:ascii="Times New Roman" w:eastAsia="Times New Roman" w:hAnsi="Times New Roman" w:cs="Times New Roman"/>
        </w:rPr>
      </w:pPr>
    </w:p>
    <w:p w14:paraId="15410018" w14:textId="77777777" w:rsidR="00AF483F" w:rsidRPr="00E463F9" w:rsidRDefault="00AF483F" w:rsidP="00AF483F">
      <w:pPr>
        <w:pStyle w:val="Heading1"/>
        <w:spacing w:before="120" w:after="120"/>
        <w:rPr>
          <w:color w:val="002060"/>
          <w:sz w:val="28"/>
          <w:szCs w:val="28"/>
        </w:rPr>
      </w:pPr>
      <w:bookmarkStart w:id="1" w:name="_Toc214453495"/>
      <w:r w:rsidRPr="00E463F9">
        <w:rPr>
          <w:rFonts w:eastAsia="Arial"/>
          <w:color w:val="002060"/>
          <w:sz w:val="28"/>
          <w:szCs w:val="28"/>
        </w:rPr>
        <w:lastRenderedPageBreak/>
        <w:t>2. Legislation and guidance</w:t>
      </w:r>
      <w:bookmarkEnd w:id="1"/>
    </w:p>
    <w:p w14:paraId="79AD5748" w14:textId="77777777" w:rsidR="00AF483F" w:rsidRPr="00475766" w:rsidRDefault="00AF483F" w:rsidP="00AF483F">
      <w:pPr>
        <w:spacing w:after="120"/>
      </w:pPr>
      <w:r w:rsidRPr="00475766">
        <w:t>This policy is based on the Department for Education’s (</w:t>
      </w:r>
      <w:proofErr w:type="spellStart"/>
      <w:r w:rsidRPr="00475766">
        <w:t>DfE’s</w:t>
      </w:r>
      <w:proofErr w:type="spellEnd"/>
      <w:r w:rsidRPr="00475766">
        <w:t xml:space="preserve">) statutory safeguarding guidance, </w:t>
      </w:r>
      <w:hyperlink r:id="rId10" w:history="1">
        <w:r w:rsidRPr="00475766">
          <w:rPr>
            <w:color w:val="0072CC"/>
            <w:u w:val="single" w:color="0072CC"/>
          </w:rPr>
          <w:t>Keeping Children Safe in Education</w:t>
        </w:r>
      </w:hyperlink>
      <w:r w:rsidRPr="00475766">
        <w:t>, and its advice for schools on:</w:t>
      </w:r>
    </w:p>
    <w:p w14:paraId="5AAD0CFE" w14:textId="426C29F7" w:rsidR="00083A6A" w:rsidRPr="00083A6A" w:rsidRDefault="005359A5" w:rsidP="00AF483F">
      <w:pPr>
        <w:pStyle w:val="3Bulletedcopyblue"/>
        <w:rPr>
          <w:rFonts w:ascii="Times New Roman" w:eastAsia="Times New Roman" w:hAnsi="Times New Roman" w:cs="Times New Roman"/>
        </w:rPr>
      </w:pPr>
      <w:hyperlink r:id="rId11" w:history="1">
        <w:r w:rsidR="00AF483F" w:rsidRPr="00475766">
          <w:rPr>
            <w:color w:val="0072CC"/>
            <w:u w:val="single" w:color="0072CC"/>
          </w:rPr>
          <w:t xml:space="preserve">Teaching online safety </w:t>
        </w:r>
      </w:hyperlink>
    </w:p>
    <w:p w14:paraId="09FA58B3" w14:textId="38C04036" w:rsidR="00AF483F" w:rsidRPr="00083A6A" w:rsidRDefault="005359A5" w:rsidP="00083A6A">
      <w:pPr>
        <w:pStyle w:val="3Bulletedcopyblue"/>
      </w:pPr>
      <w:hyperlink r:id="rId12" w:history="1">
        <w:r w:rsidR="00083A6A">
          <w:rPr>
            <w:rStyle w:val="Hyperlink"/>
          </w:rPr>
          <w:t xml:space="preserve">Meeting digital and technology </w:t>
        </w:r>
        <w:r w:rsidR="00083A6A" w:rsidRPr="00CB6482">
          <w:rPr>
            <w:rStyle w:val="Hyperlink"/>
          </w:rPr>
          <w:t xml:space="preserve">standards </w:t>
        </w:r>
      </w:hyperlink>
      <w:hyperlink r:id="rId13" w:history="1"/>
    </w:p>
    <w:p w14:paraId="64298219" w14:textId="6081DFD7" w:rsidR="00AF483F" w:rsidRPr="00475766" w:rsidRDefault="005359A5" w:rsidP="00AF483F">
      <w:pPr>
        <w:pStyle w:val="3Bulletedcopyblue"/>
        <w:rPr>
          <w:rFonts w:ascii="Times New Roman" w:eastAsia="Times New Roman" w:hAnsi="Times New Roman" w:cs="Times New Roman"/>
        </w:rPr>
      </w:pPr>
      <w:hyperlink r:id="rId14" w:history="1">
        <w:r w:rsidR="00AF483F" w:rsidRPr="00475766">
          <w:rPr>
            <w:color w:val="0072CC"/>
            <w:u w:val="single" w:color="0072CC"/>
          </w:rPr>
          <w:t>Preventing and tackling bullying</w:t>
        </w:r>
      </w:hyperlink>
      <w:r w:rsidR="00AF483F" w:rsidRPr="00475766">
        <w:t xml:space="preserve"> and </w:t>
      </w:r>
      <w:hyperlink r:id="rId15" w:history="1">
        <w:r w:rsidR="00AF483F" w:rsidRPr="00475766">
          <w:rPr>
            <w:color w:val="0072CC"/>
            <w:u w:val="single" w:color="0072CC"/>
          </w:rPr>
          <w:t xml:space="preserve">cyber-bullying: advice for </w:t>
        </w:r>
        <w:r w:rsidR="00E463F9">
          <w:rPr>
            <w:color w:val="0072CC"/>
            <w:u w:val="single" w:color="0072CC"/>
          </w:rPr>
          <w:t>Head Teacher</w:t>
        </w:r>
        <w:r w:rsidR="00AF483F" w:rsidRPr="00475766">
          <w:rPr>
            <w:color w:val="0072CC"/>
            <w:u w:val="single" w:color="0072CC"/>
          </w:rPr>
          <w:t>s and school staff</w:t>
        </w:r>
      </w:hyperlink>
    </w:p>
    <w:p w14:paraId="2770E654" w14:textId="28C38AE2" w:rsidR="00AF483F" w:rsidRPr="00A7532D" w:rsidRDefault="005359A5" w:rsidP="00A7532D">
      <w:pPr>
        <w:pStyle w:val="3Bulletedcopyblue"/>
        <w:rPr>
          <w:rFonts w:ascii="Times New Roman" w:eastAsia="Times New Roman" w:hAnsi="Times New Roman" w:cs="Times New Roman"/>
        </w:rPr>
      </w:pPr>
      <w:hyperlink r:id="rId16" w:history="1">
        <w:r w:rsidR="00A7532D" w:rsidRPr="00A7532D">
          <w:rPr>
            <w:color w:val="0072CC"/>
            <w:u w:val="single" w:color="0072CC"/>
            <w:shd w:val="clear" w:color="auto" w:fill="FFFF00"/>
          </w:rPr>
          <w:t>Relationships and sex education (RSE) and health education</w:t>
        </w:r>
      </w:hyperlink>
    </w:p>
    <w:p w14:paraId="3140F7E9" w14:textId="77777777" w:rsidR="00AF483F" w:rsidRPr="00475766" w:rsidRDefault="005359A5" w:rsidP="00AF483F">
      <w:pPr>
        <w:pStyle w:val="3Bulletedcopyblue"/>
        <w:rPr>
          <w:rFonts w:ascii="Times New Roman" w:eastAsia="Times New Roman" w:hAnsi="Times New Roman" w:cs="Times New Roman"/>
        </w:rPr>
      </w:pPr>
      <w:hyperlink r:id="rId17" w:history="1">
        <w:r w:rsidR="00AF483F" w:rsidRPr="00475766">
          <w:rPr>
            <w:color w:val="0072CC"/>
            <w:u w:val="single" w:color="0072CC"/>
          </w:rPr>
          <w:t>Searching, screening and confiscation</w:t>
        </w:r>
      </w:hyperlink>
    </w:p>
    <w:p w14:paraId="247385DB" w14:textId="77777777" w:rsidR="00AF483F" w:rsidRPr="00475766" w:rsidRDefault="00AF483F" w:rsidP="00AF483F">
      <w:pPr>
        <w:spacing w:after="120"/>
      </w:pPr>
      <w:r w:rsidRPr="00475766">
        <w:t xml:space="preserve">It also refers to the </w:t>
      </w:r>
      <w:proofErr w:type="spellStart"/>
      <w:r w:rsidRPr="00475766">
        <w:t>DfE’s</w:t>
      </w:r>
      <w:proofErr w:type="spellEnd"/>
      <w:r w:rsidRPr="00475766">
        <w:t xml:space="preserve"> guidance on </w:t>
      </w:r>
      <w:hyperlink r:id="rId18" w:history="1">
        <w:r w:rsidRPr="00475766">
          <w:rPr>
            <w:color w:val="0072CC"/>
            <w:u w:val="single" w:color="0072CC"/>
          </w:rPr>
          <w:t>protecting children from radicalisation</w:t>
        </w:r>
      </w:hyperlink>
      <w:r w:rsidRPr="00475766">
        <w:t>.</w:t>
      </w:r>
    </w:p>
    <w:p w14:paraId="43923A68" w14:textId="4DEA0D7D" w:rsidR="00AF483F" w:rsidRPr="00475766" w:rsidRDefault="00AF483F" w:rsidP="00AF483F">
      <w:pPr>
        <w:spacing w:after="120"/>
      </w:pPr>
      <w:r w:rsidRPr="00475766">
        <w:t xml:space="preserve">It reflects existing legislation, including but not limited to the </w:t>
      </w:r>
      <w:hyperlink r:id="rId19" w:history="1">
        <w:r w:rsidRPr="00475766">
          <w:rPr>
            <w:color w:val="0072CC"/>
            <w:u w:val="single" w:color="0072CC"/>
          </w:rPr>
          <w:t>Education Act 1996</w:t>
        </w:r>
      </w:hyperlink>
      <w:r w:rsidRPr="00475766">
        <w:t xml:space="preserve"> (as amended), the </w:t>
      </w:r>
      <w:hyperlink r:id="rId20" w:history="1">
        <w:r w:rsidRPr="00475766">
          <w:rPr>
            <w:color w:val="0072CC"/>
            <w:u w:val="single" w:color="0072CC"/>
          </w:rPr>
          <w:t>Education and Inspections Act 2006</w:t>
        </w:r>
      </w:hyperlink>
      <w:r w:rsidRPr="00475766">
        <w:t xml:space="preserve"> and the </w:t>
      </w:r>
      <w:hyperlink r:id="rId21" w:history="1">
        <w:r w:rsidRPr="00475766">
          <w:rPr>
            <w:color w:val="0072CC"/>
            <w:u w:val="single" w:color="0072CC"/>
          </w:rPr>
          <w:t>Equality Act 2010</w:t>
        </w:r>
      </w:hyperlink>
      <w:r w:rsidRPr="00475766">
        <w:t xml:space="preserve">. In addition, it reflects the </w:t>
      </w:r>
      <w:hyperlink r:id="rId22" w:history="1">
        <w:r w:rsidRPr="00475766">
          <w:rPr>
            <w:color w:val="0072CC"/>
            <w:u w:val="single" w:color="0072CC"/>
          </w:rPr>
          <w:t>Education Act 2011</w:t>
        </w:r>
      </w:hyperlink>
      <w:r w:rsidRPr="00475766">
        <w:t>, which has given teachers stronger powers to tackle cyber-bullying by, if necessary, searching for and deleting inappropriate images or files on pupils’ electronic devices where they believe there is a ‘good reason’ to do so.</w:t>
      </w:r>
      <w:r w:rsidR="00A7532D">
        <w:t xml:space="preserve"> </w:t>
      </w:r>
      <w:r w:rsidRPr="00475766">
        <w:t>The policy also takes into account the National Curriculum computing programmes of study.</w:t>
      </w:r>
    </w:p>
    <w:p w14:paraId="46C6B62B" w14:textId="77777777" w:rsidR="00AF483F" w:rsidRPr="00475766" w:rsidRDefault="00AF483F" w:rsidP="00AF483F">
      <w:pPr>
        <w:spacing w:after="120"/>
      </w:pPr>
    </w:p>
    <w:p w14:paraId="76B115A1" w14:textId="77777777" w:rsidR="00AF483F" w:rsidRPr="00E463F9" w:rsidRDefault="00AF483F" w:rsidP="00AF483F">
      <w:pPr>
        <w:pStyle w:val="Heading1"/>
        <w:spacing w:before="120" w:after="120"/>
        <w:rPr>
          <w:color w:val="002060"/>
          <w:sz w:val="28"/>
          <w:szCs w:val="28"/>
        </w:rPr>
      </w:pPr>
      <w:bookmarkStart w:id="2" w:name="_Toc214453496"/>
      <w:r w:rsidRPr="00E463F9">
        <w:rPr>
          <w:rFonts w:eastAsia="Arial"/>
          <w:color w:val="002060"/>
          <w:sz w:val="28"/>
          <w:szCs w:val="28"/>
        </w:rPr>
        <w:t>3. Roles and responsibilities</w:t>
      </w:r>
      <w:bookmarkEnd w:id="2"/>
      <w:r w:rsidRPr="00E463F9">
        <w:rPr>
          <w:rFonts w:eastAsia="Arial"/>
          <w:color w:val="002060"/>
          <w:sz w:val="28"/>
          <w:szCs w:val="28"/>
        </w:rPr>
        <w:t xml:space="preserve"> </w:t>
      </w:r>
    </w:p>
    <w:p w14:paraId="0297A8E5" w14:textId="77777777" w:rsidR="00AF483F" w:rsidRPr="00475766" w:rsidRDefault="00AF483F" w:rsidP="00AF483F">
      <w:pPr>
        <w:spacing w:before="240" w:after="120"/>
        <w:rPr>
          <w:sz w:val="24"/>
        </w:rPr>
      </w:pPr>
      <w:r w:rsidRPr="00475766">
        <w:rPr>
          <w:b/>
          <w:bCs/>
          <w:color w:val="12263F"/>
          <w:sz w:val="24"/>
        </w:rPr>
        <w:t>3.1 The governing board</w:t>
      </w:r>
    </w:p>
    <w:p w14:paraId="0F36FFC8" w14:textId="3022E348" w:rsidR="00AF483F" w:rsidRPr="00475766" w:rsidRDefault="00AF483F" w:rsidP="00AF483F">
      <w:pPr>
        <w:spacing w:after="120"/>
      </w:pPr>
      <w:r w:rsidRPr="00475766">
        <w:t xml:space="preserve">The governing board has overall responsibility for monitoring this policy and holding the </w:t>
      </w:r>
      <w:r w:rsidR="00E463F9">
        <w:t>Head Teacher</w:t>
      </w:r>
      <w:r w:rsidRPr="00475766">
        <w:t xml:space="preserve"> to account for its implementation.</w:t>
      </w:r>
    </w:p>
    <w:p w14:paraId="4BFF640A" w14:textId="77777777" w:rsidR="00AF483F" w:rsidRPr="00475766" w:rsidRDefault="00AF483F" w:rsidP="00AF483F">
      <w:pPr>
        <w:spacing w:after="120"/>
      </w:pPr>
      <w:r w:rsidRPr="00475766">
        <w:t xml:space="preserve">The governing board will make sure all staff undergo online safety training as part of child protection and safeguarding training, and ensure staff understand their expectations, roles and responsibilities around filtering and monitoring. </w:t>
      </w:r>
    </w:p>
    <w:p w14:paraId="1FADAFF2" w14:textId="77777777" w:rsidR="00AF483F" w:rsidRPr="00475766" w:rsidRDefault="00AF483F" w:rsidP="00AF483F">
      <w:pPr>
        <w:spacing w:after="120"/>
      </w:pPr>
      <w:r w:rsidRPr="00475766">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6543A85C" w14:textId="63BAE319" w:rsidR="00AF483F" w:rsidRPr="00475766" w:rsidRDefault="00AF483F" w:rsidP="00AF483F">
      <w:pPr>
        <w:spacing w:after="120"/>
      </w:pPr>
      <w:r w:rsidRPr="00475766">
        <w:t>The governing board will co-ordinate regular meetings with appropriate staff to discuss online safety</w:t>
      </w:r>
      <w:r w:rsidR="00C832EB">
        <w:t xml:space="preserve"> and</w:t>
      </w:r>
      <w:r w:rsidRPr="00475766">
        <w:t xml:space="preserve"> requirements for training, and monitor online safety logs as provided by the designated safeguarding lead (DSL). </w:t>
      </w:r>
    </w:p>
    <w:p w14:paraId="6F9EBC44" w14:textId="6A6B7D33" w:rsidR="00AF483F" w:rsidRPr="00475766" w:rsidRDefault="00AF483F" w:rsidP="00AF483F">
      <w:pPr>
        <w:spacing w:after="120"/>
      </w:pPr>
      <w:r w:rsidRPr="00475766">
        <w:t xml:space="preserve">The governing board </w:t>
      </w:r>
      <w:r w:rsidR="00234066">
        <w:t>will make sure</w:t>
      </w:r>
      <w:r w:rsidRPr="00475766">
        <w:t xml:space="preserve"> </w:t>
      </w:r>
      <w:r w:rsidR="007B5ECB">
        <w:t xml:space="preserve">that </w:t>
      </w:r>
      <w:r w:rsidR="00234066">
        <w:t>the school teaches pupils</w:t>
      </w:r>
      <w:r w:rsidRPr="00475766">
        <w:t xml:space="preserve"> how to keep themselves and others safe, including online.  </w:t>
      </w:r>
    </w:p>
    <w:p w14:paraId="37A97DA8" w14:textId="68C6B233" w:rsidR="00AF483F" w:rsidRPr="00475766" w:rsidRDefault="00AF483F" w:rsidP="00AF483F">
      <w:pPr>
        <w:spacing w:after="120"/>
      </w:pPr>
      <w:r w:rsidRPr="00475766">
        <w:t xml:space="preserve">The governing board </w:t>
      </w:r>
      <w:r w:rsidR="00DC3F23">
        <w:t>will make sure that</w:t>
      </w:r>
      <w:r w:rsidRPr="00475766">
        <w:t xml:space="preserve"> the school has appropriate filtering and monitoring systems in place on school devices and school networks, and will regularly review their effectiveness. The board will review the </w:t>
      </w:r>
      <w:hyperlink r:id="rId23" w:history="1">
        <w:proofErr w:type="spellStart"/>
        <w:r w:rsidRPr="00475766">
          <w:rPr>
            <w:color w:val="0072CC"/>
            <w:u w:val="single" w:color="0072CC"/>
          </w:rPr>
          <w:t>DfE’s</w:t>
        </w:r>
        <w:proofErr w:type="spellEnd"/>
        <w:r w:rsidRPr="00475766">
          <w:rPr>
            <w:color w:val="0072CC"/>
            <w:u w:val="single" w:color="0072CC"/>
          </w:rPr>
          <w:t xml:space="preserve"> filtering and monitoring standards</w:t>
        </w:r>
      </w:hyperlink>
      <w:r w:rsidRPr="00475766">
        <w:t>, and discuss with IT staff and service providers what needs to be done to support the school in meeting the standards, which include:</w:t>
      </w:r>
    </w:p>
    <w:p w14:paraId="7C4660BB" w14:textId="03F15479" w:rsidR="00AF483F" w:rsidRPr="00475766" w:rsidRDefault="00AF483F" w:rsidP="00AF483F">
      <w:pPr>
        <w:pStyle w:val="3Bulletedcopyblue"/>
        <w:rPr>
          <w:rFonts w:ascii="Times New Roman" w:eastAsia="Times New Roman" w:hAnsi="Times New Roman" w:cs="Times New Roman"/>
        </w:rPr>
      </w:pPr>
      <w:r w:rsidRPr="00475766">
        <w:t>Identifying and assigning roles and responsibilities to manage filtering and monitoring systems</w:t>
      </w:r>
    </w:p>
    <w:p w14:paraId="32F9E9CF" w14:textId="5C426040" w:rsidR="00AF483F" w:rsidRPr="00475766" w:rsidRDefault="00AF483F" w:rsidP="00AF483F">
      <w:pPr>
        <w:pStyle w:val="3Bulletedcopyblue"/>
        <w:rPr>
          <w:rFonts w:ascii="Times New Roman" w:eastAsia="Times New Roman" w:hAnsi="Times New Roman" w:cs="Times New Roman"/>
        </w:rPr>
      </w:pPr>
      <w:r w:rsidRPr="00475766">
        <w:t>Reviewing filtering and monitoring provisions at least annually</w:t>
      </w:r>
    </w:p>
    <w:p w14:paraId="388B780D" w14:textId="79735D39" w:rsidR="00AF483F" w:rsidRPr="00475766" w:rsidRDefault="00AF483F" w:rsidP="00AF483F">
      <w:pPr>
        <w:pStyle w:val="3Bulletedcopyblue"/>
        <w:rPr>
          <w:rFonts w:ascii="Times New Roman" w:eastAsia="Times New Roman" w:hAnsi="Times New Roman" w:cs="Times New Roman"/>
        </w:rPr>
      </w:pPr>
      <w:r w:rsidRPr="00475766">
        <w:t>Blocking harmful and inappropriate content without unreasonably impacting teaching and learning</w:t>
      </w:r>
    </w:p>
    <w:p w14:paraId="054E6C39" w14:textId="3C59467C" w:rsidR="00AF483F" w:rsidRPr="00A7532D" w:rsidRDefault="00AF483F" w:rsidP="00AF483F">
      <w:pPr>
        <w:pStyle w:val="3Bulletedcopyblue"/>
        <w:rPr>
          <w:rFonts w:ascii="Times New Roman" w:eastAsia="Times New Roman" w:hAnsi="Times New Roman" w:cs="Times New Roman"/>
        </w:rPr>
      </w:pPr>
      <w:r w:rsidRPr="00475766">
        <w:t xml:space="preserve">Having effective monitoring strategies in place that meet </w:t>
      </w:r>
      <w:r w:rsidR="009C0618">
        <w:t xml:space="preserve">the school’s </w:t>
      </w:r>
      <w:r w:rsidRPr="00475766">
        <w:t>safeguarding needs</w:t>
      </w:r>
      <w:r w:rsidR="00A7532D">
        <w:t>.</w:t>
      </w:r>
      <w:r w:rsidRPr="00475766">
        <w:t xml:space="preserve"> The governor who oversees online safety is </w:t>
      </w:r>
      <w:r w:rsidR="006A2E2F" w:rsidRPr="006A2E2F">
        <w:t>Craig Robinson</w:t>
      </w:r>
    </w:p>
    <w:p w14:paraId="2C9A7F5B" w14:textId="77777777" w:rsidR="00AF483F" w:rsidRPr="00475766" w:rsidRDefault="00AF483F" w:rsidP="00AF483F">
      <w:pPr>
        <w:spacing w:after="120"/>
      </w:pPr>
      <w:r w:rsidRPr="00475766">
        <w:t>All governors will:</w:t>
      </w:r>
    </w:p>
    <w:p w14:paraId="3E1485D3" w14:textId="36F2D8F1" w:rsidR="00AF483F" w:rsidRPr="00475766" w:rsidRDefault="00D234B0" w:rsidP="00AF483F">
      <w:pPr>
        <w:pStyle w:val="3Bulletedcopyblue"/>
        <w:rPr>
          <w:rFonts w:ascii="Times New Roman" w:eastAsia="Times New Roman" w:hAnsi="Times New Roman" w:cs="Times New Roman"/>
        </w:rPr>
      </w:pPr>
      <w:r>
        <w:t xml:space="preserve">Make </w:t>
      </w:r>
      <w:r w:rsidR="00AF483F" w:rsidRPr="00475766">
        <w:t>sure they have read and understand this policy</w:t>
      </w:r>
    </w:p>
    <w:p w14:paraId="345EB93C" w14:textId="77777777" w:rsidR="00AF483F" w:rsidRPr="00475766" w:rsidRDefault="00AF483F" w:rsidP="00AF483F">
      <w:pPr>
        <w:pStyle w:val="3Bulletedcopyblue"/>
        <w:rPr>
          <w:rFonts w:ascii="Times New Roman" w:eastAsia="Times New Roman" w:hAnsi="Times New Roman" w:cs="Times New Roman"/>
        </w:rPr>
      </w:pPr>
      <w:r w:rsidRPr="00475766">
        <w:t>Agree and adhere to the terms on acceptable use of the school’s ICT systems and the internet (appendix 3)</w:t>
      </w:r>
    </w:p>
    <w:p w14:paraId="30F4F483" w14:textId="1FE9759D" w:rsidR="00AF483F" w:rsidRPr="00475766" w:rsidRDefault="00D234B0" w:rsidP="00AF483F">
      <w:pPr>
        <w:pStyle w:val="3Bulletedcopyblue"/>
        <w:rPr>
          <w:rFonts w:ascii="Times New Roman" w:eastAsia="Times New Roman" w:hAnsi="Times New Roman" w:cs="Times New Roman"/>
        </w:rPr>
      </w:pPr>
      <w:r>
        <w:t xml:space="preserve">Make </w:t>
      </w:r>
      <w:r w:rsidR="00AF483F" w:rsidRPr="00475766">
        <w:t>sure that online safety is a running and interrelated theme wh</w:t>
      </w:r>
      <w:r>
        <w:t xml:space="preserve">en </w:t>
      </w:r>
      <w:r w:rsidR="00AF483F" w:rsidRPr="00475766">
        <w:t>devising and implementing the whole-school or college approach to safeguarding and related policies and/or procedures</w:t>
      </w:r>
    </w:p>
    <w:p w14:paraId="40550488" w14:textId="09963B73" w:rsidR="00AF483F" w:rsidRPr="00475766" w:rsidRDefault="00941079" w:rsidP="00AF483F">
      <w:pPr>
        <w:pStyle w:val="3Bulletedcopyblue"/>
        <w:rPr>
          <w:rFonts w:ascii="Times New Roman" w:eastAsia="Times New Roman" w:hAnsi="Times New Roman" w:cs="Times New Roman"/>
        </w:rPr>
      </w:pPr>
      <w:r>
        <w:lastRenderedPageBreak/>
        <w:t xml:space="preserve">Make </w:t>
      </w:r>
      <w:r w:rsidR="00AF483F" w:rsidRPr="00475766">
        <w:t>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89B9F10" w14:textId="5AAC6BB6" w:rsidR="00AF483F" w:rsidRPr="00475766" w:rsidRDefault="00AF483F" w:rsidP="00AF483F">
      <w:pPr>
        <w:spacing w:before="240" w:after="120"/>
        <w:rPr>
          <w:sz w:val="24"/>
        </w:rPr>
      </w:pPr>
      <w:r w:rsidRPr="00475766">
        <w:rPr>
          <w:b/>
          <w:bCs/>
          <w:color w:val="12263F"/>
          <w:sz w:val="24"/>
        </w:rPr>
        <w:t xml:space="preserve">3.2 The </w:t>
      </w:r>
      <w:r w:rsidR="00E463F9">
        <w:rPr>
          <w:b/>
          <w:bCs/>
          <w:color w:val="12263F"/>
          <w:sz w:val="24"/>
        </w:rPr>
        <w:t>Head Teacher</w:t>
      </w:r>
    </w:p>
    <w:p w14:paraId="2531F17F" w14:textId="3EE04D20" w:rsidR="00AF483F" w:rsidRPr="00475766" w:rsidRDefault="00AF483F" w:rsidP="00AF483F">
      <w:pPr>
        <w:spacing w:after="120"/>
      </w:pPr>
      <w:r w:rsidRPr="00475766">
        <w:t xml:space="preserve">The </w:t>
      </w:r>
      <w:r w:rsidR="00E463F9">
        <w:t>Head Teacher</w:t>
      </w:r>
      <w:r w:rsidRPr="00475766">
        <w:t xml:space="preserve"> is responsible for </w:t>
      </w:r>
      <w:r w:rsidR="00A73590">
        <w:t>making sure</w:t>
      </w:r>
      <w:r w:rsidRPr="00475766">
        <w:t xml:space="preserve"> that staff understand this policy, and that it is being implemented consistently throughout the school.</w:t>
      </w:r>
    </w:p>
    <w:p w14:paraId="080A4FF6" w14:textId="77777777" w:rsidR="00AF483F" w:rsidRPr="00475766" w:rsidRDefault="00AF483F" w:rsidP="00AF483F">
      <w:pPr>
        <w:spacing w:before="240" w:after="120"/>
        <w:rPr>
          <w:sz w:val="24"/>
        </w:rPr>
      </w:pPr>
      <w:r w:rsidRPr="00475766">
        <w:rPr>
          <w:b/>
          <w:bCs/>
          <w:color w:val="12263F"/>
          <w:sz w:val="24"/>
        </w:rPr>
        <w:t>3.3 The designated safeguarding lead (DSL)</w:t>
      </w:r>
    </w:p>
    <w:p w14:paraId="0EAA3409" w14:textId="2E77476A" w:rsidR="00AF483F" w:rsidRPr="00475766" w:rsidRDefault="00AF483F" w:rsidP="00AF483F">
      <w:pPr>
        <w:spacing w:after="120"/>
      </w:pPr>
      <w:r w:rsidRPr="00475766">
        <w:t>Details of the school’s des</w:t>
      </w:r>
      <w:r w:rsidR="00A7532D">
        <w:t xml:space="preserve">ignated safeguarding lead (DSL) and Deputy </w:t>
      </w:r>
      <w:proofErr w:type="spellStart"/>
      <w:r w:rsidR="00A7532D">
        <w:t>Safegaurding</w:t>
      </w:r>
      <w:proofErr w:type="spellEnd"/>
      <w:r w:rsidR="00A7532D">
        <w:t xml:space="preserve"> Lead </w:t>
      </w:r>
      <w:r w:rsidRPr="00475766">
        <w:t>are set out in our child protection and safeguarding policy, as well as relevant job descriptions.</w:t>
      </w:r>
    </w:p>
    <w:p w14:paraId="329B026E" w14:textId="77777777" w:rsidR="00AF483F" w:rsidRPr="00475766" w:rsidRDefault="00AF483F" w:rsidP="00AF483F">
      <w:pPr>
        <w:spacing w:after="120"/>
      </w:pPr>
      <w:r w:rsidRPr="00475766">
        <w:t>The DSL takes lead responsibility for online safety in school, in particular:</w:t>
      </w:r>
    </w:p>
    <w:p w14:paraId="7FB90289" w14:textId="774060D1" w:rsidR="00AF483F" w:rsidRPr="00475766" w:rsidRDefault="00AF483F" w:rsidP="00AF483F">
      <w:pPr>
        <w:pStyle w:val="3Bulletedcopyblue"/>
        <w:rPr>
          <w:rFonts w:ascii="Times New Roman" w:eastAsia="Times New Roman" w:hAnsi="Times New Roman" w:cs="Times New Roman"/>
        </w:rPr>
      </w:pPr>
      <w:r w:rsidRPr="00475766">
        <w:t xml:space="preserve">Supporting the </w:t>
      </w:r>
      <w:r w:rsidR="00E463F9">
        <w:t>Head Teacher</w:t>
      </w:r>
      <w:r w:rsidRPr="00475766">
        <w:t xml:space="preserve"> in </w:t>
      </w:r>
      <w:r w:rsidR="00A73590">
        <w:t>making sure</w:t>
      </w:r>
      <w:r w:rsidRPr="00475766">
        <w:t xml:space="preserve"> that staff understand this policy and that it is being implemented consistently throughout the school</w:t>
      </w:r>
    </w:p>
    <w:p w14:paraId="77A33408" w14:textId="54110CC6" w:rsidR="00AF483F" w:rsidRPr="00475766" w:rsidRDefault="00AF483F" w:rsidP="00AF483F">
      <w:pPr>
        <w:pStyle w:val="3Bulletedcopyblue"/>
        <w:rPr>
          <w:rFonts w:ascii="Times New Roman" w:eastAsia="Times New Roman" w:hAnsi="Times New Roman" w:cs="Times New Roman"/>
        </w:rPr>
      </w:pPr>
      <w:r w:rsidRPr="00475766">
        <w:t xml:space="preserve">Working with the </w:t>
      </w:r>
      <w:r w:rsidR="00E463F9">
        <w:t>Head Teacher</w:t>
      </w:r>
      <w:r w:rsidRPr="00475766">
        <w:t xml:space="preserve"> and govern</w:t>
      </w:r>
      <w:r w:rsidR="00A7532D">
        <w:t xml:space="preserve">ing board to review this policy bi-annually </w:t>
      </w:r>
      <w:r w:rsidRPr="00475766">
        <w:t xml:space="preserve">and </w:t>
      </w:r>
      <w:r w:rsidR="00A73590">
        <w:t xml:space="preserve">make </w:t>
      </w:r>
      <w:r w:rsidRPr="00475766">
        <w:t>sure the procedures and implementation are updated and reviewed regularly</w:t>
      </w:r>
    </w:p>
    <w:p w14:paraId="4B101742" w14:textId="77777777" w:rsidR="00AF483F" w:rsidRPr="00475766" w:rsidRDefault="00AF483F" w:rsidP="00AF483F">
      <w:pPr>
        <w:pStyle w:val="3Bulletedcopyblue"/>
        <w:rPr>
          <w:rFonts w:ascii="Times New Roman" w:eastAsia="Times New Roman" w:hAnsi="Times New Roman" w:cs="Times New Roman"/>
        </w:rPr>
      </w:pPr>
      <w:r w:rsidRPr="00475766">
        <w:t>Taking the lead on understanding the filtering and monitoring systems and processes in place on school devices and school networks</w:t>
      </w:r>
    </w:p>
    <w:p w14:paraId="43591EA9" w14:textId="77777777" w:rsidR="00AF483F" w:rsidRPr="00475766" w:rsidRDefault="00AF483F" w:rsidP="00AF483F">
      <w:pPr>
        <w:pStyle w:val="3Bulletedcopyblue"/>
        <w:rPr>
          <w:rFonts w:ascii="Times New Roman" w:eastAsia="Times New Roman" w:hAnsi="Times New Roman" w:cs="Times New Roman"/>
        </w:rPr>
      </w:pPr>
      <w:r w:rsidRPr="00475766">
        <w:t>Providing governors with assurance that filtering and monitoring systems are working effectively and reviewed regularly</w:t>
      </w:r>
    </w:p>
    <w:p w14:paraId="4CFA1182" w14:textId="77777777" w:rsidR="00AF483F" w:rsidRPr="00475766" w:rsidRDefault="00AF483F" w:rsidP="00AF483F">
      <w:pPr>
        <w:pStyle w:val="3Bulletedcopyblue"/>
        <w:rPr>
          <w:rFonts w:ascii="Times New Roman" w:eastAsia="Times New Roman" w:hAnsi="Times New Roman" w:cs="Times New Roman"/>
        </w:rPr>
      </w:pPr>
      <w:r w:rsidRPr="00475766">
        <w:t>Working with the ICT manager to make sure the appropriate systems and processes are in place</w:t>
      </w:r>
    </w:p>
    <w:p w14:paraId="307E9972" w14:textId="54541757" w:rsidR="00AF483F" w:rsidRPr="00475766" w:rsidRDefault="00AF483F" w:rsidP="00AF483F">
      <w:pPr>
        <w:pStyle w:val="3Bulletedcopyblue"/>
        <w:rPr>
          <w:rFonts w:ascii="Times New Roman" w:eastAsia="Times New Roman" w:hAnsi="Times New Roman" w:cs="Times New Roman"/>
        </w:rPr>
      </w:pPr>
      <w:r w:rsidRPr="00475766">
        <w:t xml:space="preserve">Working with the </w:t>
      </w:r>
      <w:r w:rsidR="00E463F9">
        <w:t>Head Teacher</w:t>
      </w:r>
      <w:r w:rsidRPr="00475766">
        <w:t>, ICT manager and other staff, as necessary, to address any online safety issues or incidents</w:t>
      </w:r>
    </w:p>
    <w:p w14:paraId="03D16F80" w14:textId="77777777" w:rsidR="00AF483F" w:rsidRPr="00475766" w:rsidRDefault="00AF483F" w:rsidP="00AF483F">
      <w:pPr>
        <w:pStyle w:val="3Bulletedcopyblue"/>
        <w:rPr>
          <w:rFonts w:ascii="Times New Roman" w:eastAsia="Times New Roman" w:hAnsi="Times New Roman" w:cs="Times New Roman"/>
        </w:rPr>
      </w:pPr>
      <w:r w:rsidRPr="00475766">
        <w:t>Managing all online safety issues and incidents in line with the school’s child protection policy</w:t>
      </w:r>
    </w:p>
    <w:p w14:paraId="14AF471D" w14:textId="77777777" w:rsidR="00AF483F" w:rsidRPr="00475766" w:rsidRDefault="00AF483F" w:rsidP="00AF483F">
      <w:pPr>
        <w:pStyle w:val="3Bulletedcopyblue"/>
        <w:rPr>
          <w:rFonts w:ascii="Times New Roman" w:eastAsia="Times New Roman" w:hAnsi="Times New Roman" w:cs="Times New Roman"/>
        </w:rPr>
      </w:pPr>
      <w:r w:rsidRPr="00475766">
        <w:t>Responding to safeguarding concerns identified by filtering and monitoring</w:t>
      </w:r>
    </w:p>
    <w:p w14:paraId="2347CD33" w14:textId="2B6C50E5" w:rsidR="00AF483F" w:rsidRPr="00475766" w:rsidRDefault="00C740A0" w:rsidP="00AF483F">
      <w:pPr>
        <w:pStyle w:val="3Bulletedcopyblue"/>
        <w:rPr>
          <w:rFonts w:ascii="Times New Roman" w:eastAsia="Times New Roman" w:hAnsi="Times New Roman" w:cs="Times New Roman"/>
        </w:rPr>
      </w:pPr>
      <w:r>
        <w:t>Makin</w:t>
      </w:r>
      <w:r w:rsidR="00AF483F" w:rsidRPr="00475766">
        <w:t xml:space="preserve">g </w:t>
      </w:r>
      <w:r>
        <w:t xml:space="preserve">sure </w:t>
      </w:r>
      <w:r w:rsidR="00AF483F" w:rsidRPr="00475766">
        <w:t>that any online safety incidents are logged (see appendix 5) and dealt with appropriately in line with this policy</w:t>
      </w:r>
    </w:p>
    <w:p w14:paraId="1497D0B5" w14:textId="68A39EF1" w:rsidR="00AF483F" w:rsidRPr="00475766" w:rsidRDefault="00C740A0" w:rsidP="00AF483F">
      <w:pPr>
        <w:pStyle w:val="3Bulletedcopyblue"/>
        <w:rPr>
          <w:rFonts w:ascii="Times New Roman" w:eastAsia="Times New Roman" w:hAnsi="Times New Roman" w:cs="Times New Roman"/>
        </w:rPr>
      </w:pPr>
      <w:r>
        <w:t>Making sure</w:t>
      </w:r>
      <w:r w:rsidR="00AF483F" w:rsidRPr="00475766">
        <w:t xml:space="preserve"> that any incidents of cyber-bullying are logged and dealt with appropriately in line with the school behaviour policy</w:t>
      </w:r>
    </w:p>
    <w:p w14:paraId="1F2E658E" w14:textId="77777777" w:rsidR="00AF483F" w:rsidRPr="00475766" w:rsidRDefault="00AF483F" w:rsidP="00AF483F">
      <w:pPr>
        <w:pStyle w:val="3Bulletedcopyblue"/>
        <w:rPr>
          <w:rFonts w:ascii="Times New Roman" w:eastAsia="Times New Roman" w:hAnsi="Times New Roman" w:cs="Times New Roman"/>
        </w:rPr>
      </w:pPr>
      <w:r w:rsidRPr="00475766">
        <w:t>Updating and delivering staff training on online safety (appendix 4 contains a self-audit for staff on online safety training needs)</w:t>
      </w:r>
    </w:p>
    <w:p w14:paraId="51FABC18" w14:textId="77777777" w:rsidR="00AF483F" w:rsidRPr="00475766" w:rsidRDefault="00AF483F" w:rsidP="00AF483F">
      <w:pPr>
        <w:pStyle w:val="3Bulletedcopyblue"/>
        <w:rPr>
          <w:rFonts w:ascii="Times New Roman" w:eastAsia="Times New Roman" w:hAnsi="Times New Roman" w:cs="Times New Roman"/>
        </w:rPr>
      </w:pPr>
      <w:r w:rsidRPr="00475766">
        <w:t>Liaising with other agencies and/or external services if necessary</w:t>
      </w:r>
    </w:p>
    <w:p w14:paraId="1B0ED7D0" w14:textId="427A0795" w:rsidR="00AF483F" w:rsidRPr="00475766" w:rsidRDefault="00AF483F" w:rsidP="00AF483F">
      <w:pPr>
        <w:pStyle w:val="3Bulletedcopyblue"/>
        <w:rPr>
          <w:rFonts w:ascii="Times New Roman" w:eastAsia="Times New Roman" w:hAnsi="Times New Roman" w:cs="Times New Roman"/>
        </w:rPr>
      </w:pPr>
      <w:r w:rsidRPr="00475766">
        <w:t xml:space="preserve">Providing regular reports on online safety in school to the </w:t>
      </w:r>
      <w:r w:rsidR="00E463F9">
        <w:t>Head Teacher</w:t>
      </w:r>
      <w:r w:rsidRPr="00475766">
        <w:t xml:space="preserve"> and/or governing board</w:t>
      </w:r>
    </w:p>
    <w:p w14:paraId="2379FA0A" w14:textId="66924A80" w:rsidR="00AF483F" w:rsidRPr="00475766" w:rsidRDefault="00AF483F" w:rsidP="00AF483F">
      <w:pPr>
        <w:pStyle w:val="3Bulletedcopyblue"/>
        <w:rPr>
          <w:rFonts w:ascii="Times New Roman" w:eastAsia="Times New Roman" w:hAnsi="Times New Roman" w:cs="Times New Roman"/>
        </w:rPr>
      </w:pPr>
      <w:r w:rsidRPr="00475766">
        <w:t xml:space="preserve">Undertaking annual risk assessments that consider and reflect the risks </w:t>
      </w:r>
      <w:r w:rsidR="007270C6">
        <w:t>pupils</w:t>
      </w:r>
      <w:r w:rsidRPr="00475766">
        <w:t xml:space="preserve"> face</w:t>
      </w:r>
    </w:p>
    <w:p w14:paraId="197A234F" w14:textId="77777777" w:rsidR="00AF483F" w:rsidRPr="00475766" w:rsidRDefault="00AF483F" w:rsidP="00AF483F">
      <w:pPr>
        <w:pStyle w:val="3Bulletedcopyblue"/>
        <w:rPr>
          <w:rFonts w:ascii="Times New Roman" w:eastAsia="Times New Roman" w:hAnsi="Times New Roman" w:cs="Times New Roman"/>
        </w:rPr>
      </w:pPr>
      <w:r w:rsidRPr="00475766">
        <w:t xml:space="preserve">Providing regular safeguarding and child protection updates, including online safety, to all staff, at least annually, in order to continue to provide them with relevant skills and knowledge to safeguard effectively  </w:t>
      </w:r>
    </w:p>
    <w:p w14:paraId="7DA940B9" w14:textId="77777777" w:rsidR="00AF483F" w:rsidRPr="00475766" w:rsidRDefault="00AF483F" w:rsidP="00AF483F">
      <w:pPr>
        <w:spacing w:after="120"/>
      </w:pPr>
      <w:r w:rsidRPr="00475766">
        <w:t>This list is not intended to be exhaustive.</w:t>
      </w:r>
    </w:p>
    <w:p w14:paraId="6124EDCB" w14:textId="77777777" w:rsidR="00AF483F" w:rsidRPr="00475766" w:rsidRDefault="00AF483F" w:rsidP="00AF483F">
      <w:pPr>
        <w:spacing w:before="240" w:after="120"/>
        <w:rPr>
          <w:sz w:val="24"/>
        </w:rPr>
      </w:pPr>
      <w:r w:rsidRPr="00475766">
        <w:rPr>
          <w:b/>
          <w:bCs/>
          <w:color w:val="12263F"/>
          <w:sz w:val="24"/>
        </w:rPr>
        <w:t>3.4 The ICT manager</w:t>
      </w:r>
    </w:p>
    <w:p w14:paraId="60C376DC" w14:textId="77777777" w:rsidR="00AF483F" w:rsidRPr="00475766" w:rsidRDefault="00AF483F" w:rsidP="00AF483F">
      <w:pPr>
        <w:spacing w:after="120"/>
      </w:pPr>
      <w:r w:rsidRPr="00475766">
        <w:t>The ICT manager is responsible for:</w:t>
      </w:r>
    </w:p>
    <w:p w14:paraId="45B3C843" w14:textId="181A91DD" w:rsidR="00AF483F" w:rsidRPr="00475766" w:rsidRDefault="00AF483F" w:rsidP="00AF483F">
      <w:pPr>
        <w:pStyle w:val="3Bulletedcopyblue"/>
        <w:rPr>
          <w:rFonts w:ascii="Times New Roman" w:eastAsia="Times New Roman" w:hAnsi="Times New Roman" w:cs="Times New Roman"/>
        </w:rPr>
      </w:pPr>
      <w:r w:rsidRPr="00475766">
        <w:t xml:space="preserve">Putting in place an appropriate level of security protection procedures, such as filtering and monitoring systems on school devices and school networks, which are reviewed and updated at least annually to assess effectiveness and </w:t>
      </w:r>
      <w:r w:rsidR="00BD1E19">
        <w:t xml:space="preserve">make </w:t>
      </w:r>
      <w:r w:rsidRPr="00475766">
        <w:t>sure pupils are kept safe from potentially harmful and inappropriate content and contact online while at school, including terrorist and extremist material</w:t>
      </w:r>
    </w:p>
    <w:p w14:paraId="1D169339" w14:textId="2705F675" w:rsidR="00AF483F" w:rsidRPr="00475766" w:rsidRDefault="00BD1E19" w:rsidP="00AF483F">
      <w:pPr>
        <w:pStyle w:val="3Bulletedcopyblue"/>
        <w:rPr>
          <w:rFonts w:ascii="Times New Roman" w:eastAsia="Times New Roman" w:hAnsi="Times New Roman" w:cs="Times New Roman"/>
        </w:rPr>
      </w:pPr>
      <w:r>
        <w:lastRenderedPageBreak/>
        <w:t>Making sure</w:t>
      </w:r>
      <w:r w:rsidR="00AF483F" w:rsidRPr="00475766">
        <w:t xml:space="preserve"> that the school’s ICT systems are secure and protected against viruses and malware, and that such safety mechanisms are updated regularly</w:t>
      </w:r>
    </w:p>
    <w:p w14:paraId="061AC63B" w14:textId="4AB3EE5A" w:rsidR="00AF483F" w:rsidRPr="00475766" w:rsidRDefault="00AF483F" w:rsidP="00AF483F">
      <w:pPr>
        <w:pStyle w:val="3Bulletedcopyblue"/>
        <w:rPr>
          <w:rFonts w:ascii="Times New Roman" w:eastAsia="Times New Roman" w:hAnsi="Times New Roman" w:cs="Times New Roman"/>
        </w:rPr>
      </w:pPr>
      <w:r w:rsidRPr="00475766">
        <w:t xml:space="preserve">Conducting a full security check and monitoring the school’s ICT systems on </w:t>
      </w:r>
      <w:r w:rsidRPr="005359A5">
        <w:t xml:space="preserve">a </w:t>
      </w:r>
      <w:r w:rsidR="005359A5" w:rsidRPr="005359A5">
        <w:t>termly</w:t>
      </w:r>
      <w:r w:rsidRPr="00475766">
        <w:t xml:space="preserve"> basis</w:t>
      </w:r>
    </w:p>
    <w:p w14:paraId="4C3374B7" w14:textId="77777777" w:rsidR="00AF483F" w:rsidRPr="00475766" w:rsidRDefault="00AF483F" w:rsidP="00AF483F">
      <w:pPr>
        <w:pStyle w:val="3Bulletedcopyblue"/>
        <w:rPr>
          <w:rFonts w:ascii="Times New Roman" w:eastAsia="Times New Roman" w:hAnsi="Times New Roman" w:cs="Times New Roman"/>
        </w:rPr>
      </w:pPr>
      <w:r w:rsidRPr="00475766">
        <w:t>Blocking access to potentially dangerous sites and, where possible, preventing the downloading of potentially dangerous files</w:t>
      </w:r>
    </w:p>
    <w:p w14:paraId="6D115B8E" w14:textId="5BCCBB52" w:rsidR="00AF483F" w:rsidRPr="00475766" w:rsidRDefault="0054073C" w:rsidP="00AF483F">
      <w:pPr>
        <w:pStyle w:val="3Bulletedcopyblue"/>
        <w:rPr>
          <w:rFonts w:ascii="Times New Roman" w:eastAsia="Times New Roman" w:hAnsi="Times New Roman" w:cs="Times New Roman"/>
        </w:rPr>
      </w:pPr>
      <w:r>
        <w:t>Making sure</w:t>
      </w:r>
      <w:r w:rsidR="00AF483F" w:rsidRPr="00475766">
        <w:t xml:space="preserve"> that any online safety incidents are logged (see appendix 5) and dealt with appropriately in line with this policy</w:t>
      </w:r>
    </w:p>
    <w:p w14:paraId="4DF256F0" w14:textId="3C240378" w:rsidR="00AF483F" w:rsidRPr="00475766" w:rsidRDefault="00583663" w:rsidP="00AF483F">
      <w:pPr>
        <w:pStyle w:val="3Bulletedcopyblue"/>
        <w:rPr>
          <w:rFonts w:ascii="Times New Roman" w:eastAsia="Times New Roman" w:hAnsi="Times New Roman" w:cs="Times New Roman"/>
        </w:rPr>
      </w:pPr>
      <w:r>
        <w:t>Making sure</w:t>
      </w:r>
      <w:r w:rsidR="00AF483F" w:rsidRPr="00475766">
        <w:t xml:space="preserve"> that any incidents of cyber-bullying are dealt with appropriately in line with the school behaviour policy</w:t>
      </w:r>
    </w:p>
    <w:p w14:paraId="64FE14DE" w14:textId="77777777" w:rsidR="00AF483F" w:rsidRPr="00475766" w:rsidRDefault="00AF483F" w:rsidP="00AF483F">
      <w:pPr>
        <w:spacing w:after="120"/>
      </w:pPr>
      <w:r w:rsidRPr="00475766">
        <w:t>This list is not intended to be exhaustive.</w:t>
      </w:r>
    </w:p>
    <w:p w14:paraId="02738722" w14:textId="77777777" w:rsidR="00AF483F" w:rsidRPr="00475766" w:rsidRDefault="00AF483F" w:rsidP="00AF483F">
      <w:pPr>
        <w:spacing w:before="240" w:after="120"/>
        <w:rPr>
          <w:sz w:val="24"/>
        </w:rPr>
      </w:pPr>
      <w:r w:rsidRPr="00475766">
        <w:rPr>
          <w:b/>
          <w:bCs/>
          <w:color w:val="12263F"/>
          <w:sz w:val="24"/>
        </w:rPr>
        <w:t>3.5 All staff and volunteers</w:t>
      </w:r>
    </w:p>
    <w:p w14:paraId="2513C7D8" w14:textId="77777777" w:rsidR="00AF483F" w:rsidRPr="00475766" w:rsidRDefault="00AF483F" w:rsidP="00AF483F">
      <w:pPr>
        <w:spacing w:after="120"/>
      </w:pPr>
      <w:r w:rsidRPr="00475766">
        <w:t xml:space="preserve">All staff, including contractors and agency staff, and volunteers are responsible for: </w:t>
      </w:r>
    </w:p>
    <w:p w14:paraId="02E66E8F" w14:textId="77777777" w:rsidR="00AF483F" w:rsidRPr="00475766" w:rsidRDefault="00AF483F" w:rsidP="00AE2E76">
      <w:pPr>
        <w:pStyle w:val="3Bulletedcopyblue"/>
        <w:rPr>
          <w:rFonts w:ascii="Times New Roman" w:eastAsia="Times New Roman" w:hAnsi="Times New Roman" w:cs="Times New Roman"/>
        </w:rPr>
      </w:pPr>
      <w:r w:rsidRPr="00475766">
        <w:t>Maintaining an understanding of this policy</w:t>
      </w:r>
    </w:p>
    <w:p w14:paraId="5D2C1A32" w14:textId="77777777" w:rsidR="00AF483F" w:rsidRPr="00475766" w:rsidRDefault="00AF483F" w:rsidP="00AF483F">
      <w:pPr>
        <w:pStyle w:val="3Bulletedcopyblue"/>
        <w:rPr>
          <w:rFonts w:ascii="Times New Roman" w:eastAsia="Times New Roman" w:hAnsi="Times New Roman" w:cs="Times New Roman"/>
        </w:rPr>
      </w:pPr>
      <w:r w:rsidRPr="00475766">
        <w:t>Implementing this policy consistently</w:t>
      </w:r>
    </w:p>
    <w:p w14:paraId="7FF5DD7C" w14:textId="2B7861CD" w:rsidR="00AF483F" w:rsidRPr="00475766" w:rsidRDefault="00AF483F" w:rsidP="00AF483F">
      <w:pPr>
        <w:pStyle w:val="3Bulletedcopyblue"/>
        <w:rPr>
          <w:rFonts w:ascii="Times New Roman" w:eastAsia="Times New Roman" w:hAnsi="Times New Roman" w:cs="Times New Roman"/>
        </w:rPr>
      </w:pPr>
      <w:r w:rsidRPr="00475766">
        <w:t xml:space="preserve">Agreeing and adhering to the terms on acceptable use of the school’s ICT systems and the internet (appendix 3), and </w:t>
      </w:r>
      <w:r w:rsidR="001D5227">
        <w:t>making sure</w:t>
      </w:r>
      <w:r w:rsidRPr="00475766">
        <w:t xml:space="preserve"> that pupils follow the school’s terms on acceptable use (appendices 1 and 2)</w:t>
      </w:r>
    </w:p>
    <w:p w14:paraId="163ECF6B" w14:textId="60A7CDA5" w:rsidR="00AF483F" w:rsidRPr="00475766" w:rsidRDefault="00AF483F" w:rsidP="00AF483F">
      <w:pPr>
        <w:pStyle w:val="3Bulletedcopyblue"/>
        <w:rPr>
          <w:rFonts w:ascii="Times New Roman" w:eastAsia="Times New Roman" w:hAnsi="Times New Roman" w:cs="Times New Roman"/>
        </w:rPr>
      </w:pPr>
      <w:r w:rsidRPr="00475766">
        <w:t xml:space="preserve">Knowing that the DSL is responsible for the filtering and monitoring systems and processes, and being aware of how to report any incidents of those </w:t>
      </w:r>
      <w:r w:rsidR="00E463F9">
        <w:t>systems or processes failing by recording the incident and informing Simply IT</w:t>
      </w:r>
    </w:p>
    <w:p w14:paraId="02A7E89B" w14:textId="704DF151" w:rsidR="00AF483F" w:rsidRPr="00475766" w:rsidRDefault="00AF483F" w:rsidP="00AF483F">
      <w:pPr>
        <w:pStyle w:val="3Bulletedcopyblue"/>
        <w:rPr>
          <w:rFonts w:ascii="Times New Roman" w:eastAsia="Times New Roman" w:hAnsi="Times New Roman" w:cs="Times New Roman"/>
        </w:rPr>
      </w:pPr>
      <w:r w:rsidRPr="00475766">
        <w:t xml:space="preserve">Following the correct procedures by </w:t>
      </w:r>
      <w:r w:rsidR="005359A5">
        <w:t>contacting Simply IT for access</w:t>
      </w:r>
      <w:bookmarkStart w:id="3" w:name="_GoBack"/>
      <w:bookmarkEnd w:id="3"/>
      <w:r w:rsidRPr="00475766">
        <w:t xml:space="preserve"> if they need to bypass the filtering and monitoring systems for educational purposes </w:t>
      </w:r>
    </w:p>
    <w:p w14:paraId="7E9346A4" w14:textId="6EB3DD47" w:rsidR="00AF483F" w:rsidRPr="00475766" w:rsidRDefault="00AF483F" w:rsidP="00AF483F">
      <w:pPr>
        <w:pStyle w:val="3Bulletedcopyblue"/>
        <w:rPr>
          <w:rFonts w:ascii="Times New Roman" w:eastAsia="Times New Roman" w:hAnsi="Times New Roman" w:cs="Times New Roman"/>
        </w:rPr>
      </w:pPr>
      <w:r w:rsidRPr="00475766">
        <w:t xml:space="preserve">Working with the DSL to </w:t>
      </w:r>
      <w:r w:rsidR="00441113">
        <w:t xml:space="preserve">make </w:t>
      </w:r>
      <w:r w:rsidRPr="00475766">
        <w:t>sure that any online safety incidents are logged (see appendix 5) and dealt with appropriately in line with this policy</w:t>
      </w:r>
    </w:p>
    <w:p w14:paraId="7309F498" w14:textId="3157AC72" w:rsidR="00AF483F" w:rsidRPr="00475766" w:rsidRDefault="00441113" w:rsidP="00AF483F">
      <w:pPr>
        <w:pStyle w:val="3Bulletedcopyblue"/>
        <w:rPr>
          <w:rFonts w:ascii="Times New Roman" w:eastAsia="Times New Roman" w:hAnsi="Times New Roman" w:cs="Times New Roman"/>
        </w:rPr>
      </w:pPr>
      <w:r>
        <w:t>Making sure</w:t>
      </w:r>
      <w:r w:rsidR="00AF483F" w:rsidRPr="00475766">
        <w:t xml:space="preserve"> that any incidents of cyber-bullying are dealt with appropriately in line with the school behaviour policy</w:t>
      </w:r>
    </w:p>
    <w:p w14:paraId="5FF95517" w14:textId="77777777" w:rsidR="00AF483F" w:rsidRPr="00475766" w:rsidRDefault="00AF483F" w:rsidP="00AF483F">
      <w:pPr>
        <w:pStyle w:val="3Bulletedcopyblue"/>
        <w:rPr>
          <w:rFonts w:ascii="Times New Roman" w:eastAsia="Times New Roman" w:hAnsi="Times New Roman" w:cs="Times New Roman"/>
        </w:rPr>
      </w:pPr>
      <w:r w:rsidRPr="00475766">
        <w:t>Responding appropriately to all reports and concerns about sexual violence and/or harassment, both online and offline, and maintaining an attitude of ‘it could happen here’</w:t>
      </w:r>
    </w:p>
    <w:p w14:paraId="7B424684" w14:textId="77777777" w:rsidR="00AF483F" w:rsidRPr="00475766" w:rsidRDefault="00AF483F" w:rsidP="00AF483F">
      <w:pPr>
        <w:spacing w:after="120"/>
      </w:pPr>
      <w:r w:rsidRPr="00475766">
        <w:t>This list is not intended to be exhaustive.</w:t>
      </w:r>
    </w:p>
    <w:p w14:paraId="38983D20" w14:textId="77777777" w:rsidR="00AF483F" w:rsidRPr="00475766" w:rsidRDefault="00AF483F" w:rsidP="00AF483F">
      <w:pPr>
        <w:spacing w:before="240" w:after="120"/>
        <w:rPr>
          <w:sz w:val="24"/>
        </w:rPr>
      </w:pPr>
      <w:r w:rsidRPr="00475766">
        <w:rPr>
          <w:b/>
          <w:bCs/>
          <w:color w:val="12263F"/>
          <w:sz w:val="24"/>
        </w:rPr>
        <w:t>3.6 Parents/carers</w:t>
      </w:r>
    </w:p>
    <w:p w14:paraId="436DC22D" w14:textId="77777777" w:rsidR="00AF483F" w:rsidRPr="00475766" w:rsidRDefault="00AF483F" w:rsidP="00AF483F">
      <w:pPr>
        <w:spacing w:after="120"/>
      </w:pPr>
      <w:r w:rsidRPr="00475766">
        <w:t xml:space="preserve">Parents/carers are expected to: </w:t>
      </w:r>
    </w:p>
    <w:p w14:paraId="64BF121C" w14:textId="30B05EA1" w:rsidR="00AF483F" w:rsidRPr="00475766" w:rsidRDefault="00AF483F" w:rsidP="00AF483F">
      <w:pPr>
        <w:pStyle w:val="3Bulletedcopyblue"/>
        <w:rPr>
          <w:rFonts w:ascii="Times New Roman" w:eastAsia="Times New Roman" w:hAnsi="Times New Roman" w:cs="Times New Roman"/>
        </w:rPr>
      </w:pPr>
      <w:r w:rsidRPr="00475766">
        <w:t xml:space="preserve">Notify a member of staff or the </w:t>
      </w:r>
      <w:r w:rsidR="00E463F9">
        <w:t>Head Teacher</w:t>
      </w:r>
      <w:r w:rsidRPr="00475766">
        <w:t xml:space="preserve"> of any concerns or queries regarding this policy</w:t>
      </w:r>
    </w:p>
    <w:p w14:paraId="1126AD3E" w14:textId="61BAD6C2" w:rsidR="00AF483F" w:rsidRPr="00475766" w:rsidRDefault="00441113" w:rsidP="00AF483F">
      <w:pPr>
        <w:pStyle w:val="3Bulletedcopyblue"/>
        <w:rPr>
          <w:rFonts w:ascii="Times New Roman" w:eastAsia="Times New Roman" w:hAnsi="Times New Roman" w:cs="Times New Roman"/>
        </w:rPr>
      </w:pPr>
      <w:r>
        <w:t xml:space="preserve">Make </w:t>
      </w:r>
      <w:r w:rsidR="00AF483F" w:rsidRPr="00475766">
        <w:t xml:space="preserve">sure </w:t>
      </w:r>
      <w:r>
        <w:t xml:space="preserve">that </w:t>
      </w:r>
      <w:r w:rsidR="00AF483F" w:rsidRPr="00475766">
        <w:t>their child has read, understood and agreed to the terms on acceptable use of the school’s ICT systems and internet (appendices 1 and 2)</w:t>
      </w:r>
    </w:p>
    <w:p w14:paraId="13D0DAAC" w14:textId="77777777" w:rsidR="00AF483F" w:rsidRPr="00475766" w:rsidRDefault="00AF483F" w:rsidP="00AF483F">
      <w:pPr>
        <w:spacing w:after="120"/>
      </w:pPr>
      <w:r w:rsidRPr="00475766">
        <w:t>Parents/carers can seek further guidance on keeping children safe online from the following organisations and websites:</w:t>
      </w:r>
    </w:p>
    <w:p w14:paraId="4E61C656" w14:textId="77777777" w:rsidR="00AF483F" w:rsidRPr="00475766" w:rsidRDefault="00AF483F" w:rsidP="00AF483F">
      <w:pPr>
        <w:pStyle w:val="3Bulletedcopyblue"/>
        <w:rPr>
          <w:rFonts w:ascii="Times New Roman" w:eastAsia="Times New Roman" w:hAnsi="Times New Roman" w:cs="Times New Roman"/>
        </w:rPr>
      </w:pPr>
      <w:r w:rsidRPr="00475766">
        <w:t xml:space="preserve">What are the issues? – </w:t>
      </w:r>
      <w:hyperlink r:id="rId24" w:history="1">
        <w:r w:rsidRPr="00475766">
          <w:rPr>
            <w:color w:val="0072CC"/>
            <w:u w:val="single" w:color="0072CC"/>
          </w:rPr>
          <w:t>UK Safer Internet Centre</w:t>
        </w:r>
      </w:hyperlink>
    </w:p>
    <w:p w14:paraId="1802A085" w14:textId="66694EC0" w:rsidR="00AF483F" w:rsidRPr="00475766" w:rsidRDefault="00F129D8" w:rsidP="00AF483F">
      <w:pPr>
        <w:pStyle w:val="3Bulletedcopyblue"/>
        <w:rPr>
          <w:rFonts w:ascii="Times New Roman" w:eastAsia="Times New Roman" w:hAnsi="Times New Roman" w:cs="Times New Roman"/>
        </w:rPr>
      </w:pPr>
      <w:r>
        <w:t>Help and advice</w:t>
      </w:r>
      <w:r w:rsidR="00AF483F" w:rsidRPr="00475766">
        <w:t xml:space="preserve"> for parents/carers – </w:t>
      </w:r>
      <w:hyperlink r:id="rId25" w:history="1">
        <w:proofErr w:type="spellStart"/>
        <w:r w:rsidR="00AF483F" w:rsidRPr="00475766">
          <w:rPr>
            <w:color w:val="0072CC"/>
            <w:u w:val="single" w:color="0072CC"/>
          </w:rPr>
          <w:t>Childnet</w:t>
        </w:r>
        <w:proofErr w:type="spellEnd"/>
      </w:hyperlink>
    </w:p>
    <w:p w14:paraId="37D4C889" w14:textId="421EF0FE" w:rsidR="00AF483F" w:rsidRPr="00475766" w:rsidRDefault="00AF483F" w:rsidP="00AF483F">
      <w:pPr>
        <w:pStyle w:val="3Bulletedcopyblue"/>
        <w:rPr>
          <w:rFonts w:ascii="Times New Roman" w:eastAsia="Times New Roman" w:hAnsi="Times New Roman" w:cs="Times New Roman"/>
        </w:rPr>
      </w:pPr>
      <w:r w:rsidRPr="00475766">
        <w:t>Parent</w:t>
      </w:r>
      <w:r w:rsidR="007F37B6">
        <w:t>s and carers</w:t>
      </w:r>
      <w:r w:rsidRPr="00475766">
        <w:t xml:space="preserve"> resource sheet – </w:t>
      </w:r>
      <w:hyperlink r:id="rId26" w:history="1">
        <w:proofErr w:type="spellStart"/>
        <w:r w:rsidRPr="00475766">
          <w:rPr>
            <w:color w:val="0072CC"/>
            <w:u w:val="single" w:color="0072CC"/>
          </w:rPr>
          <w:t>Childnet</w:t>
        </w:r>
        <w:proofErr w:type="spellEnd"/>
      </w:hyperlink>
    </w:p>
    <w:p w14:paraId="791E0EC7" w14:textId="77777777" w:rsidR="00AF483F" w:rsidRPr="00475766" w:rsidRDefault="00AF483F" w:rsidP="00AF483F">
      <w:pPr>
        <w:spacing w:before="240" w:after="120"/>
        <w:rPr>
          <w:sz w:val="24"/>
        </w:rPr>
      </w:pPr>
      <w:r w:rsidRPr="00475766">
        <w:rPr>
          <w:b/>
          <w:bCs/>
          <w:color w:val="12263F"/>
          <w:sz w:val="24"/>
        </w:rPr>
        <w:t>3.7 Visitors and members of the community</w:t>
      </w:r>
    </w:p>
    <w:p w14:paraId="465C5B4C" w14:textId="77777777" w:rsidR="00AF483F" w:rsidRPr="00475766" w:rsidRDefault="00AF483F" w:rsidP="00AF483F">
      <w:pPr>
        <w:spacing w:after="120"/>
      </w:pPr>
      <w:r w:rsidRPr="00475766">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1129CE6C" w14:textId="7C7F9AA3" w:rsidR="00AF483F" w:rsidRPr="00475766" w:rsidRDefault="00AF483F" w:rsidP="00AF483F">
      <w:pPr>
        <w:spacing w:after="120"/>
      </w:pPr>
      <w:r w:rsidRPr="00475766">
        <w:lastRenderedPageBreak/>
        <w:t xml:space="preserve"> </w:t>
      </w:r>
    </w:p>
    <w:p w14:paraId="0BE0CEE4" w14:textId="77777777" w:rsidR="00AF483F" w:rsidRPr="00E463F9" w:rsidRDefault="00AF483F" w:rsidP="00AF483F">
      <w:pPr>
        <w:pStyle w:val="Heading1"/>
        <w:spacing w:before="120" w:after="120"/>
        <w:rPr>
          <w:color w:val="002060"/>
          <w:sz w:val="28"/>
          <w:szCs w:val="28"/>
        </w:rPr>
      </w:pPr>
      <w:bookmarkStart w:id="4" w:name="_Toc214453497"/>
      <w:r w:rsidRPr="00E463F9">
        <w:rPr>
          <w:rFonts w:eastAsia="Arial"/>
          <w:color w:val="002060"/>
          <w:sz w:val="28"/>
          <w:szCs w:val="28"/>
        </w:rPr>
        <w:t>4. Educating pupils about online safety</w:t>
      </w:r>
      <w:bookmarkEnd w:id="4"/>
    </w:p>
    <w:p w14:paraId="4A6DC982" w14:textId="212C98A5" w:rsidR="00AF483F" w:rsidRPr="00475766" w:rsidRDefault="00631FD8" w:rsidP="00631FD8">
      <w:pPr>
        <w:pStyle w:val="6Boxheading"/>
      </w:pPr>
      <w:r>
        <w:t xml:space="preserve">4.1 </w:t>
      </w:r>
      <w:r w:rsidR="00AF483F" w:rsidRPr="00475766">
        <w:t>Pupils will be taught about online safety as part of the curriculum</w:t>
      </w:r>
    </w:p>
    <w:p w14:paraId="5BFDF9CD" w14:textId="77777777" w:rsidR="00AF483F" w:rsidRPr="00475766" w:rsidRDefault="00AF483F" w:rsidP="00AF483F">
      <w:pPr>
        <w:spacing w:after="120"/>
      </w:pPr>
      <w:r w:rsidRPr="00475766">
        <w:rPr>
          <w:b/>
          <w:bCs/>
        </w:rPr>
        <w:t xml:space="preserve">All </w:t>
      </w:r>
      <w:r w:rsidRPr="00475766">
        <w:t xml:space="preserve">schools have to teach: </w:t>
      </w:r>
    </w:p>
    <w:p w14:paraId="39651FBD" w14:textId="77777777" w:rsidR="00AF483F" w:rsidRPr="00475766" w:rsidRDefault="005359A5" w:rsidP="00AF483F">
      <w:pPr>
        <w:pStyle w:val="3Bulletedcopyblue"/>
        <w:rPr>
          <w:rFonts w:ascii="Times New Roman" w:eastAsia="Times New Roman" w:hAnsi="Times New Roman" w:cs="Times New Roman"/>
        </w:rPr>
      </w:pPr>
      <w:hyperlink r:id="rId27" w:history="1">
        <w:r w:rsidR="00AF483F" w:rsidRPr="00475766">
          <w:rPr>
            <w:color w:val="0072CC"/>
            <w:u w:val="single" w:color="0072CC"/>
          </w:rPr>
          <w:t>Relationships education and health education</w:t>
        </w:r>
      </w:hyperlink>
      <w:r w:rsidR="00AF483F" w:rsidRPr="00475766">
        <w:t xml:space="preserve"> in primary schools</w:t>
      </w:r>
    </w:p>
    <w:p w14:paraId="777F6F92" w14:textId="77777777" w:rsidR="00AF483F" w:rsidRPr="00475766" w:rsidRDefault="005359A5" w:rsidP="00AF483F">
      <w:pPr>
        <w:pStyle w:val="3Bulletedcopyblue"/>
        <w:rPr>
          <w:rFonts w:ascii="Times New Roman" w:eastAsia="Times New Roman" w:hAnsi="Times New Roman" w:cs="Times New Roman"/>
        </w:rPr>
      </w:pPr>
      <w:hyperlink r:id="rId28" w:history="1">
        <w:r w:rsidR="00AF483F" w:rsidRPr="00475766">
          <w:rPr>
            <w:color w:val="0072CC"/>
            <w:u w:val="single" w:color="0072CC"/>
          </w:rPr>
          <w:t>Relationships and sex education and health education</w:t>
        </w:r>
      </w:hyperlink>
      <w:r w:rsidR="00AF483F" w:rsidRPr="00475766">
        <w:t xml:space="preserve"> in secondary schools</w:t>
      </w:r>
    </w:p>
    <w:p w14:paraId="0464F3B7" w14:textId="77777777" w:rsidR="000C2A6D" w:rsidRPr="00475766" w:rsidRDefault="000C2A6D" w:rsidP="000C2A6D">
      <w:pPr>
        <w:spacing w:after="120"/>
      </w:pPr>
      <w:r w:rsidRPr="00475766">
        <w:t xml:space="preserve">In </w:t>
      </w:r>
      <w:r w:rsidRPr="00475766">
        <w:rPr>
          <w:b/>
          <w:bCs/>
        </w:rPr>
        <w:t>Key Stage (KS) 1</w:t>
      </w:r>
      <w:r w:rsidRPr="00475766">
        <w:t>, pupils will be taught to:</w:t>
      </w:r>
    </w:p>
    <w:p w14:paraId="2FE668D5" w14:textId="77777777" w:rsidR="000C2A6D" w:rsidRPr="00475766" w:rsidRDefault="000C2A6D" w:rsidP="000C2A6D">
      <w:pPr>
        <w:pStyle w:val="3Bulletedcopyblue"/>
        <w:rPr>
          <w:rFonts w:ascii="Times New Roman" w:eastAsia="Times New Roman" w:hAnsi="Times New Roman" w:cs="Times New Roman"/>
        </w:rPr>
      </w:pPr>
      <w:r w:rsidRPr="00475766">
        <w:t>Use technology safely and respectfully, keeping personal information private</w:t>
      </w:r>
    </w:p>
    <w:p w14:paraId="35507372" w14:textId="77777777" w:rsidR="000C2A6D" w:rsidRPr="00475766" w:rsidRDefault="000C2A6D" w:rsidP="000C2A6D">
      <w:pPr>
        <w:pStyle w:val="3Bulletedcopyblue"/>
        <w:rPr>
          <w:rFonts w:ascii="Times New Roman" w:eastAsia="Times New Roman" w:hAnsi="Times New Roman" w:cs="Times New Roman"/>
        </w:rPr>
      </w:pPr>
      <w:r w:rsidRPr="00475766">
        <w:t>Identify where to go for help and support when they have concerns about content or contact on the internet or other online technologies</w:t>
      </w:r>
    </w:p>
    <w:p w14:paraId="6A699B80" w14:textId="77777777" w:rsidR="000C2A6D" w:rsidRPr="00475766" w:rsidRDefault="000C2A6D" w:rsidP="000C2A6D">
      <w:pPr>
        <w:spacing w:after="120"/>
      </w:pPr>
      <w:r w:rsidRPr="00475766">
        <w:t xml:space="preserve">Pupils in </w:t>
      </w:r>
      <w:r w:rsidRPr="00475766">
        <w:rPr>
          <w:b/>
          <w:bCs/>
        </w:rPr>
        <w:t>Key Stage (KS) 2</w:t>
      </w:r>
      <w:r w:rsidRPr="00475766">
        <w:t xml:space="preserve"> will be taught to:</w:t>
      </w:r>
    </w:p>
    <w:p w14:paraId="707F7B74" w14:textId="77777777" w:rsidR="000C2A6D" w:rsidRPr="00961715" w:rsidRDefault="000C2A6D" w:rsidP="000C2A6D">
      <w:pPr>
        <w:pStyle w:val="3Bulletedcopyblue"/>
        <w:rPr>
          <w:rFonts w:eastAsia="Times New Roman"/>
        </w:rPr>
      </w:pPr>
      <w:r w:rsidRPr="00961715">
        <w:t>Use technology safely, respectfully and responsibly</w:t>
      </w:r>
    </w:p>
    <w:p w14:paraId="65AFF7F1" w14:textId="77777777" w:rsidR="000C2A6D" w:rsidRPr="00961715" w:rsidRDefault="000C2A6D" w:rsidP="000C2A6D">
      <w:pPr>
        <w:pStyle w:val="3Bulletedcopyblue"/>
        <w:rPr>
          <w:rFonts w:eastAsia="Times New Roman"/>
        </w:rPr>
      </w:pPr>
      <w:r w:rsidRPr="00961715">
        <w:t>Recognise acceptable and unacceptable behaviour</w:t>
      </w:r>
    </w:p>
    <w:p w14:paraId="2AC7BA7C" w14:textId="77777777" w:rsidR="000C2A6D" w:rsidRPr="00961715" w:rsidRDefault="000C2A6D" w:rsidP="000C2A6D">
      <w:pPr>
        <w:pStyle w:val="3Bulletedcopyblue"/>
        <w:rPr>
          <w:rFonts w:eastAsia="Times New Roman"/>
        </w:rPr>
      </w:pPr>
      <w:r w:rsidRPr="00961715">
        <w:t>Identify a range of ways to report concerns about content and contact</w:t>
      </w:r>
    </w:p>
    <w:p w14:paraId="51996282" w14:textId="50C808B5" w:rsidR="000C2A6D" w:rsidRPr="000C2A6D" w:rsidRDefault="000C2A6D" w:rsidP="00AF483F">
      <w:pPr>
        <w:pStyle w:val="3Bulletedcopyblue"/>
        <w:rPr>
          <w:rFonts w:eastAsia="Times New Roman"/>
        </w:rPr>
      </w:pPr>
      <w:r w:rsidRPr="00961715">
        <w:t>Be discerning in evaluating digital content</w:t>
      </w:r>
    </w:p>
    <w:p w14:paraId="155E7211" w14:textId="12C95A49" w:rsidR="00AF483F" w:rsidRPr="00475766" w:rsidRDefault="00AF483F" w:rsidP="00AF483F">
      <w:pPr>
        <w:spacing w:after="120"/>
      </w:pPr>
      <w:r w:rsidRPr="00475766">
        <w:t xml:space="preserve">By the </w:t>
      </w:r>
      <w:r w:rsidRPr="00475766">
        <w:rPr>
          <w:b/>
          <w:bCs/>
        </w:rPr>
        <w:t>end of primary school</w:t>
      </w:r>
      <w:r w:rsidRPr="00475766">
        <w:t>, pupils will know:</w:t>
      </w:r>
    </w:p>
    <w:p w14:paraId="5304FBC4" w14:textId="47BF340F" w:rsidR="00090D05" w:rsidRPr="00090D05" w:rsidRDefault="00090D05" w:rsidP="00AF483F">
      <w:pPr>
        <w:pStyle w:val="3Bulletedcopyblue"/>
        <w:rPr>
          <w:rFonts w:ascii="Times New Roman" w:eastAsia="Times New Roman" w:hAnsi="Times New Roman" w:cs="Times New Roman"/>
        </w:rPr>
      </w:pPr>
      <w: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6268F942" w14:textId="6DEDD1B9" w:rsidR="00090D05" w:rsidRPr="00090D05" w:rsidRDefault="00090D05" w:rsidP="00AF483F">
      <w:pPr>
        <w:pStyle w:val="3Bulletedcopyblue"/>
        <w:rPr>
          <w:rFonts w:ascii="Times New Roman" w:eastAsia="Times New Roman" w:hAnsi="Times New Roman" w:cs="Times New Roman"/>
        </w:rPr>
      </w:pPr>
      <w: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5E38F380" w14:textId="53B8B851" w:rsidR="00090D05" w:rsidRPr="00090D05" w:rsidRDefault="00090D05" w:rsidP="00AF483F">
      <w:pPr>
        <w:pStyle w:val="3Bulletedcopyblue"/>
        <w:rPr>
          <w:rFonts w:ascii="Times New Roman" w:eastAsia="Times New Roman" w:hAnsi="Times New Roman" w:cs="Times New Roman"/>
        </w:rPr>
      </w:pPr>
      <w:r>
        <w:t>That there is a minimum age for joining social media sites (currently 13), which protects children from inappropriate content or unsafe contact with older social media users, who may be strangers, including other children and adults</w:t>
      </w:r>
    </w:p>
    <w:p w14:paraId="0AFC036B" w14:textId="742ED452" w:rsidR="00090D05" w:rsidRPr="00090D05" w:rsidRDefault="00090D05" w:rsidP="00AF483F">
      <w:pPr>
        <w:pStyle w:val="3Bulletedcopyblue"/>
        <w:rPr>
          <w:rFonts w:ascii="Times New Roman" w:eastAsia="Times New Roman" w:hAnsi="Times New Roman" w:cs="Times New Roman"/>
        </w:rPr>
      </w:pPr>
      <w:r>
        <w:t>The importance of exercising caution about sharing any information about themselves online. Understanding the importance of privacy and location settings to protect information online</w:t>
      </w:r>
    </w:p>
    <w:p w14:paraId="23541155" w14:textId="43943AF6" w:rsidR="00090D05" w:rsidRPr="00090D05" w:rsidRDefault="00090D05" w:rsidP="00AF483F">
      <w:pPr>
        <w:pStyle w:val="3Bulletedcopyblue"/>
        <w:rPr>
          <w:rFonts w:ascii="Times New Roman" w:eastAsia="Times New Roman" w:hAnsi="Times New Roman" w:cs="Times New Roman"/>
        </w:rPr>
      </w:pPr>
      <w:r>
        <w:t>Online risks, including that any material provided online might be circulated, and that once a picture or words has been circulated there is no way of deleting it everywhere and no control over where it ends up</w:t>
      </w:r>
    </w:p>
    <w:p w14:paraId="634AB470" w14:textId="68EE1D55" w:rsidR="00AF483F" w:rsidRPr="00475766" w:rsidRDefault="00090D05" w:rsidP="00AF483F">
      <w:pPr>
        <w:pStyle w:val="3Bulletedcopyblue"/>
        <w:rPr>
          <w:rFonts w:ascii="Times New Roman" w:eastAsia="Times New Roman" w:hAnsi="Times New Roman" w:cs="Times New Roman"/>
        </w:rPr>
      </w:pPr>
      <w:r>
        <w:t xml:space="preserve">That the internet contains a lot of content that can be inappropriate and upsetting for children, and where to go for advice and support when they feel worried or concerned about something they have seen or engaged with online </w:t>
      </w:r>
    </w:p>
    <w:p w14:paraId="09179412" w14:textId="77777777" w:rsidR="00AF483F" w:rsidRPr="00475766" w:rsidRDefault="00AF483F" w:rsidP="00AF483F">
      <w:pPr>
        <w:spacing w:after="120"/>
      </w:pPr>
      <w:r w:rsidRPr="00475766">
        <w:t xml:space="preserve">The safe use of social media and the internet will also be covered in other subjects where relevant. </w:t>
      </w:r>
    </w:p>
    <w:p w14:paraId="68982631" w14:textId="77777777" w:rsidR="00AF483F" w:rsidRDefault="00AF483F" w:rsidP="00AF483F">
      <w:pPr>
        <w:spacing w:after="120"/>
      </w:pPr>
      <w:r w:rsidRPr="00475766">
        <w:t xml:space="preserve">Where necessary, teaching about safeguarding, including online safety, will be adapted for vulnerable children, victims of abuse and some pupils with SEND. </w:t>
      </w:r>
    </w:p>
    <w:p w14:paraId="62B73307" w14:textId="77777777" w:rsidR="00A7532D" w:rsidRDefault="00A7532D" w:rsidP="006F65C4">
      <w:pPr>
        <w:spacing w:before="240" w:after="120"/>
        <w:rPr>
          <w:b/>
          <w:bCs/>
          <w:color w:val="12263F"/>
          <w:sz w:val="24"/>
        </w:rPr>
      </w:pPr>
    </w:p>
    <w:p w14:paraId="7707BAFF" w14:textId="77777777" w:rsidR="00A7532D" w:rsidRDefault="00A7532D" w:rsidP="006F65C4">
      <w:pPr>
        <w:spacing w:before="240" w:after="120"/>
        <w:rPr>
          <w:b/>
          <w:bCs/>
          <w:color w:val="12263F"/>
          <w:sz w:val="24"/>
        </w:rPr>
      </w:pPr>
    </w:p>
    <w:p w14:paraId="0B00A846" w14:textId="7F7CEFC8" w:rsidR="006F65C4" w:rsidRPr="006F65C4" w:rsidRDefault="006F65C4" w:rsidP="006F65C4">
      <w:pPr>
        <w:spacing w:before="240" w:after="120"/>
        <w:rPr>
          <w:sz w:val="24"/>
        </w:rPr>
      </w:pPr>
      <w:r>
        <w:rPr>
          <w:b/>
          <w:bCs/>
          <w:color w:val="12263F"/>
          <w:sz w:val="24"/>
        </w:rPr>
        <w:t>4</w:t>
      </w:r>
      <w:r w:rsidRPr="00475766">
        <w:rPr>
          <w:b/>
          <w:bCs/>
          <w:color w:val="12263F"/>
          <w:sz w:val="24"/>
        </w:rPr>
        <w:t>.</w:t>
      </w:r>
      <w:r w:rsidR="00631FD8">
        <w:rPr>
          <w:b/>
          <w:bCs/>
          <w:color w:val="12263F"/>
          <w:sz w:val="24"/>
        </w:rPr>
        <w:t>2</w:t>
      </w:r>
      <w:r w:rsidRPr="00475766">
        <w:rPr>
          <w:b/>
          <w:bCs/>
          <w:color w:val="12263F"/>
          <w:sz w:val="24"/>
        </w:rPr>
        <w:t xml:space="preserve"> </w:t>
      </w:r>
      <w:r w:rsidR="00F5120E">
        <w:rPr>
          <w:b/>
          <w:bCs/>
          <w:color w:val="12263F"/>
          <w:sz w:val="24"/>
        </w:rPr>
        <w:t xml:space="preserve">Pupils </w:t>
      </w:r>
      <w:r w:rsidR="00093F35">
        <w:rPr>
          <w:b/>
          <w:bCs/>
          <w:color w:val="12263F"/>
          <w:sz w:val="24"/>
        </w:rPr>
        <w:t xml:space="preserve">will be taught practical </w:t>
      </w:r>
      <w:r>
        <w:rPr>
          <w:b/>
          <w:bCs/>
          <w:color w:val="12263F"/>
          <w:sz w:val="24"/>
        </w:rPr>
        <w:t xml:space="preserve">cyber security </w:t>
      </w:r>
      <w:r w:rsidR="00B7061B">
        <w:rPr>
          <w:b/>
          <w:bCs/>
          <w:color w:val="12263F"/>
          <w:sz w:val="24"/>
        </w:rPr>
        <w:t>skills</w:t>
      </w:r>
    </w:p>
    <w:p w14:paraId="4D711E5C" w14:textId="05B2CFCB" w:rsidR="00CB6482" w:rsidRPr="00475766" w:rsidRDefault="00CB6482" w:rsidP="00CB6482">
      <w:pPr>
        <w:spacing w:after="120"/>
      </w:pPr>
      <w:r w:rsidRPr="00475766">
        <w:t xml:space="preserve">All pupils will receive age-appropriate </w:t>
      </w:r>
      <w:r w:rsidR="00D66B9E">
        <w:t>trainin</w:t>
      </w:r>
      <w:r w:rsidR="001C795C">
        <w:t>g</w:t>
      </w:r>
      <w:r w:rsidRPr="00475766">
        <w:t xml:space="preserve"> on safe internet use, including:</w:t>
      </w:r>
    </w:p>
    <w:p w14:paraId="07A69DB8" w14:textId="77777777" w:rsidR="00CB6482" w:rsidRPr="00475766" w:rsidRDefault="00CB6482" w:rsidP="00CB6482">
      <w:pPr>
        <w:pStyle w:val="3Bulletedcopyblue"/>
        <w:rPr>
          <w:rFonts w:ascii="Times New Roman" w:eastAsia="Times New Roman" w:hAnsi="Times New Roman" w:cs="Times New Roman"/>
        </w:rPr>
      </w:pPr>
      <w:r w:rsidRPr="00475766">
        <w:lastRenderedPageBreak/>
        <w:t>Methods that hackers use to trick people into disclosing personal information</w:t>
      </w:r>
    </w:p>
    <w:p w14:paraId="1DFD5DB5" w14:textId="77777777" w:rsidR="00CB6482" w:rsidRPr="00475766" w:rsidRDefault="00CB6482" w:rsidP="00CB6482">
      <w:pPr>
        <w:pStyle w:val="3Bulletedcopyblue"/>
        <w:rPr>
          <w:rFonts w:ascii="Times New Roman" w:eastAsia="Times New Roman" w:hAnsi="Times New Roman" w:cs="Times New Roman"/>
        </w:rPr>
      </w:pPr>
      <w:r w:rsidRPr="00475766">
        <w:t>Password security</w:t>
      </w:r>
    </w:p>
    <w:p w14:paraId="1C00B5A2" w14:textId="77777777" w:rsidR="00CB6482" w:rsidRPr="00475766" w:rsidRDefault="00CB6482" w:rsidP="00CB6482">
      <w:pPr>
        <w:pStyle w:val="3Bulletedcopyblue"/>
        <w:rPr>
          <w:rFonts w:ascii="Times New Roman" w:eastAsia="Times New Roman" w:hAnsi="Times New Roman" w:cs="Times New Roman"/>
        </w:rPr>
      </w:pPr>
      <w:r w:rsidRPr="00475766">
        <w:t>Social engineering</w:t>
      </w:r>
    </w:p>
    <w:p w14:paraId="6244C943" w14:textId="77777777" w:rsidR="00CB6482" w:rsidRPr="00475766" w:rsidRDefault="00CB6482" w:rsidP="00CB6482">
      <w:pPr>
        <w:pStyle w:val="3Bulletedcopyblue"/>
        <w:rPr>
          <w:rFonts w:ascii="Times New Roman" w:eastAsia="Times New Roman" w:hAnsi="Times New Roman" w:cs="Times New Roman"/>
        </w:rPr>
      </w:pPr>
      <w:r w:rsidRPr="00475766">
        <w:t>The risks of removable storage devices (e.g. USBs)</w:t>
      </w:r>
    </w:p>
    <w:p w14:paraId="03E9FF23" w14:textId="77777777" w:rsidR="00CB6482" w:rsidRPr="00475766" w:rsidRDefault="00CB6482" w:rsidP="00CB6482">
      <w:pPr>
        <w:pStyle w:val="3Bulletedcopyblue"/>
        <w:rPr>
          <w:rFonts w:ascii="Times New Roman" w:eastAsia="Times New Roman" w:hAnsi="Times New Roman" w:cs="Times New Roman"/>
        </w:rPr>
      </w:pPr>
      <w:r w:rsidRPr="00475766">
        <w:t>Multi-factor authentication</w:t>
      </w:r>
    </w:p>
    <w:p w14:paraId="42ED957E" w14:textId="77777777" w:rsidR="00CB6482" w:rsidRPr="00475766" w:rsidRDefault="00CB6482" w:rsidP="00CB6482">
      <w:pPr>
        <w:pStyle w:val="3Bulletedcopyblue"/>
        <w:rPr>
          <w:rFonts w:ascii="Times New Roman" w:eastAsia="Times New Roman" w:hAnsi="Times New Roman" w:cs="Times New Roman"/>
        </w:rPr>
      </w:pPr>
      <w:r w:rsidRPr="00475766">
        <w:t xml:space="preserve">How to report a </w:t>
      </w:r>
      <w:proofErr w:type="spellStart"/>
      <w:r w:rsidRPr="00475766">
        <w:t>cyber incident</w:t>
      </w:r>
      <w:proofErr w:type="spellEnd"/>
      <w:r w:rsidRPr="00475766">
        <w:t xml:space="preserve"> or attack</w:t>
      </w:r>
    </w:p>
    <w:p w14:paraId="2F8CC9F5" w14:textId="77777777" w:rsidR="00CB6482" w:rsidRPr="00475766" w:rsidRDefault="00CB6482" w:rsidP="00CB6482">
      <w:pPr>
        <w:pStyle w:val="3Bulletedcopyblue"/>
        <w:rPr>
          <w:rFonts w:ascii="Times New Roman" w:eastAsia="Times New Roman" w:hAnsi="Times New Roman" w:cs="Times New Roman"/>
        </w:rPr>
      </w:pPr>
      <w:r w:rsidRPr="00475766">
        <w:t>How to report a personal data breach</w:t>
      </w:r>
    </w:p>
    <w:p w14:paraId="5437E9BA" w14:textId="08AA66A7" w:rsidR="00CB6482" w:rsidRPr="00475766" w:rsidRDefault="00CB6482" w:rsidP="00AF483F">
      <w:pPr>
        <w:spacing w:after="120"/>
      </w:pPr>
      <w:r w:rsidRPr="00475766">
        <w:t xml:space="preserve">Pupils will also receive age-appropriate </w:t>
      </w:r>
      <w:r w:rsidR="006F65C4">
        <w:t>education</w:t>
      </w:r>
      <w:r w:rsidRPr="00475766">
        <w:t xml:space="preserve"> on safeguarding issues such as cyberbullying and the risks of online radicalisation.</w:t>
      </w:r>
    </w:p>
    <w:p w14:paraId="4C754777" w14:textId="77777777" w:rsidR="00AF483F" w:rsidRPr="00475766" w:rsidRDefault="00AF483F" w:rsidP="00AF483F">
      <w:pPr>
        <w:spacing w:after="120"/>
      </w:pPr>
    </w:p>
    <w:p w14:paraId="2FFE13B9" w14:textId="77777777" w:rsidR="00AF483F" w:rsidRPr="00E463F9" w:rsidRDefault="00AF483F" w:rsidP="00AF483F">
      <w:pPr>
        <w:pStyle w:val="Heading1"/>
        <w:spacing w:before="120" w:after="120"/>
        <w:rPr>
          <w:color w:val="002060"/>
          <w:sz w:val="28"/>
          <w:szCs w:val="28"/>
        </w:rPr>
      </w:pPr>
      <w:bookmarkStart w:id="5" w:name="_Toc214453498"/>
      <w:r w:rsidRPr="00E463F9">
        <w:rPr>
          <w:rFonts w:eastAsia="Arial"/>
          <w:color w:val="002060"/>
          <w:sz w:val="28"/>
          <w:szCs w:val="28"/>
        </w:rPr>
        <w:t>5. Educating parents/carers about online safety</w:t>
      </w:r>
      <w:bookmarkEnd w:id="5"/>
    </w:p>
    <w:p w14:paraId="41476597" w14:textId="04A6840A" w:rsidR="00AF483F" w:rsidRPr="00475766" w:rsidRDefault="00AF483F" w:rsidP="00AF483F">
      <w:pPr>
        <w:spacing w:after="120"/>
      </w:pPr>
      <w:r w:rsidRPr="00475766">
        <w:t xml:space="preserve">The school will raise </w:t>
      </w:r>
      <w:r w:rsidR="00A7532D" w:rsidRPr="00475766">
        <w:t>parents’</w:t>
      </w:r>
      <w:r w:rsidRPr="00475766">
        <w:t>/carers’ awareness of internet safety in letters or other communications home, and</w:t>
      </w:r>
      <w:r w:rsidR="00A7532D">
        <w:t xml:space="preserve"> in information via our website. </w:t>
      </w:r>
      <w:r w:rsidRPr="00475766">
        <w:t>This policy will also be shared with parents/carers.</w:t>
      </w:r>
    </w:p>
    <w:p w14:paraId="6B113356" w14:textId="77777777" w:rsidR="00AF483F" w:rsidRPr="00475766" w:rsidRDefault="00AF483F" w:rsidP="00AF483F">
      <w:pPr>
        <w:spacing w:after="120"/>
      </w:pPr>
      <w:r w:rsidRPr="00475766">
        <w:t>Online safety will also be covered during parents’ evenings.</w:t>
      </w:r>
    </w:p>
    <w:p w14:paraId="0DEB5026" w14:textId="77777777" w:rsidR="00AF483F" w:rsidRPr="00475766" w:rsidRDefault="00AF483F" w:rsidP="00AF483F">
      <w:pPr>
        <w:spacing w:after="120"/>
      </w:pPr>
      <w:r w:rsidRPr="00475766">
        <w:t>The school will let parents/carers know:</w:t>
      </w:r>
    </w:p>
    <w:p w14:paraId="176E767B" w14:textId="77777777" w:rsidR="00AF483F" w:rsidRPr="00475766" w:rsidRDefault="00AF483F" w:rsidP="00AF483F">
      <w:pPr>
        <w:pStyle w:val="3Bulletedcopyblue"/>
        <w:rPr>
          <w:rFonts w:ascii="Times New Roman" w:eastAsia="Times New Roman" w:hAnsi="Times New Roman" w:cs="Times New Roman"/>
        </w:rPr>
      </w:pPr>
      <w:r w:rsidRPr="00475766">
        <w:t>What systems the school uses to filter and monitor online use</w:t>
      </w:r>
    </w:p>
    <w:p w14:paraId="03C41AC3" w14:textId="77777777" w:rsidR="00AF483F" w:rsidRPr="00475766" w:rsidRDefault="00AF483F" w:rsidP="00AF483F">
      <w:pPr>
        <w:pStyle w:val="3Bulletedcopyblue"/>
        <w:rPr>
          <w:rFonts w:ascii="Times New Roman" w:eastAsia="Times New Roman" w:hAnsi="Times New Roman" w:cs="Times New Roman"/>
        </w:rPr>
      </w:pPr>
      <w:r w:rsidRPr="00475766">
        <w:t>What their children are being asked to do online, including the sites they will be asked to access and who from the school (if anyone) their child will be interacting with online</w:t>
      </w:r>
    </w:p>
    <w:p w14:paraId="154368A9" w14:textId="0695476A" w:rsidR="00AF483F" w:rsidRPr="00475766" w:rsidRDefault="00AF483F" w:rsidP="00AF483F">
      <w:pPr>
        <w:spacing w:after="120"/>
      </w:pPr>
      <w:r w:rsidRPr="00475766">
        <w:t xml:space="preserve">If parents/carers have any queries or concerns in relation to online safety, these should be raised in the first instance with the </w:t>
      </w:r>
      <w:r w:rsidR="00E463F9">
        <w:t>Head Teacher</w:t>
      </w:r>
      <w:r w:rsidRPr="00475766">
        <w:t xml:space="preserve"> and/or the DSL.</w:t>
      </w:r>
    </w:p>
    <w:p w14:paraId="5612C940" w14:textId="0E4C5E76" w:rsidR="00AF483F" w:rsidRPr="00475766" w:rsidRDefault="00AF483F" w:rsidP="00AF483F">
      <w:pPr>
        <w:spacing w:after="120"/>
      </w:pPr>
      <w:r w:rsidRPr="00475766">
        <w:t xml:space="preserve">Concerns or queries about this policy can be raised with any member of staff or the </w:t>
      </w:r>
      <w:r w:rsidR="00E463F9">
        <w:t>Head Teacher</w:t>
      </w:r>
      <w:r w:rsidRPr="00475766">
        <w:t>.</w:t>
      </w:r>
    </w:p>
    <w:p w14:paraId="1DC8E423" w14:textId="77777777" w:rsidR="00AF483F" w:rsidRPr="00475766" w:rsidRDefault="00AF483F" w:rsidP="00AF483F">
      <w:pPr>
        <w:spacing w:after="120"/>
      </w:pPr>
    </w:p>
    <w:p w14:paraId="29BF7C62" w14:textId="77777777" w:rsidR="00AF483F" w:rsidRPr="00E463F9" w:rsidRDefault="00AF483F" w:rsidP="00AF483F">
      <w:pPr>
        <w:pStyle w:val="Heading1"/>
        <w:spacing w:before="120" w:after="120"/>
        <w:rPr>
          <w:color w:val="002060"/>
          <w:sz w:val="28"/>
          <w:szCs w:val="28"/>
        </w:rPr>
      </w:pPr>
      <w:bookmarkStart w:id="6" w:name="_Toc214453499"/>
      <w:r w:rsidRPr="00E463F9">
        <w:rPr>
          <w:rFonts w:eastAsia="Arial"/>
          <w:color w:val="002060"/>
          <w:sz w:val="28"/>
          <w:szCs w:val="28"/>
        </w:rPr>
        <w:t>6. Cyber-bullying</w:t>
      </w:r>
      <w:bookmarkEnd w:id="6"/>
    </w:p>
    <w:p w14:paraId="3213972A" w14:textId="77777777" w:rsidR="00AF483F" w:rsidRPr="00475766" w:rsidRDefault="00AF483F" w:rsidP="00AF483F">
      <w:pPr>
        <w:spacing w:before="240" w:after="120"/>
        <w:rPr>
          <w:sz w:val="24"/>
        </w:rPr>
      </w:pPr>
      <w:r w:rsidRPr="00475766">
        <w:rPr>
          <w:b/>
          <w:bCs/>
          <w:color w:val="12263F"/>
          <w:sz w:val="24"/>
        </w:rPr>
        <w:t>6.1 Definition</w:t>
      </w:r>
    </w:p>
    <w:p w14:paraId="349AFEC0" w14:textId="77777777" w:rsidR="00AF483F" w:rsidRPr="00475766" w:rsidRDefault="00AF483F" w:rsidP="00AF483F">
      <w:pPr>
        <w:spacing w:after="120"/>
      </w:pPr>
      <w:r w:rsidRPr="00475766">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392BD315" w14:textId="77777777" w:rsidR="00AF483F" w:rsidRPr="00475766" w:rsidRDefault="00AF483F" w:rsidP="00AF483F">
      <w:pPr>
        <w:spacing w:before="240" w:after="120"/>
        <w:rPr>
          <w:sz w:val="24"/>
        </w:rPr>
      </w:pPr>
      <w:r w:rsidRPr="00475766">
        <w:rPr>
          <w:b/>
          <w:bCs/>
          <w:color w:val="12263F"/>
          <w:sz w:val="24"/>
        </w:rPr>
        <w:t>6.2 Preventing and addressing cyber-bullying</w:t>
      </w:r>
    </w:p>
    <w:p w14:paraId="7A85206F" w14:textId="25B898AF" w:rsidR="00AF483F" w:rsidRPr="00475766" w:rsidRDefault="00AF483F" w:rsidP="00AF483F">
      <w:pPr>
        <w:spacing w:after="120"/>
      </w:pPr>
      <w:r w:rsidRPr="00475766">
        <w:t>To help prevent cyber-bullying, we will ensure that pupils understand what it is and what to do if they become aware of it happening to them or others. We will ensure that pupils know how they can report any incidents and encourage</w:t>
      </w:r>
      <w:r w:rsidR="0087012D">
        <w:t xml:space="preserve"> the</w:t>
      </w:r>
      <w:r w:rsidR="00403F96">
        <w:t>m</w:t>
      </w:r>
      <w:r w:rsidRPr="00475766">
        <w:t xml:space="preserve"> to do so, including where they are a witness rather than the victim.</w:t>
      </w:r>
    </w:p>
    <w:p w14:paraId="603A4D77" w14:textId="3B1BDF8E" w:rsidR="00AF483F" w:rsidRPr="00475766" w:rsidRDefault="00AF483F" w:rsidP="00AF483F">
      <w:pPr>
        <w:spacing w:after="120"/>
      </w:pPr>
      <w:r w:rsidRPr="00475766">
        <w:t>The school will actively discuss cyber-bullying with pupils, explaining the reasons why it occurs, the forms it may take and what the consequences can be</w:t>
      </w:r>
      <w:r w:rsidR="00A7532D">
        <w:t xml:space="preserve">. Class teachers </w:t>
      </w:r>
      <w:r w:rsidRPr="00475766">
        <w:t xml:space="preserve">will discuss cyber-bullying with their </w:t>
      </w:r>
      <w:r w:rsidR="00A7532D">
        <w:t>classes.</w:t>
      </w:r>
    </w:p>
    <w:p w14:paraId="37BAB3E9" w14:textId="77777777" w:rsidR="00AF483F" w:rsidRPr="00475766" w:rsidRDefault="00AF483F" w:rsidP="00AF483F">
      <w:pPr>
        <w:spacing w:after="120"/>
      </w:pPr>
      <w:r w:rsidRPr="00475766">
        <w:t>Teaching staff are also encouraged to find opportunities to use aspects of the curriculum to cover cyber-bullying. This includes personal, social, health and economic (PSHE) education, and other subjects where appropriate.</w:t>
      </w:r>
    </w:p>
    <w:p w14:paraId="1094B7C8" w14:textId="77777777" w:rsidR="00AF483F" w:rsidRPr="00475766" w:rsidRDefault="00AF483F" w:rsidP="00AF483F">
      <w:pPr>
        <w:spacing w:after="120"/>
      </w:pPr>
      <w:r w:rsidRPr="00475766">
        <w:t>All staff, governors and volunteers (where appropriate) receive training on cyber-bullying, its impact and ways to support pupils, as part of safeguarding training (see section 11 for more detail).</w:t>
      </w:r>
    </w:p>
    <w:p w14:paraId="345B27BC" w14:textId="77777777" w:rsidR="00AF483F" w:rsidRPr="00475766" w:rsidRDefault="00AF483F" w:rsidP="00AF483F">
      <w:pPr>
        <w:spacing w:after="120"/>
      </w:pPr>
      <w:r w:rsidRPr="00475766">
        <w:t>The school also sends information/leaflets on cyber-bullying to parents/carers so they are aware of the signs, how to report it and how they can support children who may be affected.</w:t>
      </w:r>
    </w:p>
    <w:p w14:paraId="281013FE" w14:textId="77777777" w:rsidR="00AF483F" w:rsidRPr="00475766" w:rsidRDefault="00AF483F" w:rsidP="00AF483F">
      <w:pPr>
        <w:spacing w:after="120"/>
      </w:pPr>
      <w:r w:rsidRPr="00475766">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BDBAFB3" w14:textId="77777777" w:rsidR="00AF483F" w:rsidRPr="00475766" w:rsidRDefault="00AF483F" w:rsidP="00AF483F">
      <w:pPr>
        <w:spacing w:after="120"/>
      </w:pPr>
      <w:r w:rsidRPr="00475766">
        <w:lastRenderedPageBreak/>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5F010E4" w14:textId="77777777" w:rsidR="00AF483F" w:rsidRPr="00475766" w:rsidRDefault="00AF483F" w:rsidP="00AF483F">
      <w:pPr>
        <w:spacing w:before="240" w:after="120"/>
        <w:rPr>
          <w:sz w:val="24"/>
        </w:rPr>
      </w:pPr>
      <w:r w:rsidRPr="00475766">
        <w:rPr>
          <w:b/>
          <w:bCs/>
          <w:color w:val="12263F"/>
          <w:sz w:val="24"/>
        </w:rPr>
        <w:t>6.3 Examining electronic devices</w:t>
      </w:r>
    </w:p>
    <w:p w14:paraId="65C4AA68" w14:textId="00B8B4C3" w:rsidR="00AF483F" w:rsidRPr="00475766" w:rsidRDefault="00A7532D" w:rsidP="00AF483F">
      <w:pPr>
        <w:spacing w:after="120"/>
      </w:pPr>
      <w:r>
        <w:t>The H</w:t>
      </w:r>
      <w:r w:rsidR="00AF483F" w:rsidRPr="00475766">
        <w:t>ead</w:t>
      </w:r>
      <w:r>
        <w:t xml:space="preserve"> </w:t>
      </w:r>
      <w:r w:rsidR="00AF483F" w:rsidRPr="00475766">
        <w:t>teacher, and any member of staff authorised to do so by the</w:t>
      </w:r>
      <w:r>
        <w:t xml:space="preserve"> Head teacher</w:t>
      </w:r>
      <w:r w:rsidR="00AF483F" w:rsidRPr="00475766">
        <w:t>, can carry out a search and confiscate any electronic device that they have reasonable grounds for suspecting:</w:t>
      </w:r>
    </w:p>
    <w:p w14:paraId="44CA3EBC" w14:textId="77777777" w:rsidR="00AF483F" w:rsidRPr="00475766" w:rsidRDefault="00AF483F" w:rsidP="00AF483F">
      <w:pPr>
        <w:pStyle w:val="3Bulletedcopyblue"/>
        <w:rPr>
          <w:rFonts w:ascii="Times New Roman" w:eastAsia="Times New Roman" w:hAnsi="Times New Roman" w:cs="Times New Roman"/>
        </w:rPr>
      </w:pPr>
      <w:r w:rsidRPr="00475766">
        <w:t>Poses a risk to staff or pupils, and/or</w:t>
      </w:r>
    </w:p>
    <w:p w14:paraId="1DD57BCE" w14:textId="77777777" w:rsidR="00AF483F" w:rsidRPr="00475766" w:rsidRDefault="00AF483F" w:rsidP="00AF483F">
      <w:pPr>
        <w:pStyle w:val="3Bulletedcopyblue"/>
        <w:rPr>
          <w:rFonts w:ascii="Times New Roman" w:eastAsia="Times New Roman" w:hAnsi="Times New Roman" w:cs="Times New Roman"/>
        </w:rPr>
      </w:pPr>
      <w:r w:rsidRPr="00475766">
        <w:t>Is identified in the school rules as a banned item for which a search can be carried out, and/or</w:t>
      </w:r>
    </w:p>
    <w:p w14:paraId="21FB4895" w14:textId="77777777" w:rsidR="00AF483F" w:rsidRPr="00475766" w:rsidRDefault="00AF483F" w:rsidP="00AF483F">
      <w:pPr>
        <w:pStyle w:val="3Bulletedcopyblue"/>
        <w:rPr>
          <w:rFonts w:ascii="Times New Roman" w:eastAsia="Times New Roman" w:hAnsi="Times New Roman" w:cs="Times New Roman"/>
        </w:rPr>
      </w:pPr>
      <w:r w:rsidRPr="00475766">
        <w:t>Is evidence in relation to an offence</w:t>
      </w:r>
    </w:p>
    <w:p w14:paraId="401C3F31" w14:textId="77777777" w:rsidR="00AF483F" w:rsidRPr="00475766" w:rsidRDefault="00AF483F" w:rsidP="00AF483F">
      <w:pPr>
        <w:spacing w:after="120"/>
      </w:pPr>
      <w:r w:rsidRPr="00475766">
        <w:t>Before a search, if the authorised staff member is satisfied that they have reasonable grounds for suspecting any of the above, they will also:</w:t>
      </w:r>
    </w:p>
    <w:p w14:paraId="16B10415" w14:textId="5AF17AF5" w:rsidR="00AF483F" w:rsidRPr="00475766" w:rsidRDefault="00AF483F" w:rsidP="00AF483F">
      <w:pPr>
        <w:pStyle w:val="3Bulletedcopyblue"/>
        <w:rPr>
          <w:rFonts w:ascii="Times New Roman" w:eastAsia="Times New Roman" w:hAnsi="Times New Roman" w:cs="Times New Roman"/>
        </w:rPr>
      </w:pPr>
      <w:r w:rsidRPr="00475766">
        <w:t xml:space="preserve">Make an assessment of how urgent the search is, and consider the risk to other pupils and staff. If the search is not urgent, they will seek advice from </w:t>
      </w:r>
      <w:r w:rsidR="00A7532D">
        <w:t>the Head teacher</w:t>
      </w:r>
    </w:p>
    <w:p w14:paraId="1FF665D5" w14:textId="59CAEB7C" w:rsidR="00AF483F" w:rsidRPr="00475766" w:rsidRDefault="00AF483F" w:rsidP="00AF483F">
      <w:pPr>
        <w:pStyle w:val="3Bulletedcopyblue"/>
        <w:rPr>
          <w:rFonts w:ascii="Times New Roman" w:eastAsia="Times New Roman" w:hAnsi="Times New Roman" w:cs="Times New Roman"/>
        </w:rPr>
      </w:pPr>
      <w:r w:rsidRPr="00475766">
        <w:t>Explain to the pupil why they are being searched,</w:t>
      </w:r>
      <w:r w:rsidR="00456D03">
        <w:t xml:space="preserve"> a</w:t>
      </w:r>
      <w:r w:rsidR="00855ACB">
        <w:t>nd</w:t>
      </w:r>
      <w:r w:rsidRPr="00475766">
        <w:t xml:space="preserve"> how the search will happen</w:t>
      </w:r>
      <w:r w:rsidR="00855ACB">
        <w:t>;</w:t>
      </w:r>
      <w:r w:rsidRPr="00475766">
        <w:t xml:space="preserve"> and give them the opportunity to ask questions about it</w:t>
      </w:r>
    </w:p>
    <w:p w14:paraId="4AAD6BCD" w14:textId="77777777" w:rsidR="00AF483F" w:rsidRPr="00475766" w:rsidRDefault="00AF483F" w:rsidP="00AF483F">
      <w:pPr>
        <w:pStyle w:val="3Bulletedcopyblue"/>
        <w:rPr>
          <w:rFonts w:ascii="Times New Roman" w:eastAsia="Times New Roman" w:hAnsi="Times New Roman" w:cs="Times New Roman"/>
        </w:rPr>
      </w:pPr>
      <w:r w:rsidRPr="00475766">
        <w:t>Seek the pupil’s co-operation</w:t>
      </w:r>
    </w:p>
    <w:p w14:paraId="7A0D85FD" w14:textId="77777777" w:rsidR="00AF483F" w:rsidRPr="00475766" w:rsidRDefault="00AF483F" w:rsidP="00AF483F">
      <w:pPr>
        <w:spacing w:after="120"/>
      </w:pPr>
      <w:r w:rsidRPr="00475766">
        <w:t xml:space="preserve">Authorised staff members may examine, and in exceptional circumstances erase, any data or files on an electronic device that they have confiscated where they believe there is a ‘good reason’ to do so. </w:t>
      </w:r>
    </w:p>
    <w:p w14:paraId="73DA380A" w14:textId="77777777" w:rsidR="00AF483F" w:rsidRPr="00475766" w:rsidRDefault="00AF483F" w:rsidP="00AF483F">
      <w:pPr>
        <w:spacing w:after="120"/>
      </w:pPr>
      <w:r w:rsidRPr="00475766">
        <w:t xml:space="preserve">When deciding whether there is a ‘good reason’ to examine data or files on an electronic device, the staff member should reasonably suspect that the device has, or could be used to: </w:t>
      </w:r>
    </w:p>
    <w:p w14:paraId="15A4BEAA" w14:textId="77777777" w:rsidR="00AF483F" w:rsidRPr="00475766" w:rsidRDefault="00AF483F" w:rsidP="00AF483F">
      <w:pPr>
        <w:pStyle w:val="3Bulletedcopyblue"/>
        <w:rPr>
          <w:rFonts w:ascii="Times New Roman" w:eastAsia="Times New Roman" w:hAnsi="Times New Roman" w:cs="Times New Roman"/>
        </w:rPr>
      </w:pPr>
      <w:r w:rsidRPr="00475766">
        <w:t>Cause harm, and/or</w:t>
      </w:r>
    </w:p>
    <w:p w14:paraId="6C3329F1" w14:textId="77777777" w:rsidR="00AF483F" w:rsidRPr="00475766" w:rsidRDefault="00AF483F" w:rsidP="00AF483F">
      <w:pPr>
        <w:pStyle w:val="3Bulletedcopyblue"/>
        <w:rPr>
          <w:rFonts w:ascii="Times New Roman" w:eastAsia="Times New Roman" w:hAnsi="Times New Roman" w:cs="Times New Roman"/>
        </w:rPr>
      </w:pPr>
      <w:r w:rsidRPr="00475766">
        <w:t>Undermine the safe environment of the school or disrupt teaching, and/or</w:t>
      </w:r>
    </w:p>
    <w:p w14:paraId="01DCE682" w14:textId="77777777" w:rsidR="00AF483F" w:rsidRPr="00475766" w:rsidRDefault="00AF483F" w:rsidP="00AF483F">
      <w:pPr>
        <w:pStyle w:val="3Bulletedcopyblue"/>
        <w:rPr>
          <w:rFonts w:ascii="Times New Roman" w:eastAsia="Times New Roman" w:hAnsi="Times New Roman" w:cs="Times New Roman"/>
        </w:rPr>
      </w:pPr>
      <w:r w:rsidRPr="00475766">
        <w:t xml:space="preserve">Commit an offence </w:t>
      </w:r>
    </w:p>
    <w:p w14:paraId="1283C8B2" w14:textId="2D1B4109" w:rsidR="00AF483F" w:rsidRPr="00475766" w:rsidRDefault="00AF483F" w:rsidP="00AF483F">
      <w:pPr>
        <w:spacing w:after="120"/>
      </w:pPr>
      <w:r w:rsidRPr="00475766">
        <w:t>If inappropriate material is found on the device, it is up</w:t>
      </w:r>
      <w:r w:rsidR="00A7532D">
        <w:t xml:space="preserve"> to the Head Teacher </w:t>
      </w:r>
      <w:r w:rsidRPr="00475766">
        <w:t>to decide on a suitable response. If there are images, data or files on the device that staff reasonably suspect are likely to put a person at risk, they will first consider the appropriate safeguarding response.</w:t>
      </w:r>
    </w:p>
    <w:p w14:paraId="64B7025F" w14:textId="3270F1DF" w:rsidR="00AF483F" w:rsidRPr="00475766" w:rsidRDefault="00AF483F" w:rsidP="00AF483F">
      <w:pPr>
        <w:spacing w:after="120"/>
      </w:pPr>
      <w:r w:rsidRPr="00475766">
        <w:t xml:space="preserve">When deciding </w:t>
      </w:r>
      <w:r w:rsidR="007A05EA">
        <w:t>whether</w:t>
      </w:r>
      <w:r w:rsidRPr="00475766">
        <w:t xml:space="preserve">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BE2DFB6" w14:textId="77777777" w:rsidR="00AF483F" w:rsidRPr="00475766" w:rsidRDefault="00AF483F" w:rsidP="00AF483F">
      <w:pPr>
        <w:pStyle w:val="3Bulletedcopyblue"/>
        <w:rPr>
          <w:rFonts w:ascii="Times New Roman" w:eastAsia="Times New Roman" w:hAnsi="Times New Roman" w:cs="Times New Roman"/>
        </w:rPr>
      </w:pPr>
      <w:r w:rsidRPr="00475766">
        <w:t>They reasonably suspect that its continued existence is likely to cause harm to any person, and/or</w:t>
      </w:r>
    </w:p>
    <w:p w14:paraId="29AD23DB" w14:textId="77777777" w:rsidR="00AF483F" w:rsidRPr="00475766" w:rsidRDefault="00AF483F" w:rsidP="00AF483F">
      <w:pPr>
        <w:pStyle w:val="3Bulletedcopyblue"/>
        <w:rPr>
          <w:rFonts w:ascii="Times New Roman" w:eastAsia="Times New Roman" w:hAnsi="Times New Roman" w:cs="Times New Roman"/>
        </w:rPr>
      </w:pPr>
      <w:r w:rsidRPr="00475766">
        <w:t>The pupil and/or the parent/carer refuses to delete the material themselves</w:t>
      </w:r>
    </w:p>
    <w:p w14:paraId="7245611F" w14:textId="77777777" w:rsidR="00AF483F" w:rsidRPr="00475766" w:rsidRDefault="00AF483F" w:rsidP="00AF483F">
      <w:pPr>
        <w:spacing w:after="120"/>
      </w:pPr>
      <w:r w:rsidRPr="00475766">
        <w:t xml:space="preserve">If a staff member </w:t>
      </w:r>
      <w:r w:rsidRPr="00475766">
        <w:rPr>
          <w:b/>
          <w:bCs/>
        </w:rPr>
        <w:t>suspects</w:t>
      </w:r>
      <w:r w:rsidRPr="00475766">
        <w:t xml:space="preserve"> a device </w:t>
      </w:r>
      <w:r w:rsidRPr="00475766">
        <w:rPr>
          <w:b/>
          <w:bCs/>
        </w:rPr>
        <w:t>may</w:t>
      </w:r>
      <w:r w:rsidRPr="00475766">
        <w:t xml:space="preserve"> contain an indecent image of a child (also known as a nude or semi-nude image), they will:</w:t>
      </w:r>
    </w:p>
    <w:p w14:paraId="6AABD6EC" w14:textId="77777777" w:rsidR="00AF483F" w:rsidRPr="00475766" w:rsidRDefault="00AF483F" w:rsidP="00AF483F">
      <w:pPr>
        <w:pStyle w:val="3Bulletedcopyblue"/>
        <w:rPr>
          <w:rFonts w:ascii="Times New Roman" w:eastAsia="Times New Roman" w:hAnsi="Times New Roman" w:cs="Times New Roman"/>
        </w:rPr>
      </w:pPr>
      <w:r w:rsidRPr="00475766">
        <w:rPr>
          <w:b/>
          <w:bCs/>
        </w:rPr>
        <w:t>Not</w:t>
      </w:r>
      <w:r w:rsidRPr="00475766">
        <w:t xml:space="preserve"> view the image </w:t>
      </w:r>
    </w:p>
    <w:p w14:paraId="5D6114E4" w14:textId="77777777" w:rsidR="00AF483F" w:rsidRPr="00475766" w:rsidRDefault="00AF483F" w:rsidP="00AF483F">
      <w:pPr>
        <w:pStyle w:val="3Bulletedcopyblue"/>
        <w:rPr>
          <w:rFonts w:ascii="Times New Roman" w:eastAsia="Times New Roman" w:hAnsi="Times New Roman" w:cs="Times New Roman"/>
        </w:rPr>
      </w:pPr>
      <w:r w:rsidRPr="00475766">
        <w:t xml:space="preserve">Confiscate the device and report the incident to the DSL (or equivalent) immediately, who will decide what to do next. The DSL will make the decision </w:t>
      </w:r>
      <w:r w:rsidRPr="00475766">
        <w:rPr>
          <w:color w:val="1D1C1D"/>
          <w:shd w:val="clear" w:color="auto" w:fill="FFFFFF"/>
        </w:rPr>
        <w:t xml:space="preserve">in line with the </w:t>
      </w:r>
      <w:proofErr w:type="spellStart"/>
      <w:r w:rsidRPr="00475766">
        <w:rPr>
          <w:color w:val="1D1C1D"/>
          <w:shd w:val="clear" w:color="auto" w:fill="FFFFFF"/>
        </w:rPr>
        <w:t>DfE’s</w:t>
      </w:r>
      <w:proofErr w:type="spellEnd"/>
      <w:r w:rsidRPr="00475766">
        <w:rPr>
          <w:color w:val="1D1C1D"/>
          <w:shd w:val="clear" w:color="auto" w:fill="FFFFFF"/>
        </w:rPr>
        <w:t xml:space="preserve"> latest guidance on </w:t>
      </w:r>
      <w:hyperlink r:id="rId29" w:tgtFrame="_blank" w:history="1">
        <w:r w:rsidRPr="00475766">
          <w:rPr>
            <w:color w:val="0072CC"/>
            <w:u w:val="single" w:color="0072CC"/>
            <w:shd w:val="clear" w:color="auto" w:fill="FFFFFF"/>
          </w:rPr>
          <w:t>screening, searching and confiscation</w:t>
        </w:r>
      </w:hyperlink>
      <w:r w:rsidRPr="00475766">
        <w:rPr>
          <w:color w:val="1D1C1D"/>
          <w:shd w:val="clear" w:color="auto" w:fill="FFFFFF"/>
        </w:rPr>
        <w:t> and the UK Council for Internet Safety (UKCIS) guidance on </w:t>
      </w:r>
      <w:hyperlink r:id="rId30" w:tgtFrame="_blank" w:history="1">
        <w:r w:rsidRPr="00475766">
          <w:rPr>
            <w:color w:val="0072CC"/>
            <w:u w:val="single" w:color="0072CC"/>
            <w:shd w:val="clear" w:color="auto" w:fill="FFFFFF"/>
          </w:rPr>
          <w:t>sharing nudes and semi-nudes: advice for education settings working with children and young people</w:t>
        </w:r>
      </w:hyperlink>
      <w:r w:rsidRPr="00475766">
        <w:t xml:space="preserve"> </w:t>
      </w:r>
    </w:p>
    <w:p w14:paraId="706B6403" w14:textId="77777777" w:rsidR="00AF483F" w:rsidRPr="00475766" w:rsidRDefault="00AF483F" w:rsidP="00AF483F">
      <w:pPr>
        <w:spacing w:after="120"/>
      </w:pPr>
      <w:r w:rsidRPr="00475766">
        <w:t>Any searching of pupils will be carried out in line with:</w:t>
      </w:r>
    </w:p>
    <w:p w14:paraId="62E8CA96" w14:textId="77777777" w:rsidR="00AF483F" w:rsidRPr="00475766" w:rsidRDefault="00AF483F" w:rsidP="00AF483F">
      <w:pPr>
        <w:pStyle w:val="3Bulletedcopyblue"/>
        <w:rPr>
          <w:rFonts w:ascii="Times New Roman" w:eastAsia="Times New Roman" w:hAnsi="Times New Roman" w:cs="Times New Roman"/>
        </w:rPr>
      </w:pPr>
      <w:r w:rsidRPr="00475766">
        <w:t xml:space="preserve">The </w:t>
      </w:r>
      <w:proofErr w:type="spellStart"/>
      <w:r w:rsidRPr="00475766">
        <w:t>DfE’s</w:t>
      </w:r>
      <w:proofErr w:type="spellEnd"/>
      <w:r w:rsidRPr="00475766">
        <w:t xml:space="preserve"> latest guidance on </w:t>
      </w:r>
      <w:hyperlink r:id="rId31" w:history="1">
        <w:r w:rsidRPr="00475766">
          <w:rPr>
            <w:color w:val="0072CC"/>
            <w:u w:val="single" w:color="0072CC"/>
          </w:rPr>
          <w:t>searching, screening and confiscation</w:t>
        </w:r>
      </w:hyperlink>
      <w:r w:rsidRPr="00475766">
        <w:t xml:space="preserve"> </w:t>
      </w:r>
    </w:p>
    <w:p w14:paraId="17B0D44E" w14:textId="77777777" w:rsidR="00AF483F" w:rsidRPr="00475766" w:rsidRDefault="00AF483F" w:rsidP="00AF483F">
      <w:pPr>
        <w:pStyle w:val="3Bulletedcopyblue"/>
        <w:rPr>
          <w:rFonts w:ascii="Times New Roman" w:eastAsia="Times New Roman" w:hAnsi="Times New Roman" w:cs="Times New Roman"/>
        </w:rPr>
      </w:pPr>
      <w:r w:rsidRPr="00475766">
        <w:t xml:space="preserve">UKCIS guidance on </w:t>
      </w:r>
      <w:hyperlink r:id="rId32" w:history="1">
        <w:r w:rsidRPr="00475766">
          <w:rPr>
            <w:color w:val="0072CC"/>
            <w:u w:val="single" w:color="0072CC"/>
          </w:rPr>
          <w:t>sharing nudes and semi-nudes: advice for education settings working with children and young people</w:t>
        </w:r>
      </w:hyperlink>
    </w:p>
    <w:p w14:paraId="66A0EAE0" w14:textId="77777777" w:rsidR="00AF483F" w:rsidRPr="00475766" w:rsidRDefault="00AF483F" w:rsidP="00AF483F">
      <w:pPr>
        <w:spacing w:after="120"/>
      </w:pPr>
      <w:r w:rsidRPr="00475766">
        <w:t>Any complaints about searching for or deleting inappropriate images or files on pupils’ electronic devices will be dealt with through the school complaints procedure.</w:t>
      </w:r>
    </w:p>
    <w:p w14:paraId="465F8471" w14:textId="77777777" w:rsidR="00AF483F" w:rsidRPr="00475766" w:rsidRDefault="00AF483F" w:rsidP="00AF483F">
      <w:pPr>
        <w:spacing w:before="240" w:after="120"/>
        <w:rPr>
          <w:sz w:val="24"/>
        </w:rPr>
      </w:pPr>
      <w:r w:rsidRPr="00475766">
        <w:rPr>
          <w:b/>
          <w:bCs/>
          <w:color w:val="12263F"/>
          <w:sz w:val="24"/>
        </w:rPr>
        <w:lastRenderedPageBreak/>
        <w:t>6.4 Artificial intelligence (AI)</w:t>
      </w:r>
    </w:p>
    <w:p w14:paraId="6EB106CA" w14:textId="77777777" w:rsidR="00427F2D" w:rsidRDefault="00AF483F" w:rsidP="00AF483F">
      <w:pPr>
        <w:spacing w:after="120"/>
      </w:pPr>
      <w:r w:rsidRPr="00475766">
        <w:t xml:space="preserve">Generative </w:t>
      </w:r>
      <w:r w:rsidR="00BB0AC8">
        <w:t>AI</w:t>
      </w:r>
      <w:r w:rsidRPr="00475766">
        <w:t xml:space="preserve"> tools are now widespread and easy to access. Staff, pupils and parents/carers may be familiar with generative </w:t>
      </w:r>
      <w:proofErr w:type="spellStart"/>
      <w:r w:rsidRPr="00475766">
        <w:t>chatbots</w:t>
      </w:r>
      <w:proofErr w:type="spellEnd"/>
      <w:r w:rsidRPr="00475766">
        <w:t xml:space="preserve"> such </w:t>
      </w:r>
      <w:r w:rsidR="00427F2D">
        <w:t xml:space="preserve">as </w:t>
      </w:r>
      <w:proofErr w:type="spellStart"/>
      <w:r w:rsidR="00427F2D">
        <w:t>ChatGPT</w:t>
      </w:r>
      <w:proofErr w:type="spellEnd"/>
      <w:r w:rsidR="00427F2D">
        <w:t xml:space="preserve"> and Google Gemini. </w:t>
      </w:r>
    </w:p>
    <w:p w14:paraId="5A1B7488" w14:textId="5F1A940E" w:rsidR="00AF483F" w:rsidRPr="00475766" w:rsidRDefault="00427F2D" w:rsidP="00AF483F">
      <w:pPr>
        <w:spacing w:after="120"/>
      </w:pPr>
      <w:r>
        <w:t xml:space="preserve">Pinchmill Primary School </w:t>
      </w:r>
      <w:r w:rsidR="00AF483F" w:rsidRPr="00427F2D">
        <w:t>recognises</w:t>
      </w:r>
      <w:r w:rsidR="00AF483F" w:rsidRPr="00475766">
        <w:t xml:space="preserve"> that AI has many uses to help pupils learn, but may also have the potential to be used to bully others. For example, in the form of '</w:t>
      </w:r>
      <w:proofErr w:type="spellStart"/>
      <w:r w:rsidR="00AF483F" w:rsidRPr="00475766">
        <w:t>deepfakes</w:t>
      </w:r>
      <w:proofErr w:type="spellEnd"/>
      <w:r w:rsidR="00AF483F" w:rsidRPr="00475766">
        <w:t xml:space="preserve">', where AI is used to create images, audio or video </w:t>
      </w:r>
      <w:r w:rsidR="00AF483F" w:rsidRPr="00427F2D">
        <w:t xml:space="preserve">hoaxes that look real. This includes </w:t>
      </w:r>
      <w:proofErr w:type="spellStart"/>
      <w:r w:rsidR="00AF483F" w:rsidRPr="00427F2D">
        <w:t>deepfake</w:t>
      </w:r>
      <w:proofErr w:type="spellEnd"/>
      <w:r w:rsidR="00AF483F" w:rsidRPr="00427F2D">
        <w:t xml:space="preserve"> pornography: pornographic content created using AI</w:t>
      </w:r>
      <w:r>
        <w:t xml:space="preserve"> to include someone’s likeness. Pinchmill Primary School </w:t>
      </w:r>
      <w:r w:rsidR="00AF483F" w:rsidRPr="00427F2D">
        <w:t>will treat any use of AI to bully pupils v</w:t>
      </w:r>
      <w:r>
        <w:t>ery seriously, in line with our anti-bullying and behaviour policies</w:t>
      </w:r>
      <w:r w:rsidR="00AF483F" w:rsidRPr="00475766">
        <w:t>.</w:t>
      </w:r>
    </w:p>
    <w:p w14:paraId="6A5265FD" w14:textId="46A2F2F9" w:rsidR="00AF483F" w:rsidRPr="00475766" w:rsidRDefault="00AF483F" w:rsidP="00AF483F">
      <w:pPr>
        <w:spacing w:after="120"/>
      </w:pPr>
      <w:r w:rsidRPr="00475766">
        <w:t>Staff should be aware of the risks of using AI tools whil</w:t>
      </w:r>
      <w:r w:rsidR="00AB3550">
        <w:t>e</w:t>
      </w:r>
      <w:r w:rsidRPr="00475766">
        <w:t xml:space="preserve"> they are still being developed and should carry out a risk assessment where new AI tools are being used by </w:t>
      </w:r>
      <w:r w:rsidR="00427F2D">
        <w:t xml:space="preserve">the school, </w:t>
      </w:r>
      <w:r w:rsidRPr="00475766">
        <w:t xml:space="preserve">and where existing AI tools are used in cases which may pose a risk to all individuals that may be affected by </w:t>
      </w:r>
      <w:r w:rsidR="00F37427">
        <w:t>them</w:t>
      </w:r>
      <w:r w:rsidRPr="00475766">
        <w:t>, including, but not limited to, pupils and staff.</w:t>
      </w:r>
    </w:p>
    <w:p w14:paraId="761F79EB" w14:textId="04B9A8AB" w:rsidR="00AF483F" w:rsidRPr="00475766" w:rsidRDefault="00AF483F" w:rsidP="00AF483F">
      <w:pPr>
        <w:spacing w:after="120"/>
      </w:pPr>
      <w:r w:rsidRPr="00427F2D">
        <w:t xml:space="preserve">Any use of </w:t>
      </w:r>
      <w:r w:rsidR="00FF7F78" w:rsidRPr="00427F2D">
        <w:t>a</w:t>
      </w:r>
      <w:r w:rsidRPr="00427F2D">
        <w:t xml:space="preserve">rtificial </w:t>
      </w:r>
      <w:r w:rsidR="00FF7F78" w:rsidRPr="00427F2D">
        <w:t>i</w:t>
      </w:r>
      <w:r w:rsidRPr="00427F2D">
        <w:t>ntelligence should be carried out in accordance with our AI usage policy</w:t>
      </w:r>
      <w:r w:rsidR="0004598B" w:rsidRPr="00427F2D">
        <w:t>.</w:t>
      </w:r>
    </w:p>
    <w:p w14:paraId="18458E76" w14:textId="77777777" w:rsidR="00AF483F" w:rsidRPr="00475766" w:rsidRDefault="00AF483F" w:rsidP="00AF483F">
      <w:pPr>
        <w:spacing w:after="120"/>
      </w:pPr>
    </w:p>
    <w:p w14:paraId="30951280" w14:textId="77777777" w:rsidR="00AF483F" w:rsidRPr="00E463F9" w:rsidRDefault="00AF483F" w:rsidP="00AF483F">
      <w:pPr>
        <w:pStyle w:val="Heading1"/>
        <w:spacing w:before="120" w:after="120"/>
        <w:rPr>
          <w:color w:val="002060"/>
          <w:sz w:val="28"/>
          <w:szCs w:val="28"/>
        </w:rPr>
      </w:pPr>
      <w:bookmarkStart w:id="7" w:name="_Toc214453500"/>
      <w:r w:rsidRPr="00E463F9">
        <w:rPr>
          <w:rFonts w:eastAsia="Arial"/>
          <w:color w:val="002060"/>
          <w:sz w:val="28"/>
          <w:szCs w:val="28"/>
        </w:rPr>
        <w:t>7. Acceptable use of the internet in school</w:t>
      </w:r>
      <w:bookmarkEnd w:id="7"/>
    </w:p>
    <w:p w14:paraId="61F38227" w14:textId="3F4977DF" w:rsidR="00AF483F" w:rsidRPr="00475766" w:rsidRDefault="00AF483F" w:rsidP="00AF483F">
      <w:pPr>
        <w:spacing w:after="120"/>
      </w:pPr>
      <w:r w:rsidRPr="00475766">
        <w:t>All pupils, parents/carers, staff, volunteers and governors are expected to sign an agreement regarding the acceptable use of the school’s ICT systems and the internet (appendices 1 to 3). Visitors will be expected to read and agree to the school’s terms on acceptable use</w:t>
      </w:r>
      <w:r w:rsidR="00056C54">
        <w:t>,</w:t>
      </w:r>
      <w:r w:rsidRPr="00475766">
        <w:t xml:space="preserve"> if relevant.</w:t>
      </w:r>
    </w:p>
    <w:p w14:paraId="55D50136" w14:textId="77777777" w:rsidR="00AF483F" w:rsidRPr="00475766" w:rsidRDefault="00AF483F" w:rsidP="00AF483F">
      <w:pPr>
        <w:spacing w:after="120"/>
      </w:pPr>
      <w:r w:rsidRPr="00475766">
        <w:t xml:space="preserve">Use of the school’s internet must be for educational purposes only, or for the purpose of fulfilling the duties of an individual’s role.  </w:t>
      </w:r>
    </w:p>
    <w:p w14:paraId="679C55CC" w14:textId="77777777" w:rsidR="00AF483F" w:rsidRPr="00475766" w:rsidRDefault="00AF483F" w:rsidP="00AF483F">
      <w:pPr>
        <w:spacing w:after="120"/>
      </w:pPr>
      <w:r w:rsidRPr="00475766">
        <w:t>We will monitor the websites visited by pupils, staff, volunteers, governors and visitors (where relevant) to ensure they comply with the above and restrict access through filtering systems where appropriate.</w:t>
      </w:r>
    </w:p>
    <w:p w14:paraId="73946380" w14:textId="77777777" w:rsidR="00AF483F" w:rsidRPr="00475766" w:rsidRDefault="00AF483F" w:rsidP="00AF483F">
      <w:pPr>
        <w:spacing w:after="120"/>
      </w:pPr>
      <w:r w:rsidRPr="00475766">
        <w:t>More information is set out in the acceptable use agreements in appendices 1 to 3.</w:t>
      </w:r>
    </w:p>
    <w:p w14:paraId="53640B28" w14:textId="77777777" w:rsidR="00AF483F" w:rsidRPr="00475766" w:rsidRDefault="00AF483F" w:rsidP="00AF483F">
      <w:pPr>
        <w:spacing w:after="120"/>
      </w:pPr>
    </w:p>
    <w:p w14:paraId="1EBA1106" w14:textId="77777777" w:rsidR="00AF483F" w:rsidRPr="00E463F9" w:rsidRDefault="00AF483F" w:rsidP="00AF483F">
      <w:pPr>
        <w:pStyle w:val="Heading1"/>
        <w:spacing w:before="120" w:after="120"/>
        <w:rPr>
          <w:color w:val="002060"/>
          <w:sz w:val="28"/>
          <w:szCs w:val="28"/>
        </w:rPr>
      </w:pPr>
      <w:bookmarkStart w:id="8" w:name="_Toc214453501"/>
      <w:r w:rsidRPr="00E463F9">
        <w:rPr>
          <w:rFonts w:eastAsia="Arial"/>
          <w:color w:val="002060"/>
          <w:sz w:val="28"/>
          <w:szCs w:val="28"/>
        </w:rPr>
        <w:t>8. Pupils using mobile devices in school</w:t>
      </w:r>
      <w:bookmarkEnd w:id="8"/>
    </w:p>
    <w:p w14:paraId="2536C140" w14:textId="30DE6C4E" w:rsidR="00AF483F" w:rsidRPr="00475766" w:rsidRDefault="00AF483F" w:rsidP="00AF483F">
      <w:pPr>
        <w:spacing w:after="120"/>
      </w:pPr>
      <w:r w:rsidRPr="00475766">
        <w:t xml:space="preserve">Pupils may bring mobile devices into school, </w:t>
      </w:r>
      <w:proofErr w:type="spellStart"/>
      <w:r w:rsidRPr="00475766">
        <w:t>but</w:t>
      </w:r>
      <w:r w:rsidR="00427F2D">
        <w:t>hand</w:t>
      </w:r>
      <w:proofErr w:type="spellEnd"/>
      <w:r w:rsidR="00427F2D">
        <w:t xml:space="preserve"> these in to the office at the beginning of the day and collect them as they leave at the end of the day</w:t>
      </w:r>
      <w:r w:rsidRPr="00475766">
        <w:t>:</w:t>
      </w:r>
      <w:r w:rsidR="00427F2D">
        <w:t xml:space="preserve"> Pupils are not permitted to use mobile devices or have them on their possession during:</w:t>
      </w:r>
    </w:p>
    <w:p w14:paraId="40A08A0B" w14:textId="6898BB8A" w:rsidR="00AF483F" w:rsidRPr="00427F2D" w:rsidRDefault="00AF483F" w:rsidP="00AF483F">
      <w:pPr>
        <w:pStyle w:val="3Bulletedcopyblue"/>
        <w:rPr>
          <w:rFonts w:ascii="Times New Roman" w:eastAsia="Times New Roman" w:hAnsi="Times New Roman" w:cs="Times New Roman"/>
        </w:rPr>
      </w:pPr>
      <w:r w:rsidRPr="00475766">
        <w:t>Lessons</w:t>
      </w:r>
    </w:p>
    <w:p w14:paraId="75D4C632" w14:textId="25197D48" w:rsidR="00427F2D" w:rsidRPr="00427F2D" w:rsidRDefault="00427F2D" w:rsidP="00427F2D">
      <w:pPr>
        <w:pStyle w:val="3Bulletedcopyblue"/>
        <w:rPr>
          <w:rFonts w:ascii="Times New Roman" w:eastAsia="Times New Roman" w:hAnsi="Times New Roman" w:cs="Times New Roman"/>
        </w:rPr>
      </w:pPr>
      <w:r>
        <w:t>Free times such as playtimes and lunchtimes</w:t>
      </w:r>
    </w:p>
    <w:p w14:paraId="5019C1D6" w14:textId="34AC3198" w:rsidR="00AF483F" w:rsidRPr="00427F2D" w:rsidRDefault="00AF483F" w:rsidP="00AF483F">
      <w:pPr>
        <w:pStyle w:val="3Bulletedcopyblue"/>
        <w:rPr>
          <w:rFonts w:ascii="Times New Roman" w:eastAsia="Times New Roman" w:hAnsi="Times New Roman" w:cs="Times New Roman"/>
        </w:rPr>
      </w:pPr>
      <w:r w:rsidRPr="00475766">
        <w:t>Clubs before or after school, or any other activities organised by the school</w:t>
      </w:r>
    </w:p>
    <w:p w14:paraId="4CF776D3" w14:textId="36BCBFF6" w:rsidR="00427F2D" w:rsidRPr="00475766" w:rsidRDefault="00427F2D" w:rsidP="00AF483F">
      <w:pPr>
        <w:pStyle w:val="3Bulletedcopyblue"/>
        <w:rPr>
          <w:rFonts w:ascii="Times New Roman" w:eastAsia="Times New Roman" w:hAnsi="Times New Roman" w:cs="Times New Roman"/>
        </w:rPr>
      </w:pPr>
      <w:r>
        <w:t>Residential trips</w:t>
      </w:r>
    </w:p>
    <w:p w14:paraId="0D06228E" w14:textId="1A373381" w:rsidR="00AF483F" w:rsidRPr="00475766" w:rsidRDefault="00AF483F" w:rsidP="00AF483F">
      <w:pPr>
        <w:spacing w:after="120"/>
      </w:pPr>
      <w:r w:rsidRPr="00475766">
        <w:t xml:space="preserve">Any breach of the acceptable use agreement by a pupil may trigger disciplinary action in line with the school </w:t>
      </w:r>
      <w:r w:rsidR="00427F2D">
        <w:t>mobile phone policy</w:t>
      </w:r>
      <w:r w:rsidRPr="00475766">
        <w:t>, which may result in the confiscation of their device.</w:t>
      </w:r>
    </w:p>
    <w:p w14:paraId="208C0E0F" w14:textId="77777777" w:rsidR="00AF483F" w:rsidRPr="00475766" w:rsidRDefault="00AF483F" w:rsidP="00AF483F">
      <w:pPr>
        <w:spacing w:after="120"/>
      </w:pPr>
    </w:p>
    <w:p w14:paraId="3F68475A" w14:textId="77777777" w:rsidR="00AF483F" w:rsidRPr="00E463F9" w:rsidRDefault="00AF483F" w:rsidP="00AF483F">
      <w:pPr>
        <w:pStyle w:val="Heading1"/>
        <w:spacing w:before="120" w:after="120"/>
        <w:rPr>
          <w:color w:val="002060"/>
          <w:sz w:val="28"/>
          <w:szCs w:val="28"/>
        </w:rPr>
      </w:pPr>
      <w:bookmarkStart w:id="9" w:name="_Toc214453502"/>
      <w:r w:rsidRPr="00E463F9">
        <w:rPr>
          <w:rFonts w:eastAsia="Arial"/>
          <w:color w:val="002060"/>
          <w:sz w:val="28"/>
          <w:szCs w:val="28"/>
        </w:rPr>
        <w:t>9. Staff using work devices outside school</w:t>
      </w:r>
      <w:bookmarkEnd w:id="9"/>
    </w:p>
    <w:p w14:paraId="18267473" w14:textId="77777777" w:rsidR="00AF483F" w:rsidRPr="00475766" w:rsidRDefault="00AF483F" w:rsidP="00AF483F">
      <w:pPr>
        <w:spacing w:after="120"/>
      </w:pPr>
      <w:r w:rsidRPr="00475766">
        <w:t>All staff members will take appropriate steps to ensure their devices remain secure. This includes, but is not limited to:</w:t>
      </w:r>
    </w:p>
    <w:p w14:paraId="7E9C2667" w14:textId="4A3BD947" w:rsidR="005651E9" w:rsidRPr="00475766" w:rsidRDefault="00AF483F" w:rsidP="00A7532D">
      <w:pPr>
        <w:pStyle w:val="3Bulletedcopyblue"/>
        <w:rPr>
          <w:rFonts w:ascii="Times New Roman" w:eastAsia="Times New Roman" w:hAnsi="Times New Roman" w:cs="Times New Roman"/>
        </w:rPr>
      </w:pPr>
      <w:r w:rsidRPr="00475766">
        <w:t>Keeping the device password-protected –</w:t>
      </w:r>
      <w:r w:rsidR="005651E9" w:rsidRPr="00475766">
        <w:t xml:space="preserve"> </w:t>
      </w:r>
      <w:r w:rsidR="005651E9" w:rsidRPr="00475766">
        <w:rPr>
          <w:lang w:eastAsia="en-GB"/>
        </w:rPr>
        <w:t xml:space="preserve">strong passwords can be made up of </w:t>
      </w:r>
      <w:hyperlink r:id="rId33" w:history="1">
        <w:r w:rsidR="00475766">
          <w:rPr>
            <w:rStyle w:val="Hyperlink"/>
            <w:lang w:eastAsia="en-GB"/>
          </w:rPr>
          <w:t xml:space="preserve">3 </w:t>
        </w:r>
        <w:r w:rsidR="005651E9" w:rsidRPr="00475766">
          <w:rPr>
            <w:rStyle w:val="Hyperlink"/>
            <w:lang w:eastAsia="en-GB"/>
          </w:rPr>
          <w:t>random words</w:t>
        </w:r>
      </w:hyperlink>
      <w:r w:rsidR="005651E9" w:rsidRPr="00475766">
        <w:rPr>
          <w:lang w:eastAsia="en-GB"/>
        </w:rPr>
        <w:t>, in combination with numbers and special characters if required, or generated by a password manager</w:t>
      </w:r>
    </w:p>
    <w:p w14:paraId="4BC13C3C" w14:textId="4E4D17F0" w:rsidR="00AF483F" w:rsidRPr="00475766" w:rsidRDefault="00AF483F" w:rsidP="00A7532D">
      <w:pPr>
        <w:pStyle w:val="3Bulletedcopyblue"/>
        <w:rPr>
          <w:rFonts w:ascii="Times New Roman" w:eastAsia="Times New Roman" w:hAnsi="Times New Roman" w:cs="Times New Roman"/>
        </w:rPr>
      </w:pPr>
      <w:r w:rsidRPr="00475766">
        <w:t>Ensuring their hard drive is encrypted – this means if the device is lost or stolen, no one can access the files stored on the hard drive by attaching it to a new device</w:t>
      </w:r>
    </w:p>
    <w:p w14:paraId="4F30A0F0" w14:textId="77777777" w:rsidR="00AF483F" w:rsidRPr="00475766" w:rsidRDefault="00AF483F" w:rsidP="00AF483F">
      <w:pPr>
        <w:pStyle w:val="3Bulletedcopyblue"/>
        <w:rPr>
          <w:rFonts w:ascii="Times New Roman" w:eastAsia="Times New Roman" w:hAnsi="Times New Roman" w:cs="Times New Roman"/>
        </w:rPr>
      </w:pPr>
      <w:r w:rsidRPr="00475766">
        <w:t>Making sure the device locks if left inactive for a period of time</w:t>
      </w:r>
    </w:p>
    <w:p w14:paraId="179AFA8C" w14:textId="77777777" w:rsidR="00AF483F" w:rsidRPr="00475766" w:rsidRDefault="00AF483F" w:rsidP="00AF483F">
      <w:pPr>
        <w:pStyle w:val="3Bulletedcopyblue"/>
        <w:rPr>
          <w:rFonts w:ascii="Times New Roman" w:eastAsia="Times New Roman" w:hAnsi="Times New Roman" w:cs="Times New Roman"/>
        </w:rPr>
      </w:pPr>
      <w:r w:rsidRPr="00475766">
        <w:t>Not sharing the device among family or friends</w:t>
      </w:r>
    </w:p>
    <w:p w14:paraId="2F8A7ACB" w14:textId="77777777" w:rsidR="00AF483F" w:rsidRPr="00475766" w:rsidRDefault="00AF483F" w:rsidP="00AF483F">
      <w:pPr>
        <w:pStyle w:val="3Bulletedcopyblue"/>
        <w:rPr>
          <w:rFonts w:ascii="Times New Roman" w:eastAsia="Times New Roman" w:hAnsi="Times New Roman" w:cs="Times New Roman"/>
        </w:rPr>
      </w:pPr>
      <w:r w:rsidRPr="00475766">
        <w:lastRenderedPageBreak/>
        <w:t>Installing anti-virus and anti-spyware software</w:t>
      </w:r>
    </w:p>
    <w:p w14:paraId="6E957E7B" w14:textId="2D3CC61C" w:rsidR="00AF483F" w:rsidRPr="00475766" w:rsidRDefault="00AF483F" w:rsidP="00AF483F">
      <w:pPr>
        <w:pStyle w:val="3Bulletedcopyblue"/>
        <w:rPr>
          <w:rFonts w:ascii="Times New Roman" w:eastAsia="Times New Roman" w:hAnsi="Times New Roman" w:cs="Times New Roman"/>
        </w:rPr>
      </w:pPr>
      <w:r w:rsidRPr="00475766">
        <w:t xml:space="preserve">Keeping operating systems up to date by </w:t>
      </w:r>
      <w:r w:rsidR="00726970">
        <w:t>promptly</w:t>
      </w:r>
      <w:r w:rsidRPr="00475766">
        <w:t xml:space="preserve"> installing the latest updates</w:t>
      </w:r>
    </w:p>
    <w:p w14:paraId="7822327C" w14:textId="77777777" w:rsidR="00AF483F" w:rsidRPr="00475766" w:rsidRDefault="00AF483F" w:rsidP="00AF483F">
      <w:pPr>
        <w:spacing w:after="120"/>
      </w:pPr>
      <w:r w:rsidRPr="00475766">
        <w:t xml:space="preserve">Staff members must not use the device in any way that would violate the school’s terms of acceptable use, as set out in appendix 3. </w:t>
      </w:r>
    </w:p>
    <w:p w14:paraId="52F7BE59" w14:textId="77777777" w:rsidR="00AF483F" w:rsidRPr="00475766" w:rsidRDefault="00AF483F" w:rsidP="00AF483F">
      <w:pPr>
        <w:spacing w:after="120"/>
      </w:pPr>
      <w:r w:rsidRPr="00475766">
        <w:t>Work devices must be used solely for work activities.</w:t>
      </w:r>
    </w:p>
    <w:p w14:paraId="054E4D8D" w14:textId="0684D9EF" w:rsidR="00AF483F" w:rsidRPr="00475766" w:rsidRDefault="00AF483F" w:rsidP="00AF483F">
      <w:pPr>
        <w:spacing w:after="120"/>
      </w:pPr>
      <w:r w:rsidRPr="00475766">
        <w:t>If staff have any concerns over the security of their dev</w:t>
      </w:r>
      <w:r w:rsidR="00427F2D">
        <w:t>ice, they must seek advice from the Head Teacher.</w:t>
      </w:r>
    </w:p>
    <w:p w14:paraId="2801DF4F" w14:textId="77777777" w:rsidR="00AF483F" w:rsidRPr="00475766" w:rsidRDefault="00AF483F" w:rsidP="00AF483F">
      <w:pPr>
        <w:spacing w:after="120"/>
      </w:pPr>
    </w:p>
    <w:p w14:paraId="6AE09F4E" w14:textId="77777777" w:rsidR="00AF483F" w:rsidRPr="00E463F9" w:rsidRDefault="00AF483F" w:rsidP="00AF483F">
      <w:pPr>
        <w:pStyle w:val="Heading1"/>
        <w:spacing w:before="120" w:after="120"/>
        <w:rPr>
          <w:color w:val="002060"/>
          <w:sz w:val="28"/>
          <w:szCs w:val="28"/>
        </w:rPr>
      </w:pPr>
      <w:bookmarkStart w:id="10" w:name="_Toc214453503"/>
      <w:r w:rsidRPr="00E463F9">
        <w:rPr>
          <w:rFonts w:eastAsia="Arial"/>
          <w:color w:val="002060"/>
          <w:sz w:val="28"/>
          <w:szCs w:val="28"/>
        </w:rPr>
        <w:t>10. How the school will respond to issues of misuse</w:t>
      </w:r>
      <w:bookmarkEnd w:id="10"/>
    </w:p>
    <w:p w14:paraId="464C69B9" w14:textId="07C1200C" w:rsidR="00AF483F" w:rsidRPr="00475766" w:rsidRDefault="00AF483F" w:rsidP="00AF483F">
      <w:pPr>
        <w:spacing w:after="120"/>
      </w:pPr>
      <w:r w:rsidRPr="00E91A75">
        <w:rPr>
          <w:color w:val="002060"/>
        </w:rPr>
        <w:t xml:space="preserve">Where a pupil misuses the school’s ICT systems or internet, we will follow the </w:t>
      </w:r>
      <w:r w:rsidRPr="00475766">
        <w:t xml:space="preserve">procedures set out in our policies </w:t>
      </w:r>
      <w:r w:rsidR="00E91A75">
        <w:t xml:space="preserve">on Behaviour and ICT acceptable use, Mobile </w:t>
      </w:r>
      <w:proofErr w:type="gramStart"/>
      <w:r w:rsidR="00E91A75">
        <w:t>Phone  AI</w:t>
      </w:r>
      <w:proofErr w:type="gramEnd"/>
      <w:r w:rsidR="00E91A75">
        <w:t xml:space="preserve"> and Social Media Policies</w:t>
      </w:r>
      <w:r w:rsidRPr="00475766">
        <w:t>. The action taken will depend on the individual circumstances, nature and seriousness of the specific incident, and will be proportionate.</w:t>
      </w:r>
    </w:p>
    <w:p w14:paraId="7C80B7BE" w14:textId="30CF9CB1" w:rsidR="00AF483F" w:rsidRPr="00475766" w:rsidRDefault="00AF483F" w:rsidP="00AF483F">
      <w:pPr>
        <w:spacing w:after="120"/>
      </w:pPr>
      <w:r w:rsidRPr="00475766">
        <w:t xml:space="preserve">Where a staff member misuses the school’s ICT systems or the internet, or misuses a personal device where the action constitutes misconduct, the matter will be dealt with in accordance with </w:t>
      </w:r>
      <w:r w:rsidR="00427F2D">
        <w:t xml:space="preserve">the staff disciplinary procedure and code of conduct policy </w:t>
      </w:r>
      <w:r w:rsidRPr="00475766">
        <w:t>The action taken will depend on the individual circumstances, nature and seriousness of the specific incident.</w:t>
      </w:r>
    </w:p>
    <w:p w14:paraId="7115F68C" w14:textId="77777777" w:rsidR="00AF483F" w:rsidRPr="00475766" w:rsidRDefault="00AF483F" w:rsidP="00AF483F">
      <w:pPr>
        <w:spacing w:after="120"/>
      </w:pPr>
      <w:r w:rsidRPr="00475766">
        <w:t>The school will consider whether incidents that involve illegal activity or content, or otherwise serious incidents, should be reported to the police.</w:t>
      </w:r>
    </w:p>
    <w:p w14:paraId="11FECDEC" w14:textId="77777777" w:rsidR="00AF483F" w:rsidRPr="00475766" w:rsidRDefault="00AF483F" w:rsidP="00AF483F">
      <w:pPr>
        <w:spacing w:after="120"/>
      </w:pPr>
    </w:p>
    <w:p w14:paraId="72A042E1" w14:textId="0415AAC5" w:rsidR="00AF483F" w:rsidRPr="00E91A75" w:rsidRDefault="00AF483F" w:rsidP="00AF483F">
      <w:pPr>
        <w:pStyle w:val="Heading1"/>
        <w:spacing w:before="120" w:after="120"/>
        <w:rPr>
          <w:color w:val="002060"/>
          <w:sz w:val="28"/>
          <w:szCs w:val="28"/>
        </w:rPr>
      </w:pPr>
      <w:bookmarkStart w:id="11" w:name="_Toc214453504"/>
      <w:r w:rsidRPr="00E91A75">
        <w:rPr>
          <w:rFonts w:eastAsia="Arial"/>
          <w:color w:val="002060"/>
          <w:sz w:val="28"/>
          <w:szCs w:val="28"/>
        </w:rPr>
        <w:t>11. Training</w:t>
      </w:r>
      <w:r w:rsidR="005C53E3" w:rsidRPr="00E91A75">
        <w:rPr>
          <w:rFonts w:eastAsia="Arial"/>
          <w:color w:val="002060"/>
          <w:sz w:val="28"/>
          <w:szCs w:val="28"/>
        </w:rPr>
        <w:t xml:space="preserve"> for staff, governors and volunteers</w:t>
      </w:r>
      <w:bookmarkEnd w:id="11"/>
    </w:p>
    <w:p w14:paraId="7903BABE" w14:textId="77777777" w:rsidR="00AF483F" w:rsidRPr="00475766" w:rsidRDefault="00AF483F" w:rsidP="00AF483F">
      <w:pPr>
        <w:spacing w:after="120"/>
      </w:pPr>
      <w:r w:rsidRPr="00475766">
        <w:t>All new staff members will receive training, as part of their induction, on safe internet use and online safeguarding issues, including cyber-bullying and the risks of online radicalisation.</w:t>
      </w:r>
    </w:p>
    <w:p w14:paraId="1F2006A8" w14:textId="77777777" w:rsidR="00AF483F" w:rsidRPr="00475766" w:rsidRDefault="00AF483F" w:rsidP="00AF483F">
      <w:pPr>
        <w:spacing w:after="120"/>
      </w:pPr>
      <w:r w:rsidRPr="00475766">
        <w:t>All staff members will receive refresher training at least once each academic year as part of safeguarding training, as well as relevant updates as required (for example through emails, e-bulletins and staff meetings).</w:t>
      </w:r>
    </w:p>
    <w:p w14:paraId="2AAC29C8" w14:textId="77777777" w:rsidR="00AF483F" w:rsidRPr="00475766" w:rsidRDefault="00AF483F" w:rsidP="00AF483F">
      <w:pPr>
        <w:spacing w:after="120"/>
      </w:pPr>
      <w:r w:rsidRPr="00475766">
        <w:t xml:space="preserve">By way of this training, all staff will be made aware that: </w:t>
      </w:r>
    </w:p>
    <w:p w14:paraId="29CBB3D3" w14:textId="77777777" w:rsidR="00AF483F" w:rsidRPr="00475766" w:rsidRDefault="00AF483F" w:rsidP="00AF483F">
      <w:pPr>
        <w:pStyle w:val="3Bulletedcopyblue"/>
        <w:rPr>
          <w:rFonts w:ascii="Times New Roman" w:eastAsia="Times New Roman" w:hAnsi="Times New Roman" w:cs="Times New Roman"/>
        </w:rPr>
      </w:pPr>
      <w:r w:rsidRPr="00475766">
        <w:t xml:space="preserve">Technology is a significant component in many safeguarding and wellbeing issues, and that children are at risk of online abuse </w:t>
      </w:r>
    </w:p>
    <w:p w14:paraId="06BE7B26" w14:textId="77777777" w:rsidR="00AF483F" w:rsidRPr="00475766" w:rsidRDefault="00AF483F" w:rsidP="00AF483F">
      <w:pPr>
        <w:pStyle w:val="3Bulletedcopyblue"/>
        <w:rPr>
          <w:rFonts w:ascii="Times New Roman" w:eastAsia="Times New Roman" w:hAnsi="Times New Roman" w:cs="Times New Roman"/>
        </w:rPr>
      </w:pPr>
      <w:r w:rsidRPr="00475766">
        <w:t>Children can abuse their peers online through:</w:t>
      </w:r>
    </w:p>
    <w:p w14:paraId="54871DF2" w14:textId="77777777" w:rsidR="00AF483F" w:rsidRPr="00475766" w:rsidRDefault="00AF483F" w:rsidP="00AF483F">
      <w:pPr>
        <w:pStyle w:val="8Secondbullet"/>
        <w:rPr>
          <w:rFonts w:ascii="Times New Roman" w:eastAsia="Times New Roman" w:hAnsi="Times New Roman"/>
        </w:rPr>
      </w:pPr>
      <w:r w:rsidRPr="00475766">
        <w:t xml:space="preserve">Abusive, threatening, harassing and misogynistic messages </w:t>
      </w:r>
    </w:p>
    <w:p w14:paraId="5E94AF25" w14:textId="77777777" w:rsidR="00AF483F" w:rsidRPr="00475766" w:rsidRDefault="00AF483F" w:rsidP="00AF483F">
      <w:pPr>
        <w:pStyle w:val="8Secondbullet"/>
        <w:rPr>
          <w:rFonts w:ascii="Times New Roman" w:eastAsia="Times New Roman" w:hAnsi="Times New Roman"/>
        </w:rPr>
      </w:pPr>
      <w:r w:rsidRPr="00475766">
        <w:t xml:space="preserve">Non-consensual sharing of indecent nude and semi-nude images and/or videos, especially around chat groups </w:t>
      </w:r>
    </w:p>
    <w:p w14:paraId="090FFD4E" w14:textId="77777777" w:rsidR="00AF483F" w:rsidRPr="00475766" w:rsidRDefault="00AF483F" w:rsidP="00AF483F">
      <w:pPr>
        <w:pStyle w:val="8Secondbullet"/>
        <w:rPr>
          <w:rFonts w:ascii="Times New Roman" w:eastAsia="Times New Roman" w:hAnsi="Times New Roman"/>
        </w:rPr>
      </w:pPr>
      <w:r w:rsidRPr="00475766">
        <w:t>Sharing of abusive images and pornography, to those who don’t want to receive such content</w:t>
      </w:r>
    </w:p>
    <w:p w14:paraId="45754B2A" w14:textId="77777777" w:rsidR="00AF483F" w:rsidRPr="00475766" w:rsidRDefault="00AF483F" w:rsidP="00AF483F">
      <w:pPr>
        <w:pStyle w:val="3Bulletedcopyblue"/>
        <w:rPr>
          <w:rFonts w:ascii="Times New Roman" w:eastAsia="Times New Roman" w:hAnsi="Times New Roman" w:cs="Times New Roman"/>
        </w:rPr>
      </w:pPr>
      <w:r w:rsidRPr="00475766">
        <w:t xml:space="preserve">Physical abuse, sexual violence and initiation/hazing type violence can all contain an online element  </w:t>
      </w:r>
    </w:p>
    <w:p w14:paraId="3FD15C14" w14:textId="77777777" w:rsidR="00AF483F" w:rsidRPr="00475766" w:rsidRDefault="00AF483F" w:rsidP="00AF483F">
      <w:pPr>
        <w:spacing w:after="120"/>
      </w:pPr>
      <w:r w:rsidRPr="00475766">
        <w:t xml:space="preserve">Training will also help staff: </w:t>
      </w:r>
    </w:p>
    <w:p w14:paraId="5DC65297" w14:textId="77777777" w:rsidR="00AF483F" w:rsidRPr="00475766" w:rsidRDefault="00AF483F" w:rsidP="00AF483F">
      <w:pPr>
        <w:pStyle w:val="3Bulletedcopyblue"/>
        <w:rPr>
          <w:rFonts w:ascii="Times New Roman" w:eastAsia="Times New Roman" w:hAnsi="Times New Roman" w:cs="Times New Roman"/>
        </w:rPr>
      </w:pPr>
      <w:r w:rsidRPr="00475766">
        <w:t xml:space="preserve">Develop better awareness to assist in spotting the signs and symptoms of online abuse </w:t>
      </w:r>
    </w:p>
    <w:p w14:paraId="1C5B5734" w14:textId="77777777" w:rsidR="00AF483F" w:rsidRPr="00475766" w:rsidRDefault="00AF483F" w:rsidP="00AF483F">
      <w:pPr>
        <w:pStyle w:val="3Bulletedcopyblue"/>
        <w:rPr>
          <w:rFonts w:ascii="Times New Roman" w:eastAsia="Times New Roman" w:hAnsi="Times New Roman" w:cs="Times New Roman"/>
        </w:rPr>
      </w:pPr>
      <w:r w:rsidRPr="00475766">
        <w:t>Develop the ability to ensure pupils can recognise dangers and risks in online activity and can weigh up the risks</w:t>
      </w:r>
    </w:p>
    <w:p w14:paraId="772D3264" w14:textId="77777777" w:rsidR="00AF483F" w:rsidRPr="00475766" w:rsidRDefault="00AF483F" w:rsidP="00AF483F">
      <w:pPr>
        <w:pStyle w:val="3Bulletedcopyblue"/>
        <w:rPr>
          <w:rFonts w:ascii="Times New Roman" w:eastAsia="Times New Roman" w:hAnsi="Times New Roman" w:cs="Times New Roman"/>
        </w:rPr>
      </w:pPr>
      <w:r w:rsidRPr="00475766">
        <w:t xml:space="preserve">Develop the ability to influence pupils to make the healthiest long-term choices and keep them safe from harm in the short term  </w:t>
      </w:r>
    </w:p>
    <w:p w14:paraId="1BF311A1" w14:textId="2666AF44" w:rsidR="00AF483F" w:rsidRPr="00475766" w:rsidRDefault="00427F2D" w:rsidP="00AF483F">
      <w:pPr>
        <w:spacing w:after="120"/>
      </w:pPr>
      <w:r>
        <w:t xml:space="preserve">The DSL or the Deputy DSL </w:t>
      </w:r>
      <w:r w:rsidR="00AF483F" w:rsidRPr="00475766">
        <w:t>will undertake child protection and safeguarding training, which will include online safety, at least every 2 years. They will also update their knowledge and skills on the subject of online safety at regular intervals, and at least annually.</w:t>
      </w:r>
    </w:p>
    <w:p w14:paraId="56F80529" w14:textId="77777777" w:rsidR="00AF483F" w:rsidRPr="00475766" w:rsidRDefault="00AF483F" w:rsidP="00AF483F">
      <w:pPr>
        <w:spacing w:after="120"/>
      </w:pPr>
      <w:r w:rsidRPr="00475766">
        <w:t>Governors will receive training on safe internet use and online safeguarding issues as part of their safeguarding training.</w:t>
      </w:r>
    </w:p>
    <w:p w14:paraId="03EACE2A" w14:textId="77777777" w:rsidR="00AF483F" w:rsidRPr="00475766" w:rsidRDefault="00AF483F" w:rsidP="00AF483F">
      <w:pPr>
        <w:spacing w:after="120"/>
      </w:pPr>
      <w:r w:rsidRPr="00475766">
        <w:lastRenderedPageBreak/>
        <w:t>Volunteers will receive appropriate training and updates, if applicable.</w:t>
      </w:r>
    </w:p>
    <w:p w14:paraId="4A0FA9F0" w14:textId="027165D7" w:rsidR="00AF483F" w:rsidRDefault="00AF483F" w:rsidP="00CB6482">
      <w:pPr>
        <w:spacing w:after="120"/>
      </w:pPr>
      <w:r w:rsidRPr="00475766">
        <w:t>More information about safeguarding training is set out in our child protection and safeguarding policy.</w:t>
      </w:r>
    </w:p>
    <w:p w14:paraId="15502695" w14:textId="77777777" w:rsidR="00CB6482" w:rsidRPr="00CB6482" w:rsidRDefault="00CB6482" w:rsidP="00CB6482">
      <w:pPr>
        <w:spacing w:after="120"/>
      </w:pPr>
    </w:p>
    <w:p w14:paraId="4D7737D7" w14:textId="77777777" w:rsidR="00AF483F" w:rsidRPr="00E91A75" w:rsidRDefault="00AF483F" w:rsidP="00AF483F">
      <w:pPr>
        <w:pStyle w:val="Heading1"/>
        <w:spacing w:before="120" w:after="120"/>
        <w:rPr>
          <w:color w:val="002060"/>
          <w:sz w:val="28"/>
          <w:szCs w:val="28"/>
        </w:rPr>
      </w:pPr>
      <w:bookmarkStart w:id="12" w:name="_Toc214453505"/>
      <w:r w:rsidRPr="00E91A75">
        <w:rPr>
          <w:rFonts w:eastAsia="Arial"/>
          <w:color w:val="002060"/>
          <w:sz w:val="28"/>
          <w:szCs w:val="28"/>
        </w:rPr>
        <w:t>12. Monitoring arrangements</w:t>
      </w:r>
      <w:bookmarkEnd w:id="12"/>
    </w:p>
    <w:p w14:paraId="71A5FFC1" w14:textId="77777777" w:rsidR="00AF483F" w:rsidRPr="00475766" w:rsidRDefault="00AF483F" w:rsidP="00AF483F">
      <w:pPr>
        <w:spacing w:after="120"/>
      </w:pPr>
      <w:r w:rsidRPr="00475766">
        <w:t xml:space="preserve">The DSL logs behaviour and safeguarding issues related to online safety. An incident report log can be found in appendix 5. </w:t>
      </w:r>
    </w:p>
    <w:p w14:paraId="067EF9FD" w14:textId="2283395D" w:rsidR="00AF483F" w:rsidRPr="00475766" w:rsidRDefault="00AF483F" w:rsidP="00AF483F">
      <w:pPr>
        <w:spacing w:after="120"/>
      </w:pPr>
      <w:r w:rsidRPr="00475766">
        <w:t xml:space="preserve">This policy will be reviewed </w:t>
      </w:r>
      <w:r w:rsidR="00427F2D">
        <w:t xml:space="preserve">two years </w:t>
      </w:r>
      <w:r w:rsidRPr="00475766">
        <w:t xml:space="preserve">by </w:t>
      </w:r>
      <w:r w:rsidR="00427F2D">
        <w:t xml:space="preserve">the Head teacher. </w:t>
      </w:r>
      <w:r w:rsidRPr="00475766">
        <w:t xml:space="preserve">At every review, the policy will be shared with the governing board. The review (such as the one available </w:t>
      </w:r>
      <w:hyperlink r:id="rId34" w:history="1">
        <w:r w:rsidRPr="00475766">
          <w:rPr>
            <w:color w:val="0072CC"/>
            <w:u w:val="single" w:color="0072CC"/>
          </w:rPr>
          <w:t>here</w:t>
        </w:r>
      </w:hyperlink>
      <w:r w:rsidRPr="00475766">
        <w:t>) will be supported by an annual risk assessment that considers and reflects the risks pupils face online. This is important because technology, and the risks and harms related to it, evolve and change rapidly.</w:t>
      </w:r>
    </w:p>
    <w:p w14:paraId="0851885A" w14:textId="55F72CD0" w:rsidR="00AF483F" w:rsidRPr="00475766" w:rsidRDefault="00AF483F" w:rsidP="00AF483F">
      <w:pPr>
        <w:spacing w:after="120"/>
      </w:pPr>
      <w:r w:rsidRPr="00475766">
        <w:t xml:space="preserve"> </w:t>
      </w:r>
    </w:p>
    <w:p w14:paraId="3AE89447" w14:textId="77777777" w:rsidR="00AF483F" w:rsidRPr="00E91A75" w:rsidRDefault="00AF483F" w:rsidP="00AF483F">
      <w:pPr>
        <w:pStyle w:val="Heading1"/>
        <w:spacing w:before="120" w:after="120"/>
        <w:rPr>
          <w:color w:val="002060"/>
          <w:sz w:val="28"/>
          <w:szCs w:val="28"/>
        </w:rPr>
      </w:pPr>
      <w:bookmarkStart w:id="13" w:name="_Toc214453506"/>
      <w:r w:rsidRPr="00E91A75">
        <w:rPr>
          <w:rFonts w:eastAsia="Arial"/>
          <w:color w:val="002060"/>
          <w:sz w:val="28"/>
          <w:szCs w:val="28"/>
        </w:rPr>
        <w:t>13. Links with other policies</w:t>
      </w:r>
      <w:bookmarkEnd w:id="13"/>
    </w:p>
    <w:p w14:paraId="078D2863" w14:textId="77777777" w:rsidR="00AF483F" w:rsidRPr="00475766" w:rsidRDefault="00AF483F" w:rsidP="00AF483F">
      <w:pPr>
        <w:spacing w:after="120"/>
      </w:pPr>
      <w:r w:rsidRPr="00475766">
        <w:t>This online safety policy is linked to our:</w:t>
      </w:r>
    </w:p>
    <w:p w14:paraId="4D53011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Child protection and safeguarding policy</w:t>
      </w:r>
    </w:p>
    <w:p w14:paraId="045E49E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Behaviour policy</w:t>
      </w:r>
    </w:p>
    <w:p w14:paraId="30467F6F" w14:textId="0B96CD7C" w:rsidR="00AF483F" w:rsidRPr="002D0A02" w:rsidRDefault="00AF483F" w:rsidP="001D5788">
      <w:pPr>
        <w:numPr>
          <w:ilvl w:val="0"/>
          <w:numId w:val="8"/>
        </w:numPr>
        <w:spacing w:after="120"/>
        <w:ind w:left="340" w:hanging="261"/>
        <w:rPr>
          <w:rFonts w:ascii="Times New Roman" w:eastAsia="Times New Roman" w:hAnsi="Times New Roman"/>
        </w:rPr>
      </w:pPr>
      <w:r w:rsidRPr="00475766">
        <w:t>Staff disciplinary procedures</w:t>
      </w:r>
    </w:p>
    <w:p w14:paraId="3355C126" w14:textId="72DD9756" w:rsidR="002D0A02" w:rsidRPr="00475766" w:rsidRDefault="002D0A02" w:rsidP="001D5788">
      <w:pPr>
        <w:numPr>
          <w:ilvl w:val="0"/>
          <w:numId w:val="8"/>
        </w:numPr>
        <w:spacing w:after="120"/>
        <w:ind w:left="340" w:hanging="261"/>
        <w:rPr>
          <w:rFonts w:ascii="Times New Roman" w:eastAsia="Times New Roman" w:hAnsi="Times New Roman"/>
        </w:rPr>
      </w:pPr>
      <w:r>
        <w:t>Staff Laptop Policy</w:t>
      </w:r>
    </w:p>
    <w:p w14:paraId="1B938E9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Data protection policy and privacy notices</w:t>
      </w:r>
    </w:p>
    <w:p w14:paraId="06D29C84"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Complaints procedure</w:t>
      </w:r>
    </w:p>
    <w:p w14:paraId="58CB1D03" w14:textId="4599E489" w:rsidR="00AF483F" w:rsidRPr="00E91A75" w:rsidRDefault="00AF483F" w:rsidP="001D5788">
      <w:pPr>
        <w:numPr>
          <w:ilvl w:val="0"/>
          <w:numId w:val="8"/>
        </w:numPr>
        <w:spacing w:after="120"/>
        <w:ind w:left="340" w:hanging="261"/>
        <w:rPr>
          <w:rFonts w:ascii="Times New Roman" w:eastAsia="Times New Roman" w:hAnsi="Times New Roman"/>
        </w:rPr>
      </w:pPr>
      <w:r w:rsidRPr="00475766">
        <w:t>ICT and internet acceptable use policy</w:t>
      </w:r>
    </w:p>
    <w:p w14:paraId="3BE12367" w14:textId="2CD234BD" w:rsidR="00E91A75" w:rsidRPr="00E91A75" w:rsidRDefault="00E91A75" w:rsidP="001D5788">
      <w:pPr>
        <w:numPr>
          <w:ilvl w:val="0"/>
          <w:numId w:val="8"/>
        </w:numPr>
        <w:spacing w:after="120"/>
        <w:ind w:left="340" w:hanging="261"/>
        <w:rPr>
          <w:rFonts w:ascii="Times New Roman" w:eastAsia="Times New Roman" w:hAnsi="Times New Roman"/>
        </w:rPr>
      </w:pPr>
      <w:r>
        <w:t>Social Media</w:t>
      </w:r>
    </w:p>
    <w:p w14:paraId="173E0FAE" w14:textId="295FD425" w:rsidR="00E91A75" w:rsidRPr="00475766" w:rsidRDefault="00E91A75" w:rsidP="001D5788">
      <w:pPr>
        <w:numPr>
          <w:ilvl w:val="0"/>
          <w:numId w:val="8"/>
        </w:numPr>
        <w:spacing w:after="120"/>
        <w:ind w:left="340" w:hanging="261"/>
        <w:rPr>
          <w:rFonts w:ascii="Times New Roman" w:eastAsia="Times New Roman" w:hAnsi="Times New Roman"/>
        </w:rPr>
      </w:pPr>
      <w:r>
        <w:t>AI Policy</w:t>
      </w:r>
    </w:p>
    <w:p w14:paraId="3A493971" w14:textId="77777777" w:rsidR="00AF483F" w:rsidRPr="00475766" w:rsidRDefault="00AF483F" w:rsidP="00AF483F">
      <w:pPr>
        <w:spacing w:after="120"/>
      </w:pPr>
    </w:p>
    <w:p w14:paraId="262D6491" w14:textId="77777777" w:rsidR="00AF483F" w:rsidRPr="00475766" w:rsidRDefault="00AF483F" w:rsidP="00AF483F">
      <w:pPr>
        <w:rPr>
          <w:b/>
          <w:bCs/>
          <w:color w:val="FF1F64"/>
          <w:sz w:val="28"/>
          <w:szCs w:val="28"/>
        </w:rPr>
      </w:pPr>
    </w:p>
    <w:p w14:paraId="3677E837" w14:textId="77777777" w:rsidR="00AF483F" w:rsidRPr="00475766" w:rsidRDefault="00AF483F" w:rsidP="00AF483F">
      <w:pPr>
        <w:rPr>
          <w:b/>
          <w:bCs/>
          <w:color w:val="FF1F64"/>
          <w:sz w:val="28"/>
          <w:szCs w:val="28"/>
        </w:rPr>
      </w:pPr>
    </w:p>
    <w:p w14:paraId="31146225" w14:textId="77777777" w:rsidR="00AF483F" w:rsidRPr="00475766" w:rsidRDefault="00AF483F" w:rsidP="00AF483F">
      <w:pPr>
        <w:rPr>
          <w:b/>
          <w:bCs/>
          <w:color w:val="FF1F64"/>
          <w:sz w:val="28"/>
          <w:szCs w:val="28"/>
        </w:rPr>
      </w:pPr>
    </w:p>
    <w:p w14:paraId="7605E8F3" w14:textId="77777777" w:rsidR="00AF483F" w:rsidRPr="00475766" w:rsidRDefault="00AF483F" w:rsidP="00AF483F">
      <w:pPr>
        <w:rPr>
          <w:b/>
          <w:bCs/>
          <w:color w:val="FF1F64"/>
          <w:sz w:val="28"/>
          <w:szCs w:val="28"/>
        </w:rPr>
      </w:pPr>
    </w:p>
    <w:p w14:paraId="5BC6A55E" w14:textId="77777777" w:rsidR="00AF483F" w:rsidRPr="00475766" w:rsidRDefault="00AF483F" w:rsidP="00AF483F">
      <w:pPr>
        <w:rPr>
          <w:b/>
          <w:bCs/>
          <w:color w:val="FF1F64"/>
          <w:sz w:val="28"/>
          <w:szCs w:val="28"/>
        </w:rPr>
      </w:pPr>
    </w:p>
    <w:p w14:paraId="6EC2E0FC" w14:textId="77777777" w:rsidR="00AF483F" w:rsidRPr="00475766" w:rsidRDefault="00AF483F" w:rsidP="00AF483F">
      <w:pPr>
        <w:rPr>
          <w:b/>
          <w:bCs/>
          <w:color w:val="FF1F64"/>
          <w:sz w:val="28"/>
          <w:szCs w:val="28"/>
        </w:rPr>
      </w:pPr>
    </w:p>
    <w:p w14:paraId="453E1B95" w14:textId="77777777" w:rsidR="00AF483F" w:rsidRPr="00475766" w:rsidRDefault="00AF483F" w:rsidP="00AF483F">
      <w:pPr>
        <w:spacing w:after="240" w:line="259" w:lineRule="auto"/>
      </w:pPr>
    </w:p>
    <w:p w14:paraId="7AB4FCAA" w14:textId="77777777" w:rsidR="00AF483F" w:rsidRPr="00475766" w:rsidRDefault="00AF483F" w:rsidP="00AF483F">
      <w:r w:rsidRPr="00475766">
        <w:br w:type="page"/>
      </w:r>
    </w:p>
    <w:p w14:paraId="0C4E0849" w14:textId="77777777" w:rsidR="00AF483F" w:rsidRPr="00475766" w:rsidRDefault="00AF483F" w:rsidP="00AF483F">
      <w:pPr>
        <w:pStyle w:val="Heading1"/>
        <w:spacing w:before="120" w:after="120"/>
        <w:rPr>
          <w:sz w:val="28"/>
          <w:szCs w:val="28"/>
        </w:rPr>
      </w:pPr>
      <w:bookmarkStart w:id="14" w:name="_Toc214453507"/>
      <w:r w:rsidRPr="00475766">
        <w:rPr>
          <w:rFonts w:eastAsia="Arial"/>
          <w:sz w:val="28"/>
          <w:szCs w:val="28"/>
        </w:rPr>
        <w:lastRenderedPageBreak/>
        <w:t>Appendix 1: EYFS and KS1 acceptable use agreement (pupils and parents/carers)</w:t>
      </w:r>
      <w:bookmarkEnd w:id="14"/>
    </w:p>
    <w:p w14:paraId="28A09C2E" w14:textId="5FFE74A7" w:rsidR="00AF483F" w:rsidRPr="00475766" w:rsidRDefault="00AF483F" w:rsidP="00AF483F">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475766" w14:paraId="2E3FDB61" w14:textId="77777777" w:rsidTr="00A7532D">
        <w:trPr>
          <w:tblHeader/>
        </w:trPr>
        <w:tc>
          <w:tcPr>
            <w:tcW w:w="9741" w:type="dxa"/>
            <w:gridSpan w:val="2"/>
            <w:tcBorders>
              <w:bottom w:val="nil"/>
            </w:tcBorders>
            <w:shd w:val="clear" w:color="auto" w:fill="12263F"/>
            <w:tcMar>
              <w:top w:w="113" w:type="dxa"/>
              <w:left w:w="113" w:type="dxa"/>
              <w:bottom w:w="113" w:type="dxa"/>
              <w:right w:w="108" w:type="dxa"/>
            </w:tcMar>
            <w:hideMark/>
          </w:tcPr>
          <w:p w14:paraId="34946B60" w14:textId="77777777" w:rsidR="00AF483F" w:rsidRPr="00475766" w:rsidRDefault="00AF483F" w:rsidP="00A7532D">
            <w:pPr>
              <w:spacing w:after="120"/>
              <w:rPr>
                <w:color w:val="000000"/>
              </w:rPr>
            </w:pPr>
            <w:r w:rsidRPr="00475766">
              <w:rPr>
                <w:caps/>
                <w:color w:val="F8F8F8"/>
              </w:rPr>
              <w:t xml:space="preserve">Acceptable use of the school’s ICT systems and internet: </w:t>
            </w:r>
          </w:p>
          <w:p w14:paraId="3CE81379" w14:textId="77777777" w:rsidR="00AF483F" w:rsidRPr="00475766" w:rsidRDefault="00AF483F" w:rsidP="00A7532D">
            <w:pPr>
              <w:spacing w:after="120"/>
              <w:rPr>
                <w:color w:val="000000"/>
              </w:rPr>
            </w:pPr>
            <w:r w:rsidRPr="00475766">
              <w:rPr>
                <w:caps/>
                <w:color w:val="F8F8F8"/>
              </w:rPr>
              <w:t>agreement for pupils and parents/carers</w:t>
            </w:r>
          </w:p>
        </w:tc>
      </w:tr>
      <w:tr w:rsidR="00AF483F" w:rsidRPr="00475766" w14:paraId="5D6747DE"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2CFEA95" w14:textId="77777777" w:rsidR="00AF483F" w:rsidRPr="00475766" w:rsidRDefault="00AF483F" w:rsidP="00A7532D">
            <w:pPr>
              <w:keepLines/>
              <w:spacing w:after="60"/>
              <w:rPr>
                <w:color w:val="000000"/>
              </w:rPr>
            </w:pPr>
            <w:r w:rsidRPr="00475766">
              <w:rPr>
                <w:b/>
                <w:bCs/>
                <w:color w:val="000000"/>
              </w:rPr>
              <w:t>Name of pupil:</w:t>
            </w:r>
          </w:p>
        </w:tc>
      </w:tr>
      <w:tr w:rsidR="00AF483F" w:rsidRPr="00475766" w14:paraId="433663B1"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3D0582" w14:textId="77777777" w:rsidR="00AF483F" w:rsidRPr="00475766" w:rsidRDefault="00AF483F" w:rsidP="00A7532D">
            <w:pPr>
              <w:keepLines/>
              <w:spacing w:after="60"/>
              <w:rPr>
                <w:color w:val="000000"/>
              </w:rPr>
            </w:pPr>
            <w:r w:rsidRPr="00475766">
              <w:rPr>
                <w:b/>
                <w:bCs/>
                <w:color w:val="000000"/>
              </w:rPr>
              <w:t>When I use the school’s ICT systems (like computers) and get onto the internet in school I will:</w:t>
            </w:r>
          </w:p>
          <w:p w14:paraId="660941B6"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Ask a teacher or adult if I can do so before using them</w:t>
            </w:r>
          </w:p>
          <w:p w14:paraId="0C2ADC21"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 xml:space="preserve">Only use websites that a teacher or adult has told me or allowed me to use </w:t>
            </w:r>
          </w:p>
          <w:p w14:paraId="634B9EE0"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Tell my teacher immediately if:</w:t>
            </w:r>
          </w:p>
          <w:p w14:paraId="671ADCC0"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select a website by mistake</w:t>
            </w:r>
          </w:p>
          <w:p w14:paraId="0C93A8BD"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receive messages from people I don’t know</w:t>
            </w:r>
          </w:p>
          <w:p w14:paraId="17BD1F39"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find anything that may upset or harm me or my friends</w:t>
            </w:r>
          </w:p>
          <w:p w14:paraId="4D6388E6" w14:textId="57CD9B94"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Use school computers for schoolwork only</w:t>
            </w:r>
          </w:p>
          <w:p w14:paraId="7E87CC6C"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Be kind to others and not upset or be rude to them</w:t>
            </w:r>
          </w:p>
          <w:p w14:paraId="3ABA4884"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Look after the school ICT equipment and tell a teacher straight away if something is broken or not working properly</w:t>
            </w:r>
          </w:p>
          <w:p w14:paraId="177CBE68"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Only use the username and password I have been given</w:t>
            </w:r>
          </w:p>
          <w:p w14:paraId="27A15614"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Try my hardest to remember my username and password</w:t>
            </w:r>
          </w:p>
          <w:p w14:paraId="736FFCE0"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Never share my password with anyone, including my friends</w:t>
            </w:r>
          </w:p>
          <w:p w14:paraId="2A4525BF"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Never give my personal information (my name, address or telephone numbers) to anyone without the permission of my teacher or parent/carer</w:t>
            </w:r>
          </w:p>
          <w:p w14:paraId="39C5DA57"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Save my work on the school network</w:t>
            </w:r>
          </w:p>
          <w:p w14:paraId="76562028"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Check with my teacher before I print anything</w:t>
            </w:r>
          </w:p>
          <w:p w14:paraId="611C9597" w14:textId="10FFB4C4"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 xml:space="preserve">Log off or shut down a computer </w:t>
            </w:r>
            <w:r w:rsidR="00D222CB">
              <w:rPr>
                <w:color w:val="000000"/>
              </w:rPr>
              <w:t xml:space="preserve">or other device </w:t>
            </w:r>
            <w:r w:rsidRPr="00475766">
              <w:rPr>
                <w:color w:val="000000"/>
              </w:rPr>
              <w:t>when I have finished using it</w:t>
            </w:r>
          </w:p>
          <w:p w14:paraId="20A3B3D3" w14:textId="77777777" w:rsidR="00AF483F" w:rsidRPr="00475766" w:rsidRDefault="00AF483F" w:rsidP="00A7532D">
            <w:pPr>
              <w:keepLines/>
              <w:spacing w:after="60"/>
              <w:rPr>
                <w:color w:val="000000"/>
              </w:rPr>
            </w:pPr>
            <w:r w:rsidRPr="00475766">
              <w:rPr>
                <w:b/>
                <w:bCs/>
                <w:color w:val="000000"/>
              </w:rPr>
              <w:t>I agree that the school will monitor the websites I visit and that there will be consequences if I don’t follow the rules.</w:t>
            </w:r>
          </w:p>
        </w:tc>
      </w:tr>
      <w:tr w:rsidR="00AF483F" w:rsidRPr="00475766" w14:paraId="6F19EDD5" w14:textId="77777777" w:rsidTr="00A7532D">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9B666E" w14:textId="77777777" w:rsidR="00AF483F" w:rsidRPr="00475766" w:rsidRDefault="00AF483F" w:rsidP="00A7532D">
            <w:pPr>
              <w:keepLines/>
              <w:spacing w:after="60"/>
              <w:rPr>
                <w:color w:val="000000"/>
              </w:rPr>
            </w:pPr>
            <w:r w:rsidRPr="00475766">
              <w:rPr>
                <w:b/>
                <w:bCs/>
                <w:color w:val="000000"/>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B5375F" w14:textId="77777777" w:rsidR="00AF483F" w:rsidRPr="00475766" w:rsidRDefault="00AF483F" w:rsidP="00A7532D">
            <w:pPr>
              <w:keepLines/>
              <w:spacing w:after="60"/>
              <w:rPr>
                <w:color w:val="000000"/>
              </w:rPr>
            </w:pPr>
            <w:r w:rsidRPr="00475766">
              <w:rPr>
                <w:b/>
                <w:bCs/>
                <w:color w:val="000000"/>
              </w:rPr>
              <w:t>Date:</w:t>
            </w:r>
          </w:p>
        </w:tc>
      </w:tr>
      <w:tr w:rsidR="00AF483F" w:rsidRPr="00475766" w14:paraId="55E18E5D"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0C5F8AB" w14:textId="77777777" w:rsidR="00AF483F" w:rsidRPr="00475766" w:rsidRDefault="00AF483F" w:rsidP="00A7532D">
            <w:pPr>
              <w:keepLines/>
              <w:spacing w:after="60"/>
              <w:rPr>
                <w:color w:val="000000"/>
                <w:sz w:val="22"/>
                <w:szCs w:val="22"/>
              </w:rPr>
            </w:pPr>
            <w:r w:rsidRPr="00475766">
              <w:rPr>
                <w:b/>
                <w:bCs/>
                <w:color w:val="000000"/>
              </w:rPr>
              <w:t>Parent/carer agreement</w:t>
            </w:r>
            <w:r w:rsidRPr="00475766">
              <w:rPr>
                <w:color w:val="000000"/>
                <w:sz w:val="22"/>
                <w:szCs w:val="22"/>
              </w:rPr>
              <w:t>:</w:t>
            </w:r>
            <w:r w:rsidRPr="00475766">
              <w:rPr>
                <w:color w:val="00000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AF483F" w:rsidRPr="00475766" w14:paraId="75103BAB" w14:textId="77777777" w:rsidTr="00A7532D">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1F623F" w14:textId="77777777" w:rsidR="00AF483F" w:rsidRPr="00475766" w:rsidRDefault="00AF483F" w:rsidP="00A7532D">
            <w:pPr>
              <w:keepLines/>
              <w:spacing w:after="60"/>
              <w:rPr>
                <w:b/>
                <w:bCs/>
                <w:color w:val="000000"/>
              </w:rPr>
            </w:pPr>
            <w:r w:rsidRPr="00475766">
              <w:rPr>
                <w:b/>
                <w:bCs/>
                <w:color w:val="000000"/>
              </w:rPr>
              <w:t>Signed (parent/carer):</w:t>
            </w:r>
            <w:r w:rsidRPr="00475766">
              <w:rPr>
                <w:b/>
                <w:bCs/>
                <w:color w:val="000000"/>
              </w:rPr>
              <w:tab/>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08EA45" w14:textId="77777777" w:rsidR="00AF483F" w:rsidRPr="00475766" w:rsidRDefault="00AF483F" w:rsidP="00A7532D">
            <w:pPr>
              <w:keepLines/>
              <w:spacing w:after="60"/>
              <w:rPr>
                <w:color w:val="000000"/>
              </w:rPr>
            </w:pPr>
            <w:r w:rsidRPr="00475766">
              <w:rPr>
                <w:b/>
                <w:bCs/>
                <w:color w:val="000000"/>
              </w:rPr>
              <w:t>Date:</w:t>
            </w:r>
          </w:p>
        </w:tc>
      </w:tr>
    </w:tbl>
    <w:p w14:paraId="0ACE10D3" w14:textId="77777777" w:rsidR="00AF483F" w:rsidRPr="00475766" w:rsidRDefault="00AF483F" w:rsidP="00AF483F">
      <w:pPr>
        <w:pStyle w:val="Heading1"/>
        <w:spacing w:before="120" w:after="120"/>
        <w:rPr>
          <w:rFonts w:eastAsia="Arial"/>
          <w:sz w:val="28"/>
          <w:szCs w:val="28"/>
        </w:rPr>
      </w:pPr>
    </w:p>
    <w:p w14:paraId="1E683251" w14:textId="387599DB" w:rsidR="002D0A02" w:rsidRPr="00475766" w:rsidRDefault="00AF483F" w:rsidP="002D0A02">
      <w:pPr>
        <w:pStyle w:val="Heading1"/>
        <w:spacing w:before="120" w:after="120"/>
        <w:rPr>
          <w:rFonts w:eastAsia="Arial"/>
          <w:sz w:val="28"/>
          <w:szCs w:val="28"/>
        </w:rPr>
      </w:pPr>
      <w:r w:rsidRPr="00475766">
        <w:rPr>
          <w:rFonts w:eastAsia="Arial"/>
          <w:color w:val="auto"/>
          <w:sz w:val="28"/>
          <w:szCs w:val="28"/>
        </w:rPr>
        <w:br w:type="page"/>
      </w:r>
      <w:bookmarkStart w:id="15" w:name="_Toc214453509"/>
      <w:r w:rsidR="002D0A02" w:rsidRPr="00475766">
        <w:rPr>
          <w:rFonts w:eastAsia="Arial"/>
          <w:sz w:val="28"/>
          <w:szCs w:val="28"/>
        </w:rPr>
        <w:lastRenderedPageBreak/>
        <w:t xml:space="preserve"> </w:t>
      </w:r>
    </w:p>
    <w:p w14:paraId="4DE09566" w14:textId="76D92DCE" w:rsidR="00AF483F" w:rsidRPr="00475766" w:rsidRDefault="00AF483F" w:rsidP="00AF483F">
      <w:pPr>
        <w:pStyle w:val="Heading1"/>
        <w:spacing w:before="120" w:after="120"/>
        <w:rPr>
          <w:sz w:val="28"/>
          <w:szCs w:val="28"/>
        </w:rPr>
      </w:pPr>
      <w:r w:rsidRPr="00475766">
        <w:rPr>
          <w:rFonts w:eastAsia="Arial"/>
          <w:sz w:val="28"/>
          <w:szCs w:val="28"/>
        </w:rPr>
        <w:t>Appendix 3: acceptable use agreement (staff, governors, volunteers and visitors)</w:t>
      </w:r>
      <w:bookmarkEnd w:id="15"/>
    </w:p>
    <w:p w14:paraId="3BD043AB" w14:textId="78128FA0" w:rsidR="00AF483F" w:rsidRPr="00475766" w:rsidRDefault="00AF483F" w:rsidP="00AF483F">
      <w:pPr>
        <w:spacing w:after="120"/>
      </w:pPr>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650"/>
        <w:gridCol w:w="2091"/>
      </w:tblGrid>
      <w:tr w:rsidR="00AF483F" w:rsidRPr="00475766" w14:paraId="5E238677" w14:textId="77777777" w:rsidTr="00A7532D">
        <w:trPr>
          <w:tblHeader/>
        </w:trPr>
        <w:tc>
          <w:tcPr>
            <w:tcW w:w="9741" w:type="dxa"/>
            <w:gridSpan w:val="2"/>
            <w:tcBorders>
              <w:bottom w:val="nil"/>
            </w:tcBorders>
            <w:shd w:val="clear" w:color="auto" w:fill="12263F"/>
            <w:tcMar>
              <w:top w:w="113" w:type="dxa"/>
              <w:left w:w="113" w:type="dxa"/>
              <w:bottom w:w="113" w:type="dxa"/>
              <w:right w:w="108" w:type="dxa"/>
            </w:tcMar>
            <w:hideMark/>
          </w:tcPr>
          <w:p w14:paraId="3FC0DA40" w14:textId="77777777" w:rsidR="00AF483F" w:rsidRPr="00475766" w:rsidRDefault="00AF483F" w:rsidP="00A7532D">
            <w:pPr>
              <w:spacing w:after="120"/>
              <w:rPr>
                <w:color w:val="000000"/>
              </w:rPr>
            </w:pPr>
            <w:r w:rsidRPr="00475766">
              <w:rPr>
                <w:caps/>
                <w:color w:val="F8F8F8"/>
              </w:rPr>
              <w:t xml:space="preserve">Acceptable use of the school’s ICT systems and internet: </w:t>
            </w:r>
          </w:p>
          <w:p w14:paraId="6481AF00" w14:textId="77777777" w:rsidR="00AF483F" w:rsidRPr="00475766" w:rsidRDefault="00AF483F" w:rsidP="00A7532D">
            <w:pPr>
              <w:spacing w:after="120"/>
              <w:rPr>
                <w:color w:val="000000"/>
              </w:rPr>
            </w:pPr>
            <w:r w:rsidRPr="00475766">
              <w:rPr>
                <w:caps/>
                <w:color w:val="F8F8F8"/>
              </w:rPr>
              <w:t>agreement for staff, governors, volunteers and visitors</w:t>
            </w:r>
          </w:p>
        </w:tc>
      </w:tr>
      <w:tr w:rsidR="00AF483F" w:rsidRPr="00475766" w14:paraId="207A334B"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EA598D" w14:textId="77777777" w:rsidR="00AF483F" w:rsidRPr="00475766" w:rsidRDefault="00AF483F" w:rsidP="00A7532D">
            <w:pPr>
              <w:keepLines/>
              <w:spacing w:after="60"/>
              <w:rPr>
                <w:color w:val="000000"/>
              </w:rPr>
            </w:pPr>
            <w:r w:rsidRPr="00475766">
              <w:rPr>
                <w:b/>
                <w:bCs/>
                <w:color w:val="000000"/>
              </w:rPr>
              <w:t>Name of staff member/governor/volunteer/visitor:</w:t>
            </w:r>
          </w:p>
        </w:tc>
      </w:tr>
      <w:tr w:rsidR="00AF483F" w:rsidRPr="00475766" w14:paraId="207B2409"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B0E7926" w14:textId="77777777" w:rsidR="00AF483F" w:rsidRPr="00475766" w:rsidRDefault="00AF483F" w:rsidP="00A7532D">
            <w:pPr>
              <w:keepLines/>
              <w:spacing w:after="60"/>
              <w:rPr>
                <w:color w:val="000000"/>
              </w:rPr>
            </w:pPr>
            <w:r w:rsidRPr="00475766">
              <w:rPr>
                <w:b/>
                <w:bCs/>
                <w:color w:val="000000"/>
              </w:rPr>
              <w:t>When using the school’s ICT systems and accessing the internet in school, or outside school on a work device (if applicable), I will not:</w:t>
            </w:r>
          </w:p>
          <w:p w14:paraId="454A636C"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or attempt to access inappropriate material, including but not limited to material of a violent, criminal or pornographic nature (or create, share, link to or send such material)</w:t>
            </w:r>
          </w:p>
          <w:p w14:paraId="51D4FE0D"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Use them in any way that could harm the school’s reputation</w:t>
            </w:r>
          </w:p>
          <w:p w14:paraId="73230E10"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social networking sites or chat rooms</w:t>
            </w:r>
          </w:p>
          <w:p w14:paraId="22DF77B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Use any improper language when communicating online, including in emails or other messaging services</w:t>
            </w:r>
          </w:p>
          <w:p w14:paraId="72019EA5"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Install any unauthorised software, or connect unauthorised hardware or devices to the school’s network</w:t>
            </w:r>
          </w:p>
          <w:p w14:paraId="43300BFD"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Share my password with others or log in to the school’s network using someone else’s details</w:t>
            </w:r>
          </w:p>
          <w:p w14:paraId="2548C00E"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Take photographs of pupils without checking with teachers first</w:t>
            </w:r>
          </w:p>
          <w:p w14:paraId="72FC9613"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Share confidential information about the school, its pupils or staff, or other members of the community</w:t>
            </w:r>
          </w:p>
          <w:p w14:paraId="5F16518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modify or share data I’m not authorised to access, modify or share</w:t>
            </w:r>
          </w:p>
          <w:p w14:paraId="7643C21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Promote private businesses, unless that business is directly related to the school</w:t>
            </w:r>
          </w:p>
        </w:tc>
      </w:tr>
      <w:tr w:rsidR="00AF483F" w:rsidRPr="00475766" w14:paraId="622E9449" w14:textId="77777777" w:rsidTr="00A7532D">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F224204" w14:textId="77777777" w:rsidR="00AF483F" w:rsidRPr="00475766" w:rsidRDefault="00AF483F" w:rsidP="00A7532D">
            <w:pPr>
              <w:keepLines/>
              <w:spacing w:after="60"/>
              <w:rPr>
                <w:color w:val="000000"/>
              </w:rPr>
            </w:pPr>
            <w:r w:rsidRPr="00475766">
              <w:rPr>
                <w:color w:val="000000"/>
              </w:rPr>
              <w:t>I will only use the school’s ICT systems and access the internet in school, or outside school on a work device, for educational purposes or for the purpose of fulfilling the duties of my role.</w:t>
            </w:r>
          </w:p>
          <w:p w14:paraId="504B57A3" w14:textId="77777777" w:rsidR="00AF483F" w:rsidRPr="00475766" w:rsidRDefault="00AF483F" w:rsidP="00A7532D">
            <w:pPr>
              <w:keepLines/>
              <w:spacing w:after="60"/>
              <w:rPr>
                <w:color w:val="000000"/>
              </w:rPr>
            </w:pPr>
            <w:r w:rsidRPr="00475766">
              <w:rPr>
                <w:color w:val="000000"/>
              </w:rPr>
              <w:t>I agree that the school will monitor the websites I visit and my use of the school’s ICT facilities and systems.</w:t>
            </w:r>
          </w:p>
          <w:p w14:paraId="756DED4A" w14:textId="77777777" w:rsidR="00AF483F" w:rsidRPr="00475766" w:rsidRDefault="00AF483F" w:rsidP="00A7532D">
            <w:pPr>
              <w:keepLines/>
              <w:spacing w:after="60"/>
              <w:rPr>
                <w:color w:val="000000"/>
              </w:rPr>
            </w:pPr>
            <w:r w:rsidRPr="00475766">
              <w:rPr>
                <w:color w:val="000000"/>
              </w:rPr>
              <w:t>I will take all reasonable steps to ensure that work devices are secure and password-protected when using them outside school, and keep all data securely stored in accordance with this policy and the school’s data protection policy.</w:t>
            </w:r>
          </w:p>
          <w:p w14:paraId="1535315D" w14:textId="77777777" w:rsidR="00AF483F" w:rsidRPr="00475766" w:rsidRDefault="00AF483F" w:rsidP="00A7532D">
            <w:pPr>
              <w:keepLines/>
              <w:spacing w:after="60"/>
              <w:rPr>
                <w:color w:val="000000"/>
              </w:rPr>
            </w:pPr>
            <w:r w:rsidRPr="00475766">
              <w:rPr>
                <w:color w:val="000000"/>
              </w:rPr>
              <w:t>I will let the designated safeguarding lead (DSL) and ICT manager know if a pupil informs me they have found any material that might upset, distress or harm them or others, and will also do so if I encounter any such material.</w:t>
            </w:r>
          </w:p>
          <w:p w14:paraId="34B36B77" w14:textId="77777777" w:rsidR="00AF483F" w:rsidRPr="00475766" w:rsidRDefault="00AF483F" w:rsidP="00A7532D">
            <w:pPr>
              <w:keepLines/>
              <w:spacing w:after="60"/>
              <w:rPr>
                <w:color w:val="000000"/>
              </w:rPr>
            </w:pPr>
            <w:r w:rsidRPr="00475766">
              <w:rPr>
                <w:color w:val="000000"/>
              </w:rPr>
              <w:t>I will always use the school’s ICT systems and internet responsibly, and ensure that pupils in my care do so too.</w:t>
            </w:r>
          </w:p>
        </w:tc>
      </w:tr>
      <w:tr w:rsidR="00AF483F" w:rsidRPr="00475766" w14:paraId="24E55D06" w14:textId="77777777" w:rsidTr="00A7532D">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FFBAF7A" w14:textId="77777777" w:rsidR="00AF483F" w:rsidRPr="00475766" w:rsidRDefault="00AF483F" w:rsidP="00A7532D">
            <w:pPr>
              <w:keepLines/>
              <w:spacing w:after="60"/>
              <w:rPr>
                <w:color w:val="000000"/>
              </w:rPr>
            </w:pPr>
            <w:r w:rsidRPr="00475766">
              <w:rPr>
                <w:b/>
                <w:bCs/>
                <w:color w:val="000000"/>
              </w:rPr>
              <w:t>Signed (staff member/governor/volunteer/visitor):</w:t>
            </w:r>
          </w:p>
          <w:p w14:paraId="6587B7EE" w14:textId="77777777" w:rsidR="00AF483F" w:rsidRPr="00475766" w:rsidRDefault="00AF483F" w:rsidP="00A7532D">
            <w:pPr>
              <w:keepLines/>
              <w:spacing w:after="60"/>
              <w:rPr>
                <w:b/>
                <w:bCs/>
                <w:color w:val="000000"/>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A812C9" w14:textId="77777777" w:rsidR="00AF483F" w:rsidRPr="00475766" w:rsidRDefault="00AF483F" w:rsidP="00A7532D">
            <w:pPr>
              <w:keepLines/>
              <w:spacing w:after="60"/>
              <w:rPr>
                <w:color w:val="000000"/>
              </w:rPr>
            </w:pPr>
            <w:r w:rsidRPr="00475766">
              <w:rPr>
                <w:b/>
                <w:bCs/>
                <w:color w:val="000000"/>
              </w:rPr>
              <w:t>Date:</w:t>
            </w:r>
          </w:p>
        </w:tc>
      </w:tr>
    </w:tbl>
    <w:p w14:paraId="0E2E64E8" w14:textId="77777777" w:rsidR="00AF483F" w:rsidRPr="00475766" w:rsidRDefault="00AF483F" w:rsidP="00AF483F">
      <w:pPr>
        <w:pStyle w:val="Heading1"/>
        <w:spacing w:before="120" w:after="120"/>
        <w:rPr>
          <w:rFonts w:eastAsia="Arial"/>
          <w:sz w:val="28"/>
          <w:szCs w:val="28"/>
        </w:rPr>
      </w:pPr>
    </w:p>
    <w:p w14:paraId="24E1D4D3" w14:textId="77777777" w:rsidR="00AF483F" w:rsidRPr="00475766" w:rsidRDefault="00AF483F" w:rsidP="00AF483F">
      <w:pPr>
        <w:pStyle w:val="Heading1"/>
        <w:spacing w:before="120" w:after="120"/>
        <w:rPr>
          <w:sz w:val="28"/>
          <w:szCs w:val="28"/>
        </w:rPr>
      </w:pPr>
      <w:r w:rsidRPr="00475766">
        <w:rPr>
          <w:rFonts w:eastAsia="Arial"/>
          <w:color w:val="auto"/>
          <w:sz w:val="28"/>
          <w:szCs w:val="28"/>
        </w:rPr>
        <w:br w:type="page"/>
      </w:r>
      <w:bookmarkStart w:id="16" w:name="_Toc214453510"/>
      <w:r w:rsidRPr="00475766">
        <w:rPr>
          <w:rFonts w:eastAsia="Arial"/>
          <w:sz w:val="28"/>
          <w:szCs w:val="28"/>
        </w:rPr>
        <w:lastRenderedPageBreak/>
        <w:t>Appendix 4: online safety training needs – self-audit for staff</w:t>
      </w:r>
      <w:bookmarkEnd w:id="16"/>
    </w:p>
    <w:p w14:paraId="06AE7381" w14:textId="12A0E6D2" w:rsidR="00AF483F" w:rsidRPr="00475766" w:rsidRDefault="00AF483F" w:rsidP="00AF483F">
      <w:pPr>
        <w:spacing w:after="120"/>
      </w:pPr>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AF483F" w:rsidRPr="00475766" w14:paraId="0DBDAEED" w14:textId="77777777" w:rsidTr="00A7532D">
        <w:trPr>
          <w:tblHeader/>
        </w:trPr>
        <w:tc>
          <w:tcPr>
            <w:tcW w:w="9751" w:type="dxa"/>
            <w:gridSpan w:val="2"/>
            <w:tcBorders>
              <w:bottom w:val="nil"/>
            </w:tcBorders>
            <w:shd w:val="clear" w:color="auto" w:fill="12263F"/>
            <w:tcMar>
              <w:top w:w="113" w:type="dxa"/>
              <w:left w:w="113" w:type="dxa"/>
              <w:bottom w:w="113" w:type="dxa"/>
              <w:right w:w="108" w:type="dxa"/>
            </w:tcMar>
            <w:hideMark/>
          </w:tcPr>
          <w:p w14:paraId="6D91CEF6" w14:textId="77777777" w:rsidR="00AF483F" w:rsidRPr="00475766" w:rsidRDefault="00AF483F" w:rsidP="00A7532D">
            <w:pPr>
              <w:spacing w:after="120"/>
              <w:rPr>
                <w:color w:val="000000"/>
              </w:rPr>
            </w:pPr>
            <w:r w:rsidRPr="00475766">
              <w:rPr>
                <w:caps/>
                <w:color w:val="F8F8F8"/>
              </w:rPr>
              <w:t>online safety training needs audit</w:t>
            </w:r>
          </w:p>
        </w:tc>
      </w:tr>
      <w:tr w:rsidR="00AF483F" w:rsidRPr="00475766" w14:paraId="4A4CCAC5"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EC81CE" w14:textId="77777777" w:rsidR="00AF483F" w:rsidRPr="00475766" w:rsidRDefault="00AF483F" w:rsidP="00A7532D">
            <w:pPr>
              <w:spacing w:after="120"/>
              <w:rPr>
                <w:color w:val="000000"/>
              </w:rPr>
            </w:pPr>
            <w:r w:rsidRPr="00475766">
              <w:rPr>
                <w:b/>
                <w:bCs/>
                <w:color w:val="000000"/>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3C8F28" w14:textId="77777777" w:rsidR="00AF483F" w:rsidRPr="00475766" w:rsidRDefault="00AF483F" w:rsidP="00A7532D">
            <w:pPr>
              <w:spacing w:after="120"/>
              <w:rPr>
                <w:color w:val="000000"/>
              </w:rPr>
            </w:pPr>
            <w:r w:rsidRPr="00475766">
              <w:rPr>
                <w:b/>
                <w:bCs/>
                <w:color w:val="000000"/>
              </w:rPr>
              <w:t>Date</w:t>
            </w:r>
            <w:r w:rsidRPr="00475766">
              <w:rPr>
                <w:color w:val="000000"/>
              </w:rPr>
              <w:t>:</w:t>
            </w:r>
          </w:p>
        </w:tc>
      </w:tr>
      <w:tr w:rsidR="00AF483F" w:rsidRPr="00475766" w14:paraId="4179EAE9"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F0BCE37" w14:textId="77777777" w:rsidR="00AF483F" w:rsidRPr="00475766" w:rsidRDefault="00AF483F" w:rsidP="00A7532D">
            <w:pPr>
              <w:spacing w:after="120"/>
              <w:rPr>
                <w:color w:val="000000"/>
              </w:rPr>
            </w:pPr>
            <w:r w:rsidRPr="00475766">
              <w:rPr>
                <w:b/>
                <w:bCs/>
                <w:color w:val="000000"/>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2F30E58" w14:textId="77777777" w:rsidR="00AF483F" w:rsidRPr="00475766" w:rsidRDefault="00AF483F" w:rsidP="00A7532D">
            <w:pPr>
              <w:spacing w:after="120"/>
              <w:rPr>
                <w:color w:val="000000"/>
              </w:rPr>
            </w:pPr>
            <w:r w:rsidRPr="00475766">
              <w:rPr>
                <w:b/>
                <w:bCs/>
                <w:color w:val="000000"/>
              </w:rPr>
              <w:t>Yes/No (add comments if necessary)</w:t>
            </w:r>
          </w:p>
        </w:tc>
      </w:tr>
      <w:tr w:rsidR="00AF483F" w:rsidRPr="00475766" w14:paraId="5D03DBEF"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D35B52D" w14:textId="77777777" w:rsidR="00AF483F" w:rsidRPr="00475766" w:rsidRDefault="00AF483F" w:rsidP="00A7532D">
            <w:pPr>
              <w:spacing w:after="120"/>
              <w:rPr>
                <w:color w:val="000000"/>
              </w:rPr>
            </w:pPr>
            <w:r w:rsidRPr="00475766">
              <w:rPr>
                <w:color w:val="000000"/>
              </w:rPr>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746999" w14:textId="77777777" w:rsidR="00AF483F" w:rsidRPr="00475766" w:rsidRDefault="00AF483F" w:rsidP="00A7532D">
            <w:pPr>
              <w:spacing w:after="120"/>
              <w:rPr>
                <w:color w:val="000000"/>
              </w:rPr>
            </w:pPr>
          </w:p>
        </w:tc>
      </w:tr>
      <w:tr w:rsidR="00AF483F" w:rsidRPr="00475766" w14:paraId="4F644D2D"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19595B" w14:textId="77777777" w:rsidR="00AF483F" w:rsidRPr="00475766" w:rsidRDefault="00AF483F" w:rsidP="00A7532D">
            <w:pPr>
              <w:spacing w:after="120"/>
              <w:rPr>
                <w:color w:val="000000"/>
              </w:rPr>
            </w:pPr>
            <w:r w:rsidRPr="00475766">
              <w:rPr>
                <w:color w:val="000000"/>
              </w:rP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85E9B9" w14:textId="77777777" w:rsidR="00AF483F" w:rsidRPr="00475766" w:rsidRDefault="00AF483F" w:rsidP="00A7532D">
            <w:pPr>
              <w:spacing w:after="120"/>
              <w:rPr>
                <w:color w:val="000000"/>
              </w:rPr>
            </w:pPr>
          </w:p>
        </w:tc>
      </w:tr>
      <w:tr w:rsidR="00AF483F" w:rsidRPr="00475766" w14:paraId="012676E9"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F191A3" w14:textId="77777777" w:rsidR="00AF483F" w:rsidRPr="00475766" w:rsidRDefault="00AF483F" w:rsidP="00A7532D">
            <w:pPr>
              <w:spacing w:after="120"/>
              <w:rPr>
                <w:color w:val="000000"/>
              </w:rPr>
            </w:pPr>
            <w:r w:rsidRPr="00475766">
              <w:rPr>
                <w:color w:val="000000"/>
              </w:rPr>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6CEF56" w14:textId="77777777" w:rsidR="00AF483F" w:rsidRPr="00475766" w:rsidRDefault="00AF483F" w:rsidP="00A7532D">
            <w:pPr>
              <w:spacing w:after="120"/>
              <w:rPr>
                <w:color w:val="000000"/>
              </w:rPr>
            </w:pPr>
          </w:p>
        </w:tc>
      </w:tr>
      <w:tr w:rsidR="00AF483F" w:rsidRPr="00475766" w14:paraId="65A43B58"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BAC72C1" w14:textId="77777777" w:rsidR="00AF483F" w:rsidRPr="00475766" w:rsidRDefault="00AF483F" w:rsidP="00A7532D">
            <w:pPr>
              <w:spacing w:after="120"/>
              <w:rPr>
                <w:color w:val="000000"/>
              </w:rPr>
            </w:pPr>
            <w:r w:rsidRPr="00475766">
              <w:rPr>
                <w:color w:val="000000"/>
              </w:rPr>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1BB3319" w14:textId="77777777" w:rsidR="00AF483F" w:rsidRPr="00475766" w:rsidRDefault="00AF483F" w:rsidP="00A7532D">
            <w:pPr>
              <w:spacing w:after="120"/>
              <w:rPr>
                <w:color w:val="000000"/>
              </w:rPr>
            </w:pPr>
          </w:p>
        </w:tc>
      </w:tr>
      <w:tr w:rsidR="00AF483F" w:rsidRPr="00475766" w14:paraId="21F0E56D"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858312" w14:textId="77777777" w:rsidR="00AF483F" w:rsidRPr="00475766" w:rsidRDefault="00AF483F" w:rsidP="00A7532D">
            <w:pPr>
              <w:spacing w:after="120"/>
              <w:rPr>
                <w:color w:val="000000"/>
              </w:rPr>
            </w:pPr>
            <w:r w:rsidRPr="00475766">
              <w:rPr>
                <w:color w:val="000000"/>
              </w:rPr>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5023D27" w14:textId="77777777" w:rsidR="00AF483F" w:rsidRPr="00475766" w:rsidRDefault="00AF483F" w:rsidP="00A7532D">
            <w:pPr>
              <w:spacing w:after="120"/>
              <w:rPr>
                <w:color w:val="000000"/>
              </w:rPr>
            </w:pPr>
          </w:p>
        </w:tc>
      </w:tr>
      <w:tr w:rsidR="00AF483F" w:rsidRPr="00475766" w14:paraId="10109ED4"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19E3B6C" w14:textId="77777777" w:rsidR="00AF483F" w:rsidRPr="00475766" w:rsidRDefault="00AF483F" w:rsidP="00A7532D">
            <w:pPr>
              <w:spacing w:after="120"/>
              <w:rPr>
                <w:color w:val="000000"/>
              </w:rPr>
            </w:pPr>
            <w:r w:rsidRPr="00475766">
              <w:rPr>
                <w:color w:val="000000"/>
              </w:rPr>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5A7A40" w14:textId="77777777" w:rsidR="00AF483F" w:rsidRPr="00475766" w:rsidRDefault="00AF483F" w:rsidP="00A7532D">
            <w:pPr>
              <w:spacing w:after="120"/>
              <w:rPr>
                <w:color w:val="000000"/>
              </w:rPr>
            </w:pPr>
          </w:p>
        </w:tc>
      </w:tr>
      <w:tr w:rsidR="00AF483F" w:rsidRPr="00475766" w14:paraId="629860E9"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A9D99E" w14:textId="77777777" w:rsidR="00AF483F" w:rsidRPr="00475766" w:rsidRDefault="00AF483F" w:rsidP="00A7532D">
            <w:pPr>
              <w:spacing w:after="120"/>
              <w:rPr>
                <w:color w:val="000000"/>
              </w:rPr>
            </w:pPr>
            <w:r w:rsidRPr="00475766">
              <w:rPr>
                <w:color w:val="000000"/>
              </w:rPr>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70E81DA" w14:textId="77777777" w:rsidR="00AF483F" w:rsidRPr="00475766" w:rsidRDefault="00AF483F" w:rsidP="00A7532D">
            <w:pPr>
              <w:spacing w:after="120"/>
              <w:rPr>
                <w:color w:val="000000"/>
              </w:rPr>
            </w:pPr>
          </w:p>
        </w:tc>
      </w:tr>
      <w:tr w:rsidR="00AF483F" w:rsidRPr="00475766" w14:paraId="57B07ABC"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ACAA6E3" w14:textId="77777777" w:rsidR="00AF483F" w:rsidRPr="00475766" w:rsidRDefault="00AF483F" w:rsidP="00A7532D">
            <w:pPr>
              <w:spacing w:after="120"/>
              <w:rPr>
                <w:color w:val="000000"/>
              </w:rPr>
            </w:pPr>
            <w:r w:rsidRPr="00475766">
              <w:rPr>
                <w:color w:val="000000"/>
              </w:rPr>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70F695" w14:textId="77777777" w:rsidR="00AF483F" w:rsidRPr="00475766" w:rsidRDefault="00AF483F" w:rsidP="00A7532D">
            <w:pPr>
              <w:spacing w:after="120"/>
              <w:rPr>
                <w:color w:val="000000"/>
              </w:rPr>
            </w:pPr>
          </w:p>
        </w:tc>
      </w:tr>
      <w:tr w:rsidR="00AF483F" w:rsidRPr="00475766" w14:paraId="00D1A8D0"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615883" w14:textId="77777777" w:rsidR="00AF483F" w:rsidRPr="00475766" w:rsidRDefault="00AF483F" w:rsidP="00A7532D">
            <w:pPr>
              <w:spacing w:after="120"/>
              <w:rPr>
                <w:color w:val="000000"/>
              </w:rPr>
            </w:pPr>
            <w:r w:rsidRPr="00475766">
              <w:rPr>
                <w:color w:val="000000"/>
              </w:rPr>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8D67BE" w14:textId="77777777" w:rsidR="00AF483F" w:rsidRPr="00475766" w:rsidRDefault="00AF483F" w:rsidP="00A7532D">
            <w:pPr>
              <w:spacing w:after="120"/>
              <w:rPr>
                <w:color w:val="000000"/>
              </w:rPr>
            </w:pPr>
          </w:p>
        </w:tc>
      </w:tr>
      <w:tr w:rsidR="00AF483F" w:rsidRPr="00475766" w14:paraId="70FD9B6F" w14:textId="77777777" w:rsidTr="00A7532D">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45DD4D" w14:textId="77777777" w:rsidR="00AF483F" w:rsidRPr="00475766" w:rsidRDefault="00AF483F" w:rsidP="00A7532D">
            <w:pPr>
              <w:spacing w:after="120"/>
              <w:rPr>
                <w:color w:val="000000"/>
              </w:rPr>
            </w:pPr>
            <w:r w:rsidRPr="00475766">
              <w:rPr>
                <w:color w:val="000000"/>
              </w:rPr>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478D1E" w14:textId="77777777" w:rsidR="00AF483F" w:rsidRPr="00475766" w:rsidRDefault="00AF483F" w:rsidP="00A7532D">
            <w:pPr>
              <w:spacing w:after="120"/>
              <w:rPr>
                <w:color w:val="000000"/>
              </w:rPr>
            </w:pPr>
          </w:p>
        </w:tc>
      </w:tr>
    </w:tbl>
    <w:p w14:paraId="4C40E29E" w14:textId="77777777" w:rsidR="00AF483F" w:rsidRPr="00475766" w:rsidRDefault="00AF483F" w:rsidP="00AF483F">
      <w:pPr>
        <w:spacing w:after="120"/>
      </w:pPr>
    </w:p>
    <w:p w14:paraId="70429373" w14:textId="77777777" w:rsidR="00AF483F" w:rsidRPr="00475766" w:rsidRDefault="00AF483F" w:rsidP="00AF483F">
      <w:pPr>
        <w:spacing w:after="120"/>
      </w:pPr>
    </w:p>
    <w:p w14:paraId="451F8AA1" w14:textId="77777777" w:rsidR="00AF483F" w:rsidRPr="00475766" w:rsidRDefault="00AF483F" w:rsidP="00AF483F"/>
    <w:p w14:paraId="66161309" w14:textId="77777777" w:rsidR="00AF483F" w:rsidRPr="00475766" w:rsidRDefault="00AF483F" w:rsidP="00AF483F"/>
    <w:p w14:paraId="77E52439" w14:textId="77777777" w:rsidR="00AF483F" w:rsidRPr="00475766" w:rsidRDefault="00AF483F" w:rsidP="00AF483F"/>
    <w:p w14:paraId="2CAB8463" w14:textId="77777777" w:rsidR="00AF483F" w:rsidRPr="00475766" w:rsidRDefault="00AF483F" w:rsidP="00AF483F"/>
    <w:p w14:paraId="4B02902C" w14:textId="77777777" w:rsidR="00AF483F" w:rsidRPr="00475766" w:rsidRDefault="00AF483F" w:rsidP="00AF483F"/>
    <w:p w14:paraId="3C61C964" w14:textId="77777777" w:rsidR="00AF483F" w:rsidRPr="00475766" w:rsidRDefault="00AF483F" w:rsidP="00AF483F"/>
    <w:p w14:paraId="0E77E044" w14:textId="77777777" w:rsidR="00AF483F" w:rsidRPr="00475766" w:rsidRDefault="00AF483F" w:rsidP="00AF483F"/>
    <w:p w14:paraId="27E34980" w14:textId="77777777" w:rsidR="00AF483F" w:rsidRPr="00475766" w:rsidRDefault="00AF483F" w:rsidP="00AF483F"/>
    <w:p w14:paraId="55878133" w14:textId="77777777" w:rsidR="00AF483F" w:rsidRPr="00475766" w:rsidRDefault="00AF483F" w:rsidP="00AF483F">
      <w:pPr>
        <w:pStyle w:val="Heading1"/>
        <w:spacing w:before="120" w:after="120"/>
        <w:rPr>
          <w:sz w:val="28"/>
          <w:szCs w:val="28"/>
        </w:rPr>
      </w:pPr>
      <w:bookmarkStart w:id="17" w:name="_Toc214453511"/>
      <w:r w:rsidRPr="00475766">
        <w:rPr>
          <w:rFonts w:eastAsia="Arial"/>
          <w:sz w:val="28"/>
          <w:szCs w:val="28"/>
        </w:rPr>
        <w:lastRenderedPageBreak/>
        <w:t>Appendix 5: online safety incident report log</w:t>
      </w:r>
      <w:bookmarkEnd w:id="17"/>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69"/>
        <w:gridCol w:w="2069"/>
        <w:gridCol w:w="2804"/>
        <w:gridCol w:w="1879"/>
        <w:gridCol w:w="2025"/>
      </w:tblGrid>
      <w:tr w:rsidR="00AF483F" w:rsidRPr="00475766" w14:paraId="6EF5BEE4" w14:textId="77777777" w:rsidTr="00A7532D">
        <w:trPr>
          <w:tblHeader/>
        </w:trPr>
        <w:tc>
          <w:tcPr>
            <w:tcW w:w="14142" w:type="dxa"/>
            <w:gridSpan w:val="5"/>
            <w:tcBorders>
              <w:bottom w:val="nil"/>
            </w:tcBorders>
            <w:shd w:val="clear" w:color="auto" w:fill="12263F"/>
            <w:tcMar>
              <w:top w:w="113" w:type="dxa"/>
              <w:left w:w="113" w:type="dxa"/>
              <w:bottom w:w="113" w:type="dxa"/>
              <w:right w:w="108" w:type="dxa"/>
            </w:tcMar>
            <w:hideMark/>
          </w:tcPr>
          <w:p w14:paraId="4A74693A" w14:textId="77777777" w:rsidR="00AF483F" w:rsidRPr="00475766" w:rsidRDefault="00AF483F" w:rsidP="00A7532D">
            <w:pPr>
              <w:spacing w:after="120"/>
              <w:rPr>
                <w:color w:val="000000"/>
              </w:rPr>
            </w:pPr>
            <w:r w:rsidRPr="00475766">
              <w:rPr>
                <w:caps/>
                <w:color w:val="F8F8F8"/>
              </w:rPr>
              <w:t>online safety incident log</w:t>
            </w:r>
          </w:p>
        </w:tc>
      </w:tr>
      <w:tr w:rsidR="00AF483F" w:rsidRPr="00475766" w14:paraId="6646337F"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A93573" w14:textId="77777777" w:rsidR="00AF483F" w:rsidRPr="00475766" w:rsidRDefault="00AF483F" w:rsidP="00A7532D">
            <w:pPr>
              <w:spacing w:after="120"/>
              <w:rPr>
                <w:color w:val="000000"/>
              </w:rPr>
            </w:pPr>
            <w:r w:rsidRPr="00475766">
              <w:rPr>
                <w:b/>
                <w:bCs/>
                <w:color w:val="000000"/>
              </w:rPr>
              <w:t>Date</w:t>
            </w:r>
          </w:p>
        </w:tc>
        <w:tc>
          <w:tcPr>
            <w:tcW w:w="30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A746A19" w14:textId="77777777" w:rsidR="00AF483F" w:rsidRPr="00475766" w:rsidRDefault="00AF483F" w:rsidP="00A7532D">
            <w:pPr>
              <w:spacing w:after="120"/>
              <w:rPr>
                <w:color w:val="000000"/>
              </w:rPr>
            </w:pPr>
            <w:r w:rsidRPr="00475766">
              <w:rPr>
                <w:b/>
                <w:bCs/>
                <w:color w:val="000000"/>
              </w:rPr>
              <w:t>Where the incident took place</w:t>
            </w:r>
          </w:p>
        </w:tc>
        <w:tc>
          <w:tcPr>
            <w:tcW w:w="416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F171B71" w14:textId="77777777" w:rsidR="00AF483F" w:rsidRPr="00475766" w:rsidRDefault="00AF483F" w:rsidP="00A7532D">
            <w:pPr>
              <w:spacing w:after="120"/>
              <w:rPr>
                <w:color w:val="000000"/>
              </w:rPr>
            </w:pPr>
            <w:r w:rsidRPr="00475766">
              <w:rPr>
                <w:b/>
                <w:bCs/>
                <w:color w:val="000000"/>
              </w:rPr>
              <w:t>Description of the incident</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84C080" w14:textId="77777777" w:rsidR="00AF483F" w:rsidRPr="00475766" w:rsidRDefault="00AF483F" w:rsidP="00A7532D">
            <w:pPr>
              <w:spacing w:after="120"/>
              <w:rPr>
                <w:color w:val="000000"/>
              </w:rPr>
            </w:pPr>
            <w:r w:rsidRPr="00475766">
              <w:rPr>
                <w:b/>
                <w:bCs/>
                <w:color w:val="000000"/>
              </w:rPr>
              <w:t>Action taken</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53D9D17B" w14:textId="77777777" w:rsidR="00AF483F" w:rsidRPr="00475766" w:rsidRDefault="00AF483F" w:rsidP="00A7532D">
            <w:pPr>
              <w:spacing w:after="120"/>
              <w:rPr>
                <w:color w:val="000000"/>
              </w:rPr>
            </w:pPr>
            <w:r w:rsidRPr="00475766">
              <w:rPr>
                <w:b/>
                <w:bCs/>
                <w:color w:val="000000"/>
              </w:rPr>
              <w:t>Name and signature of staff member recording the incident</w:t>
            </w:r>
          </w:p>
        </w:tc>
      </w:tr>
      <w:tr w:rsidR="00AF483F" w:rsidRPr="00475766" w14:paraId="4F98DE29"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E328AD8"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4055609"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BC281BE"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F83422"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FF4DB95" w14:textId="77777777" w:rsidR="00AF483F" w:rsidRPr="00475766" w:rsidRDefault="00AF483F" w:rsidP="00A7532D">
            <w:pPr>
              <w:spacing w:after="240" w:line="259" w:lineRule="auto"/>
              <w:rPr>
                <w:color w:val="000000"/>
                <w:sz w:val="28"/>
                <w:szCs w:val="28"/>
              </w:rPr>
            </w:pPr>
          </w:p>
        </w:tc>
      </w:tr>
      <w:tr w:rsidR="00AF483F" w:rsidRPr="00475766" w14:paraId="550780E3"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68FAE7A"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254128"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417645"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3630DA1"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A0ECE26" w14:textId="77777777" w:rsidR="00AF483F" w:rsidRPr="00475766" w:rsidRDefault="00AF483F" w:rsidP="00A7532D">
            <w:pPr>
              <w:spacing w:after="240" w:line="259" w:lineRule="auto"/>
              <w:rPr>
                <w:color w:val="000000"/>
                <w:sz w:val="28"/>
                <w:szCs w:val="28"/>
              </w:rPr>
            </w:pPr>
          </w:p>
        </w:tc>
      </w:tr>
      <w:tr w:rsidR="00AF483F" w:rsidRPr="00475766" w14:paraId="2C67A1C5"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E872B0"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8484D5"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9E8B060"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C33A47"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29F82BF" w14:textId="77777777" w:rsidR="00AF483F" w:rsidRPr="00475766" w:rsidRDefault="00AF483F" w:rsidP="00A7532D">
            <w:pPr>
              <w:spacing w:after="240" w:line="259" w:lineRule="auto"/>
              <w:rPr>
                <w:color w:val="000000"/>
                <w:sz w:val="28"/>
                <w:szCs w:val="28"/>
              </w:rPr>
            </w:pPr>
          </w:p>
        </w:tc>
      </w:tr>
      <w:tr w:rsidR="00AF483F" w:rsidRPr="00475766" w14:paraId="12D1C4ED"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B5C7E1"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EC1B6E4"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8920C7D"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5F5F214"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7549480" w14:textId="77777777" w:rsidR="00AF483F" w:rsidRPr="00475766" w:rsidRDefault="00AF483F" w:rsidP="00A7532D">
            <w:pPr>
              <w:spacing w:after="240" w:line="259" w:lineRule="auto"/>
              <w:rPr>
                <w:color w:val="000000"/>
                <w:sz w:val="28"/>
                <w:szCs w:val="28"/>
              </w:rPr>
            </w:pPr>
          </w:p>
        </w:tc>
      </w:tr>
      <w:tr w:rsidR="00AF483F" w:rsidRPr="00475766" w14:paraId="5FF5D5BF" w14:textId="77777777" w:rsidTr="00A7532D">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7C6415" w14:textId="77777777" w:rsidR="00AF483F" w:rsidRPr="00475766" w:rsidRDefault="00AF483F" w:rsidP="00A7532D">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3184503" w14:textId="77777777" w:rsidR="00AF483F" w:rsidRPr="00475766" w:rsidRDefault="00AF483F" w:rsidP="00A7532D">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51C2D39"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FFD933" w14:textId="77777777" w:rsidR="00AF483F" w:rsidRPr="00475766" w:rsidRDefault="00AF483F" w:rsidP="00A7532D">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3C3CD0" w14:textId="77777777" w:rsidR="00AF483F" w:rsidRPr="00475766" w:rsidRDefault="00AF483F" w:rsidP="00A7532D">
            <w:pPr>
              <w:spacing w:after="240" w:line="259" w:lineRule="auto"/>
              <w:rPr>
                <w:color w:val="000000"/>
                <w:sz w:val="28"/>
                <w:szCs w:val="28"/>
              </w:rPr>
            </w:pPr>
          </w:p>
        </w:tc>
      </w:tr>
    </w:tbl>
    <w:p w14:paraId="7515E696" w14:textId="77777777" w:rsidR="00AF483F" w:rsidRPr="00475766" w:rsidRDefault="00AF483F" w:rsidP="00AF483F">
      <w:pPr>
        <w:spacing w:after="240" w:line="259" w:lineRule="auto"/>
        <w:rPr>
          <w:sz w:val="28"/>
          <w:szCs w:val="28"/>
        </w:rPr>
      </w:pPr>
    </w:p>
    <w:p w14:paraId="643BFF67" w14:textId="77777777" w:rsidR="00AF483F" w:rsidRPr="00475766" w:rsidRDefault="00AF483F" w:rsidP="00AF483F">
      <w:pPr>
        <w:pStyle w:val="Heading3"/>
        <w:spacing w:before="120" w:after="120" w:line="259" w:lineRule="auto"/>
        <w:rPr>
          <w:rFonts w:ascii="Arial" w:eastAsia="Arial" w:hAnsi="Arial" w:cs="Arial"/>
          <w:color w:val="7F7F7F"/>
          <w:sz w:val="24"/>
        </w:rPr>
      </w:pPr>
    </w:p>
    <w:p w14:paraId="6CC1F672" w14:textId="77777777" w:rsidR="00AF483F" w:rsidRPr="00475766" w:rsidRDefault="00AF483F" w:rsidP="00AF483F">
      <w:pPr>
        <w:spacing w:after="120"/>
      </w:pPr>
    </w:p>
    <w:p w14:paraId="0AAD07EE" w14:textId="6F25862F" w:rsidR="00CE654E" w:rsidRPr="00AF483F" w:rsidRDefault="00CE654E" w:rsidP="00AF483F"/>
    <w:sectPr w:rsidR="00CE654E" w:rsidRPr="00AF483F" w:rsidSect="0078066C">
      <w:headerReference w:type="even" r:id="rId35"/>
      <w:headerReference w:type="default" r:id="rId36"/>
      <w:footerReference w:type="even" r:id="rId37"/>
      <w:footerReference w:type="default" r:id="rId38"/>
      <w:headerReference w:type="first" r:id="rId39"/>
      <w:footerReference w:type="first" r:id="rId40"/>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58919" w14:textId="77777777" w:rsidR="00E463F9" w:rsidRPr="00475766" w:rsidRDefault="00E463F9" w:rsidP="00626EDA">
      <w:r w:rsidRPr="00475766">
        <w:separator/>
      </w:r>
    </w:p>
  </w:endnote>
  <w:endnote w:type="continuationSeparator" w:id="0">
    <w:p w14:paraId="034B9A34" w14:textId="77777777" w:rsidR="00E463F9" w:rsidRPr="00475766" w:rsidRDefault="00E463F9" w:rsidP="00626EDA">
      <w:r w:rsidRPr="00475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80A2F" w14:textId="77777777" w:rsidR="00E463F9" w:rsidRDefault="00E463F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E997E" w14:textId="242D69B9" w:rsidR="00E463F9" w:rsidRPr="00475766" w:rsidRDefault="00E463F9" w:rsidP="00874C73">
    <w:pPr>
      <w:pStyle w:val="Footer"/>
    </w:pPr>
    <w:r w:rsidRPr="00475766">
      <w:rPr>
        <w:color w:val="auto"/>
      </w:rPr>
      <w:t>Page</w:t>
    </w:r>
    <w:r w:rsidRPr="00475766">
      <w:rPr>
        <w:b/>
      </w:rPr>
      <w:t xml:space="preserve"> </w:t>
    </w:r>
    <w:r>
      <w:rPr>
        <w:b/>
        <w:color w:val="FF1F64"/>
      </w:rPr>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005359A5">
      <w:rPr>
        <w:noProof/>
        <w:color w:val="auto"/>
      </w:rPr>
      <w:t>15</w:t>
    </w:r>
    <w:r w:rsidRPr="00475766">
      <w:rPr>
        <w:color w:val="auto"/>
      </w:rPr>
      <w:fldChar w:fldCharType="end"/>
    </w:r>
  </w:p>
  <w:p w14:paraId="09136526" w14:textId="77777777" w:rsidR="00E463F9" w:rsidRPr="00475766" w:rsidRDefault="00E463F9" w:rsidP="006F569D">
    <w:pPr>
      <w:pStyle w:val="Footer"/>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E35F6" w14:textId="77777777" w:rsidR="00E463F9" w:rsidRPr="00475766" w:rsidRDefault="00E463F9">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E463F9" w:rsidRPr="00475766" w14:paraId="37ECEC4E" w14:textId="77777777" w:rsidTr="00332595">
      <w:tc>
        <w:tcPr>
          <w:tcW w:w="6379" w:type="dxa"/>
        </w:tcPr>
        <w:p w14:paraId="30A8CEB2" w14:textId="77777777" w:rsidR="00E463F9" w:rsidRPr="00475766" w:rsidRDefault="00E463F9" w:rsidP="00D0043C">
          <w:pPr>
            <w:rPr>
              <w:rFonts w:eastAsia="Times New Roman"/>
              <w:sz w:val="16"/>
              <w:szCs w:val="16"/>
              <w:lang w:eastAsia="en-GB"/>
            </w:rPr>
          </w:pPr>
          <w:r w:rsidRPr="00475766">
            <w:rPr>
              <w:rFonts w:eastAsia="Times New Roman" w:cs="Arial"/>
              <w:color w:val="7C7C7C"/>
              <w:sz w:val="16"/>
              <w:szCs w:val="16"/>
              <w:bdr w:val="none" w:sz="0" w:space="0" w:color="auto" w:frame="1"/>
            </w:rPr>
            <w:t xml:space="preserve">Get the knowledge you need to act at </w:t>
          </w:r>
          <w:hyperlink r:id="rId1" w:history="1">
            <w:r w:rsidRPr="00475766">
              <w:rPr>
                <w:rStyle w:val="Hyperlink"/>
                <w:rFonts w:cs="Arial"/>
                <w:color w:val="7C7C7C"/>
                <w:sz w:val="16"/>
                <w:szCs w:val="16"/>
              </w:rPr>
              <w:t>thekeysupport.com/leaders</w:t>
            </w:r>
          </w:hyperlink>
        </w:p>
        <w:p w14:paraId="570E6292" w14:textId="77777777" w:rsidR="00E463F9" w:rsidRPr="00475766" w:rsidRDefault="00E463F9" w:rsidP="00D0043C">
          <w:pPr>
            <w:shd w:val="clear" w:color="auto" w:fill="FFFFFF"/>
            <w:textAlignment w:val="baseline"/>
            <w:rPr>
              <w:rFonts w:eastAsia="Times New Roman" w:cs="Arial"/>
              <w:color w:val="7C7C7C"/>
              <w:sz w:val="16"/>
              <w:szCs w:val="16"/>
            </w:rPr>
          </w:pPr>
          <w:r w:rsidRPr="00475766">
            <w:rPr>
              <w:color w:val="7C7C7C"/>
              <w:sz w:val="16"/>
              <w:szCs w:val="16"/>
            </w:rPr>
            <w:t xml:space="preserve">© The Key </w:t>
          </w:r>
          <w:r w:rsidRPr="00475766">
            <w:rPr>
              <w:rStyle w:val="FooterChar"/>
              <w:rFonts w:eastAsia="MS Mincho"/>
              <w:color w:val="7C7C7C"/>
              <w:lang w:val="en-GB"/>
            </w:rPr>
            <w:t>Support</w:t>
          </w:r>
          <w:r w:rsidRPr="00475766">
            <w:rPr>
              <w:color w:val="7C7C7C"/>
              <w:sz w:val="16"/>
              <w:szCs w:val="16"/>
            </w:rPr>
            <w:t xml:space="preserve"> Services Ltd | For terms of use, visit </w:t>
          </w:r>
          <w:hyperlink r:id="rId2" w:tgtFrame="_blank" w:history="1">
            <w:r w:rsidRPr="00475766">
              <w:rPr>
                <w:rStyle w:val="Hyperlink"/>
                <w:color w:val="7C7C7C"/>
                <w:sz w:val="16"/>
                <w:szCs w:val="16"/>
              </w:rPr>
              <w:t>thekeysupport.com/terms</w:t>
            </w:r>
          </w:hyperlink>
        </w:p>
      </w:tc>
      <w:tc>
        <w:tcPr>
          <w:tcW w:w="3402" w:type="dxa"/>
        </w:tcPr>
        <w:p w14:paraId="5DE8680F" w14:textId="77777777" w:rsidR="00E463F9" w:rsidRPr="00475766" w:rsidRDefault="00E463F9" w:rsidP="0092503E">
          <w:pPr>
            <w:shd w:val="clear" w:color="auto" w:fill="FFFFFF"/>
            <w:jc w:val="right"/>
            <w:textAlignment w:val="baseline"/>
            <w:rPr>
              <w:rFonts w:eastAsia="Times New Roman" w:cs="Arial"/>
              <w:color w:val="BFBFBF"/>
              <w:sz w:val="17"/>
              <w:szCs w:val="17"/>
              <w:bdr w:val="none" w:sz="0" w:space="0" w:color="auto" w:frame="1"/>
            </w:rPr>
          </w:pPr>
          <w:r w:rsidRPr="00475766">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E463F9" w:rsidRPr="00475766" w:rsidRDefault="00E463F9">
    <w:pPr>
      <w:pStyle w:val="Footer"/>
    </w:pPr>
  </w:p>
  <w:p w14:paraId="7BC9DFE6" w14:textId="77777777" w:rsidR="00E463F9" w:rsidRPr="00475766" w:rsidRDefault="00E463F9">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Pr="00475766">
      <w:rPr>
        <w:color w:val="auto"/>
      </w:rPr>
      <w:t>1</w:t>
    </w:r>
    <w:r w:rsidRPr="00475766">
      <w:rPr>
        <w:color w:val="auto"/>
      </w:rPr>
      <w:fldChar w:fldCharType="end"/>
    </w:r>
  </w:p>
  <w:p w14:paraId="0A9F7FDB" w14:textId="77777777" w:rsidR="00E463F9" w:rsidRPr="00475766" w:rsidRDefault="00E463F9" w:rsidP="006F56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9C422" w14:textId="77777777" w:rsidR="00E463F9" w:rsidRPr="00475766" w:rsidRDefault="00E463F9" w:rsidP="00626EDA">
      <w:r w:rsidRPr="00475766">
        <w:separator/>
      </w:r>
    </w:p>
  </w:footnote>
  <w:footnote w:type="continuationSeparator" w:id="0">
    <w:p w14:paraId="116934B0" w14:textId="77777777" w:rsidR="00E463F9" w:rsidRPr="00475766" w:rsidRDefault="00E463F9" w:rsidP="00626EDA">
      <w:r w:rsidRPr="00475766">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86BF6" w14:textId="77777777" w:rsidR="00E463F9" w:rsidRPr="00475766" w:rsidRDefault="00E463F9">
    <w:r w:rsidRPr="00475766">
      <w:rPr>
        <w:noProof/>
        <w:lang w:eastAsia="en-GB"/>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359A5">
      <w:pict w14:anchorId="460A74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63772" w14:textId="77777777" w:rsidR="00E463F9" w:rsidRPr="00475766" w:rsidRDefault="00E463F9"/>
  <w:p w14:paraId="7979E4A1" w14:textId="77777777" w:rsidR="00E463F9" w:rsidRPr="00475766" w:rsidRDefault="00E463F9"/>
  <w:p w14:paraId="5444FAFC" w14:textId="77777777" w:rsidR="00E463F9" w:rsidRPr="00475766" w:rsidRDefault="00E463F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5F70E" w14:textId="77777777" w:rsidR="00E463F9" w:rsidRPr="00475766" w:rsidRDefault="00E463F9"/>
  <w:p w14:paraId="5DE3B81D" w14:textId="77777777" w:rsidR="00E463F9" w:rsidRPr="00475766" w:rsidRDefault="00E463F9"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25pt;height:332.25pt;visibility:visible;mso-wrap-style:square" o:bullet="t">
        <v:imagedata r:id="rId3" o:title=""/>
      </v:shape>
    </w:pict>
  </w:numPicBullet>
  <w:numPicBullet w:numPicBulletId="3">
    <w:pict>
      <v:shape id="_x0000_i1029" type="#_x0000_t75" style="width:209.25pt;height:332.25pt;visibility:visible;mso-wrap-style:square" o:bullet="t">
        <v:imagedata r:id="rId4" o:title=""/>
      </v:shape>
    </w:pict>
  </w:numPicBullet>
  <w:numPicBullet w:numPicBulletId="4">
    <w:pict>
      <v:shape id="_x0000_i1030" type="#_x0000_t75" style="width:6.75pt;height:10.5pt;visibility:visible;mso-wrap-style:square" o:bullet="t">
        <v:imagedata r:id="rId5" o:title=""/>
      </v:shape>
    </w:pict>
  </w:numPicBullet>
  <w:numPicBullet w:numPicBulletId="5">
    <w:pict>
      <v:shape id="_x0000_i1031" type="#_x0000_t75" style="width:567pt;height:903.75pt;visibility:visible;mso-wrap-style:square" o:bullet="t">
        <v:imagedata r:id="rId6" o:title=""/>
      </v:shape>
    </w:pict>
  </w:numPicBullet>
  <w:abstractNum w:abstractNumId="0" w15:restartNumberingAfterBreak="0">
    <w:nsid w:val="00000020"/>
    <w:multiLevelType w:val="hybridMultilevel"/>
    <w:tmpl w:val="21D42430"/>
    <w:lvl w:ilvl="0" w:tplc="AC5A9C20">
      <w:start w:val="1"/>
      <w:numFmt w:val="bullet"/>
      <w:lvlText w:val=""/>
      <w:lvlPicBulletId w:val="4"/>
      <w:lvlJc w:val="left"/>
      <w:pPr>
        <w:ind w:left="720" w:hanging="360"/>
      </w:pPr>
      <w:rPr>
        <w:rFonts w:ascii="Symbol" w:hAnsi="Symbol"/>
        <w:sz w:val="17"/>
        <w:szCs w:val="17"/>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5988"/>
    <w:multiLevelType w:val="hybridMultilevel"/>
    <w:tmpl w:val="3C027D8E"/>
    <w:lvl w:ilvl="0" w:tplc="BA1C74EE">
      <w:start w:val="1"/>
      <w:numFmt w:val="bullet"/>
      <w:pStyle w:val="3Bulletedcopyblue"/>
      <w:lvlText w:val=""/>
      <w:lvlPicBulletId w:val="3"/>
      <w:lvlJc w:val="left"/>
      <w:pPr>
        <w:ind w:left="340" w:hanging="170"/>
      </w:pPr>
      <w:rPr>
        <w:rFonts w:ascii="Symbol" w:hAnsi="Symbol" w:hint="default"/>
        <w:color w:val="auto"/>
        <w:sz w:val="15"/>
        <w:szCs w:val="15"/>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9"/>
  </w:num>
  <w:num w:numId="3">
    <w:abstractNumId w:val="6"/>
  </w:num>
  <w:num w:numId="4">
    <w:abstractNumId w:val="10"/>
  </w:num>
  <w:num w:numId="5">
    <w:abstractNumId w:val="7"/>
  </w:num>
  <w:num w:numId="6">
    <w:abstractNumId w:val="14"/>
  </w:num>
  <w:num w:numId="7">
    <w:abstractNumId w:val="11"/>
  </w:num>
  <w:num w:numId="8">
    <w:abstractNumId w:val="0"/>
  </w:num>
  <w:num w:numId="9">
    <w:abstractNumId w:val="1"/>
  </w:num>
  <w:num w:numId="10">
    <w:abstractNumId w:val="2"/>
  </w:num>
  <w:num w:numId="11">
    <w:abstractNumId w:val="3"/>
  </w:num>
  <w:num w:numId="12">
    <w:abstractNumId w:val="4"/>
  </w:num>
  <w:num w:numId="13">
    <w:abstractNumId w:val="5"/>
  </w:num>
  <w:num w:numId="14">
    <w:abstractNumId w:val="8"/>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794"/>
    <w:rsid w:val="00015B1A"/>
    <w:rsid w:val="0002254B"/>
    <w:rsid w:val="0004337E"/>
    <w:rsid w:val="0004598B"/>
    <w:rsid w:val="000506B1"/>
    <w:rsid w:val="00056C54"/>
    <w:rsid w:val="00082050"/>
    <w:rsid w:val="00083A6A"/>
    <w:rsid w:val="00090D05"/>
    <w:rsid w:val="00093F35"/>
    <w:rsid w:val="000A569F"/>
    <w:rsid w:val="000B77E5"/>
    <w:rsid w:val="000C2A6D"/>
    <w:rsid w:val="000F1C3E"/>
    <w:rsid w:val="000F5932"/>
    <w:rsid w:val="000F6576"/>
    <w:rsid w:val="00133826"/>
    <w:rsid w:val="001357C9"/>
    <w:rsid w:val="001864DE"/>
    <w:rsid w:val="00196CB9"/>
    <w:rsid w:val="001C3F60"/>
    <w:rsid w:val="001C795C"/>
    <w:rsid w:val="001D5227"/>
    <w:rsid w:val="001D5788"/>
    <w:rsid w:val="001E3CA3"/>
    <w:rsid w:val="001F5FDB"/>
    <w:rsid w:val="00200633"/>
    <w:rsid w:val="00215783"/>
    <w:rsid w:val="00234066"/>
    <w:rsid w:val="00235450"/>
    <w:rsid w:val="00275D5E"/>
    <w:rsid w:val="002C4C82"/>
    <w:rsid w:val="002C75E3"/>
    <w:rsid w:val="002D0A02"/>
    <w:rsid w:val="002D3DA7"/>
    <w:rsid w:val="002F3163"/>
    <w:rsid w:val="00303816"/>
    <w:rsid w:val="00321E8C"/>
    <w:rsid w:val="00332595"/>
    <w:rsid w:val="003365A2"/>
    <w:rsid w:val="00371234"/>
    <w:rsid w:val="003B2737"/>
    <w:rsid w:val="003B63F1"/>
    <w:rsid w:val="003E58D1"/>
    <w:rsid w:val="003F2BD9"/>
    <w:rsid w:val="00403F96"/>
    <w:rsid w:val="004210CC"/>
    <w:rsid w:val="00427F2D"/>
    <w:rsid w:val="00430338"/>
    <w:rsid w:val="00441113"/>
    <w:rsid w:val="00456D03"/>
    <w:rsid w:val="0046077F"/>
    <w:rsid w:val="00475627"/>
    <w:rsid w:val="00475766"/>
    <w:rsid w:val="004766D0"/>
    <w:rsid w:val="0049204B"/>
    <w:rsid w:val="00492BB3"/>
    <w:rsid w:val="004944EE"/>
    <w:rsid w:val="004B2FFE"/>
    <w:rsid w:val="004B3C9A"/>
    <w:rsid w:val="004D15C0"/>
    <w:rsid w:val="004E0A5D"/>
    <w:rsid w:val="00531C8C"/>
    <w:rsid w:val="00534BE2"/>
    <w:rsid w:val="005359A5"/>
    <w:rsid w:val="0054073C"/>
    <w:rsid w:val="00564CD3"/>
    <w:rsid w:val="005651E9"/>
    <w:rsid w:val="00566B82"/>
    <w:rsid w:val="00573834"/>
    <w:rsid w:val="00583663"/>
    <w:rsid w:val="00584A10"/>
    <w:rsid w:val="00590890"/>
    <w:rsid w:val="00597ED1"/>
    <w:rsid w:val="005A18DB"/>
    <w:rsid w:val="005B4650"/>
    <w:rsid w:val="005C53E3"/>
    <w:rsid w:val="005E00BA"/>
    <w:rsid w:val="005E0DEF"/>
    <w:rsid w:val="005F33DD"/>
    <w:rsid w:val="00620BF5"/>
    <w:rsid w:val="00626EDA"/>
    <w:rsid w:val="00631FD8"/>
    <w:rsid w:val="006413CB"/>
    <w:rsid w:val="006903F1"/>
    <w:rsid w:val="006A2E2F"/>
    <w:rsid w:val="006B398A"/>
    <w:rsid w:val="006B4C6C"/>
    <w:rsid w:val="006E44A2"/>
    <w:rsid w:val="006F569D"/>
    <w:rsid w:val="006F65C4"/>
    <w:rsid w:val="006F7E8A"/>
    <w:rsid w:val="007070A1"/>
    <w:rsid w:val="00726970"/>
    <w:rsid w:val="007270C6"/>
    <w:rsid w:val="00734EF0"/>
    <w:rsid w:val="00735B7D"/>
    <w:rsid w:val="00763CE7"/>
    <w:rsid w:val="007666B4"/>
    <w:rsid w:val="0078066C"/>
    <w:rsid w:val="007902AB"/>
    <w:rsid w:val="007A05EA"/>
    <w:rsid w:val="007B5ECB"/>
    <w:rsid w:val="007C5AC9"/>
    <w:rsid w:val="007D268D"/>
    <w:rsid w:val="007E217D"/>
    <w:rsid w:val="007E417F"/>
    <w:rsid w:val="007F37B6"/>
    <w:rsid w:val="0080784C"/>
    <w:rsid w:val="008116A6"/>
    <w:rsid w:val="00812005"/>
    <w:rsid w:val="008472C3"/>
    <w:rsid w:val="00855ACB"/>
    <w:rsid w:val="00857FBA"/>
    <w:rsid w:val="0087012D"/>
    <w:rsid w:val="00874C73"/>
    <w:rsid w:val="008941E7"/>
    <w:rsid w:val="008C1253"/>
    <w:rsid w:val="008C3534"/>
    <w:rsid w:val="008C445E"/>
    <w:rsid w:val="008F744A"/>
    <w:rsid w:val="0092503E"/>
    <w:rsid w:val="00941079"/>
    <w:rsid w:val="009A448F"/>
    <w:rsid w:val="009A59F9"/>
    <w:rsid w:val="009C0618"/>
    <w:rsid w:val="00A30B31"/>
    <w:rsid w:val="00A442A0"/>
    <w:rsid w:val="00A61BAE"/>
    <w:rsid w:val="00A73590"/>
    <w:rsid w:val="00A7532D"/>
    <w:rsid w:val="00AB3550"/>
    <w:rsid w:val="00AC7C59"/>
    <w:rsid w:val="00AE2E76"/>
    <w:rsid w:val="00AF483F"/>
    <w:rsid w:val="00B03CEA"/>
    <w:rsid w:val="00B11EA7"/>
    <w:rsid w:val="00B42B8A"/>
    <w:rsid w:val="00B6679E"/>
    <w:rsid w:val="00B7061B"/>
    <w:rsid w:val="00B77E88"/>
    <w:rsid w:val="00B8287E"/>
    <w:rsid w:val="00B95F60"/>
    <w:rsid w:val="00BB0AC8"/>
    <w:rsid w:val="00BC7B74"/>
    <w:rsid w:val="00BD1E19"/>
    <w:rsid w:val="00C51C6A"/>
    <w:rsid w:val="00C740A0"/>
    <w:rsid w:val="00C8314B"/>
    <w:rsid w:val="00C832EB"/>
    <w:rsid w:val="00C9200A"/>
    <w:rsid w:val="00CA25D1"/>
    <w:rsid w:val="00CB6482"/>
    <w:rsid w:val="00CC2794"/>
    <w:rsid w:val="00CC37EC"/>
    <w:rsid w:val="00CE654E"/>
    <w:rsid w:val="00CF3EBF"/>
    <w:rsid w:val="00D0043C"/>
    <w:rsid w:val="00D11C7E"/>
    <w:rsid w:val="00D222CB"/>
    <w:rsid w:val="00D234B0"/>
    <w:rsid w:val="00D455D0"/>
    <w:rsid w:val="00D508B4"/>
    <w:rsid w:val="00D51767"/>
    <w:rsid w:val="00D61652"/>
    <w:rsid w:val="00D66B9E"/>
    <w:rsid w:val="00D81B90"/>
    <w:rsid w:val="00D86752"/>
    <w:rsid w:val="00D9239A"/>
    <w:rsid w:val="00D95FA0"/>
    <w:rsid w:val="00DA2950"/>
    <w:rsid w:val="00DA43DE"/>
    <w:rsid w:val="00DA5725"/>
    <w:rsid w:val="00DA7F11"/>
    <w:rsid w:val="00DC3F23"/>
    <w:rsid w:val="00DC5D62"/>
    <w:rsid w:val="00DC5FAC"/>
    <w:rsid w:val="00DF66B4"/>
    <w:rsid w:val="00E111EC"/>
    <w:rsid w:val="00E14E84"/>
    <w:rsid w:val="00E2099E"/>
    <w:rsid w:val="00E24FDF"/>
    <w:rsid w:val="00E3210F"/>
    <w:rsid w:val="00E375EF"/>
    <w:rsid w:val="00E463F9"/>
    <w:rsid w:val="00E604EB"/>
    <w:rsid w:val="00E647DF"/>
    <w:rsid w:val="00E84039"/>
    <w:rsid w:val="00E9136B"/>
    <w:rsid w:val="00E91A75"/>
    <w:rsid w:val="00E93A6A"/>
    <w:rsid w:val="00EA1CF0"/>
    <w:rsid w:val="00EE70F0"/>
    <w:rsid w:val="00EF22F0"/>
    <w:rsid w:val="00F129D8"/>
    <w:rsid w:val="00F139E0"/>
    <w:rsid w:val="00F233BD"/>
    <w:rsid w:val="00F37427"/>
    <w:rsid w:val="00F40EC2"/>
    <w:rsid w:val="00F5120E"/>
    <w:rsid w:val="00F726DB"/>
    <w:rsid w:val="00F82220"/>
    <w:rsid w:val="00F97695"/>
    <w:rsid w:val="00FE3F15"/>
    <w:rsid w:val="00FF38F7"/>
    <w:rsid w:val="00FF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F483F"/>
    <w:pPr>
      <w:spacing w:after="120"/>
    </w:pPr>
  </w:style>
  <w:style w:type="character" w:customStyle="1" w:styleId="1bodycopy10ptChar">
    <w:name w:val="1 body copy 10pt Char"/>
    <w:link w:val="1bodycopy10pt"/>
    <w:rsid w:val="00AF483F"/>
    <w:rPr>
      <w:rFonts w:eastAsia="MS Mincho"/>
      <w:szCs w:val="24"/>
      <w:lang w:eastAsia="en-US"/>
    </w:rPr>
  </w:style>
  <w:style w:type="paragraph" w:customStyle="1" w:styleId="Subheadwithpointer">
    <w:name w:val="Subhead with pointer"/>
    <w:basedOn w:val="Normal"/>
    <w:next w:val="Normal"/>
    <w:link w:val="SubheadwithpointerChar"/>
    <w:rsid w:val="00AF483F"/>
    <w:pPr>
      <w:numPr>
        <w:numId w:val="15"/>
      </w:numPr>
      <w:spacing w:before="120" w:after="120"/>
      <w:ind w:right="850"/>
    </w:pPr>
    <w:rPr>
      <w:rFonts w:cs="Arial"/>
      <w:b/>
      <w:bCs/>
      <w:color w:val="12263F"/>
      <w:sz w:val="32"/>
      <w:szCs w:val="32"/>
    </w:rPr>
  </w:style>
  <w:style w:type="paragraph" w:customStyle="1" w:styleId="1bodycopy11pt">
    <w:name w:val="1 body copy 11pt"/>
    <w:autoRedefine/>
    <w:rsid w:val="00AF483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customStyle="1" w:styleId="CommentTextChar">
    <w:name w:val="Comment Text Char"/>
    <w:basedOn w:val="DefaultParagraphFont"/>
    <w:link w:val="CommentText"/>
    <w:uiPriority w:val="99"/>
    <w:rsid w:val="005651E9"/>
    <w:rPr>
      <w:rFonts w:eastAsia="MS Mincho"/>
      <w:lang w:val="en-US" w:eastAsia="en-US"/>
    </w:rPr>
  </w:style>
  <w:style w:type="character" w:customStyle="1" w:styleId="UnresolvedMention">
    <w:name w:val="Unresolved Mention"/>
    <w:basedOn w:val="DefaultParagraphFont"/>
    <w:uiPriority w:val="99"/>
    <w:semiHidden/>
    <w:unhideWhenUsed/>
    <w:rsid w:val="005651E9"/>
    <w:rPr>
      <w:color w:val="605E5C"/>
      <w:shd w:val="clear" w:color="auto" w:fill="E1DFDD"/>
    </w:rPr>
  </w:style>
  <w:style w:type="character" w:styleId="FollowedHyperlink">
    <w:name w:val="FollowedHyperlink"/>
    <w:basedOn w:val="DefaultParagraphFont"/>
    <w:uiPriority w:val="99"/>
    <w:semiHidden/>
    <w:unhideWhenUsed/>
    <w:rsid w:val="00083A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gov.uk/government/publications/protecting-children-from-radicalisation-the-prevent-duty" TargetMode="External"/><Relationship Id="rId26" Type="http://schemas.openxmlformats.org/officeDocument/2006/relationships/hyperlink" Target="https://www.childnet.com/resources/parents-and-carers-resource-sheet/"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legislation.gov.uk/ukpga/2010/15/contents" TargetMode="External"/><Relationship Id="rId34" Type="http://schemas.openxmlformats.org/officeDocument/2006/relationships/hyperlink" Target="https://360safe.org.uk/"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s://www.childnet.com/help-and-advice/parents-and-carers" TargetMode="External"/><Relationship Id="rId33" Type="http://schemas.openxmlformats.org/officeDocument/2006/relationships/hyperlink" Target="https://www.ncsc.gov.uk/collection/top-tips-for-staying-secure-online/three-random-words"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legislation.gov.uk/ukpga/2006/40/contents" TargetMode="External"/><Relationship Id="rId29" Type="http://schemas.openxmlformats.org/officeDocument/2006/relationships/hyperlink" Target="https://www.gov.uk/government/publications/searching-screening-and-confisca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saferinternet.org.uk/advice-centre/parents-and-carers/what-are-issues" TargetMode="External"/><Relationship Id="rId32" Type="http://schemas.openxmlformats.org/officeDocument/2006/relationships/hyperlink" Target="https://www.gov.uk/government/publications/sharing-nudes-and-semi-nudes-advice-for-education-settings-working-with-children-and-young-people"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schoolleaders.thekeysupport.com/uid/66a1d83e-2fb9-411e-91f1-fe52a09d16d1/" TargetMode="External"/><Relationship Id="rId36" Type="http://schemas.openxmlformats.org/officeDocument/2006/relationships/header" Target="header2.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1996/56/contents" TargetMode="External"/><Relationship Id="rId31" Type="http://schemas.openxmlformats.org/officeDocument/2006/relationships/hyperlink" Target="https://www.gov.uk/government/publications/searching-screening-and-confiscation"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www.legislation.gov.uk/ukpga/2011/21/contents/enacted" TargetMode="External"/><Relationship Id="rId27" Type="http://schemas.openxmlformats.org/officeDocument/2006/relationships/hyperlink" Target="https://schoolleaders.thekeysupport.com/uid/8b76f587-7bf6-4994-abf0-43850c6e8d73/"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3535764-C05B-4F84-9A27-FAD72FDF2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85DC65BC</Template>
  <TotalTime>16</TotalTime>
  <Pages>15</Pages>
  <Words>5632</Words>
  <Characters>32109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37666</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 thompson</cp:lastModifiedBy>
  <cp:revision>6</cp:revision>
  <cp:lastPrinted>2018-10-02T14:43:00Z</cp:lastPrinted>
  <dcterms:created xsi:type="dcterms:W3CDTF">2026-08-29T20:55:00Z</dcterms:created>
  <dcterms:modified xsi:type="dcterms:W3CDTF">2026-10-07T09:49:00Z</dcterms:modified>
</cp:coreProperties>
</file>