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95B01" w14:textId="222DC783" w:rsidR="00A64E7F" w:rsidRPr="00040D56" w:rsidRDefault="005D0F87" w:rsidP="005D0F87">
      <w:pPr>
        <w:jc w:val="center"/>
        <w:rPr>
          <w:b/>
          <w:color w:val="002060"/>
          <w:sz w:val="52"/>
          <w:szCs w:val="52"/>
        </w:rPr>
      </w:pPr>
      <w:r w:rsidRPr="00040D56">
        <w:rPr>
          <w:b/>
          <w:color w:val="002060"/>
          <w:sz w:val="52"/>
          <w:szCs w:val="52"/>
        </w:rPr>
        <w:t>Pinchmill Primary School</w:t>
      </w:r>
    </w:p>
    <w:p w14:paraId="53B53DBB" w14:textId="2EA4EE81" w:rsidR="00A64E7F" w:rsidRPr="00040D56" w:rsidRDefault="005D0F87" w:rsidP="005D0F87">
      <w:pPr>
        <w:pStyle w:val="3Policytitle"/>
        <w:jc w:val="center"/>
        <w:rPr>
          <w:color w:val="002060"/>
          <w:sz w:val="44"/>
          <w:szCs w:val="44"/>
          <w:lang w:val="en-GB"/>
        </w:rPr>
      </w:pPr>
      <w:r w:rsidRPr="00040D56">
        <w:rPr>
          <w:color w:val="002060"/>
          <w:sz w:val="44"/>
          <w:szCs w:val="44"/>
          <w:lang w:val="en-GB"/>
        </w:rPr>
        <w:t>ICT and Internet Acceptable use P</w:t>
      </w:r>
      <w:r w:rsidR="00A64E7F" w:rsidRPr="00040D56">
        <w:rPr>
          <w:color w:val="002060"/>
          <w:sz w:val="44"/>
          <w:szCs w:val="44"/>
          <w:lang w:val="en-GB"/>
        </w:rPr>
        <w:t>olicy</w:t>
      </w:r>
    </w:p>
    <w:p w14:paraId="17D1BECE" w14:textId="77777777" w:rsidR="00A64E7F" w:rsidRPr="001118BF" w:rsidRDefault="00A64E7F" w:rsidP="00A64E7F">
      <w:pPr>
        <w:pStyle w:val="1bodycopy10pt"/>
      </w:pPr>
    </w:p>
    <w:p w14:paraId="6491B5AF" w14:textId="49C59B65" w:rsidR="00A64E7F" w:rsidRDefault="00A64E7F" w:rsidP="00A64E7F">
      <w:pPr>
        <w:pStyle w:val="1bodycopy10pt"/>
        <w:rPr>
          <w:noProof/>
          <w:color w:val="00CF80"/>
          <w:szCs w:val="20"/>
        </w:rPr>
      </w:pPr>
    </w:p>
    <w:p w14:paraId="44F3D40A" w14:textId="77777777" w:rsidR="00A64E7F" w:rsidRDefault="00A64E7F" w:rsidP="00A64E7F">
      <w:pPr>
        <w:pStyle w:val="1bodycopy10pt"/>
        <w:rPr>
          <w:noProof/>
        </w:rPr>
      </w:pPr>
    </w:p>
    <w:p w14:paraId="591A58D3" w14:textId="77777777" w:rsidR="00A64E7F" w:rsidRDefault="00A64E7F" w:rsidP="00A64E7F">
      <w:pPr>
        <w:pStyle w:val="1bodycopy10pt"/>
        <w:rPr>
          <w:noProof/>
        </w:rPr>
      </w:pPr>
    </w:p>
    <w:p w14:paraId="62CE84A5" w14:textId="77777777" w:rsidR="00A64E7F" w:rsidRPr="0001772B" w:rsidRDefault="00A64E7F" w:rsidP="00A64E7F">
      <w:pPr>
        <w:pStyle w:val="1bodycopy10pt"/>
      </w:pPr>
    </w:p>
    <w:p w14:paraId="27C3A0A9" w14:textId="77777777" w:rsidR="00A64E7F" w:rsidRDefault="00A64E7F" w:rsidP="00A64E7F">
      <w:pPr>
        <w:pStyle w:val="1bodycopy10pt"/>
      </w:pPr>
    </w:p>
    <w:p w14:paraId="16F72A65" w14:textId="77777777" w:rsidR="00A64E7F" w:rsidRDefault="00A64E7F" w:rsidP="00A64E7F">
      <w:pPr>
        <w:pStyle w:val="1bodycopy10pt"/>
      </w:pPr>
    </w:p>
    <w:p w14:paraId="2322249B" w14:textId="77777777" w:rsidR="00A64E7F" w:rsidRDefault="00A64E7F" w:rsidP="005D0F87">
      <w:pPr>
        <w:pStyle w:val="1bodycopy10pt"/>
      </w:pPr>
    </w:p>
    <w:p w14:paraId="6FE325D2" w14:textId="61D0CFB6" w:rsidR="00A64E7F" w:rsidRDefault="005D0F87" w:rsidP="005D0F87">
      <w:pPr>
        <w:pStyle w:val="1bodycopy10pt"/>
        <w:jc w:val="center"/>
      </w:pPr>
      <w:r>
        <w:rPr>
          <w:noProof/>
          <w:lang w:val="en-GB" w:eastAsia="en-GB"/>
        </w:rPr>
        <w:drawing>
          <wp:inline distT="0" distB="0" distL="0" distR="0" wp14:anchorId="22BD64DE" wp14:editId="05B5F5C2">
            <wp:extent cx="2063750" cy="2096314"/>
            <wp:effectExtent l="0" t="0" r="0"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4596" cy="2107331"/>
                    </a:xfrm>
                    <a:prstGeom prst="rect">
                      <a:avLst/>
                    </a:prstGeom>
                    <a:noFill/>
                    <a:ln>
                      <a:noFill/>
                    </a:ln>
                  </pic:spPr>
                </pic:pic>
              </a:graphicData>
            </a:graphic>
          </wp:inline>
        </w:drawing>
      </w:r>
    </w:p>
    <w:p w14:paraId="782EEF7C" w14:textId="77777777" w:rsidR="00A64E7F" w:rsidRDefault="00A64E7F" w:rsidP="00A64E7F">
      <w:pPr>
        <w:pStyle w:val="1bodycopy10pt"/>
      </w:pPr>
    </w:p>
    <w:p w14:paraId="3BA64E2D" w14:textId="77777777" w:rsidR="00A64E7F" w:rsidRDefault="00A64E7F" w:rsidP="00A64E7F">
      <w:pPr>
        <w:pStyle w:val="1bodycopy10pt"/>
      </w:pPr>
    </w:p>
    <w:p w14:paraId="7611DE00" w14:textId="77777777" w:rsidR="00A64E7F" w:rsidRDefault="00A64E7F" w:rsidP="00A64E7F">
      <w:pPr>
        <w:pStyle w:val="1bodycopy10pt"/>
      </w:pPr>
    </w:p>
    <w:p w14:paraId="267E950C" w14:textId="77777777" w:rsidR="00A64E7F" w:rsidRDefault="00A64E7F" w:rsidP="00A64E7F">
      <w:pPr>
        <w:pStyle w:val="1bodycopy10pt"/>
      </w:pPr>
    </w:p>
    <w:p w14:paraId="6128A854" w14:textId="77777777" w:rsidR="00A64E7F" w:rsidRDefault="00A64E7F" w:rsidP="00A64E7F">
      <w:pPr>
        <w:pStyle w:val="1bodycopy10pt"/>
      </w:pPr>
    </w:p>
    <w:p w14:paraId="6FCE767B" w14:textId="77777777" w:rsidR="00A64E7F" w:rsidRDefault="00A64E7F" w:rsidP="00A64E7F">
      <w:pPr>
        <w:pStyle w:val="1bodycopy10pt"/>
      </w:pPr>
    </w:p>
    <w:p w14:paraId="5EA42FF6" w14:textId="77777777" w:rsidR="00A64E7F" w:rsidRDefault="00A64E7F" w:rsidP="00A64E7F">
      <w:pPr>
        <w:pStyle w:val="1bodycopy10pt"/>
      </w:pPr>
    </w:p>
    <w:p w14:paraId="5BD0E421" w14:textId="77777777" w:rsidR="00A64E7F" w:rsidRDefault="00A64E7F" w:rsidP="00A64E7F">
      <w:pPr>
        <w:pStyle w:val="1bodycopy10pt"/>
      </w:pPr>
    </w:p>
    <w:p w14:paraId="77CCB82D" w14:textId="77777777" w:rsidR="00A64E7F" w:rsidRDefault="00A64E7F" w:rsidP="00A64E7F">
      <w:pPr>
        <w:pStyle w:val="1bodycopy10pt"/>
      </w:pPr>
    </w:p>
    <w:p w14:paraId="03C28FA9" w14:textId="77777777" w:rsidR="00A64E7F" w:rsidRDefault="00A64E7F" w:rsidP="00A64E7F">
      <w:pPr>
        <w:pStyle w:val="1bodycopy10pt"/>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040D56" w:rsidRPr="00040D56" w14:paraId="2DBF9CD4" w14:textId="77777777" w:rsidTr="00040D56">
        <w:tc>
          <w:tcPr>
            <w:tcW w:w="259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51CEEC0E" w14:textId="77777777" w:rsidR="00040D56" w:rsidRPr="00040D56" w:rsidRDefault="00040D56" w:rsidP="00040D56">
            <w:pPr>
              <w:spacing w:after="120"/>
              <w:rPr>
                <w:rFonts w:eastAsia="Arial" w:cs="Arial"/>
                <w:color w:val="000000"/>
                <w:szCs w:val="20"/>
              </w:rPr>
            </w:pPr>
            <w:r w:rsidRPr="00040D56">
              <w:rPr>
                <w:rFonts w:eastAsia="Arial" w:cs="Arial"/>
                <w:b/>
                <w:bCs/>
                <w:color w:val="000000"/>
                <w:szCs w:val="20"/>
              </w:rPr>
              <w:t>Approved by:</w:t>
            </w:r>
          </w:p>
        </w:tc>
        <w:tc>
          <w:tcPr>
            <w:tcW w:w="3278"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0A42A4BD" w14:textId="77777777" w:rsidR="00040D56" w:rsidRPr="00040D56" w:rsidRDefault="00040D56" w:rsidP="00040D56">
            <w:pPr>
              <w:spacing w:after="120"/>
              <w:ind w:right="850"/>
              <w:rPr>
                <w:rFonts w:eastAsia="Arial" w:cs="Arial"/>
                <w:color w:val="000000"/>
                <w:sz w:val="22"/>
                <w:szCs w:val="22"/>
              </w:rPr>
            </w:pPr>
            <w:proofErr w:type="spellStart"/>
            <w:r w:rsidRPr="00040D56">
              <w:rPr>
                <w:rFonts w:eastAsia="Arial" w:cs="Arial"/>
                <w:color w:val="000000"/>
                <w:sz w:val="22"/>
                <w:szCs w:val="22"/>
              </w:rPr>
              <w:t>Mrs</w:t>
            </w:r>
            <w:proofErr w:type="spellEnd"/>
            <w:r w:rsidRPr="00040D56">
              <w:rPr>
                <w:rFonts w:eastAsia="Arial" w:cs="Arial"/>
                <w:color w:val="000000"/>
                <w:sz w:val="22"/>
                <w:szCs w:val="22"/>
              </w:rPr>
              <w:t xml:space="preserve"> V Bailey</w:t>
            </w:r>
          </w:p>
        </w:tc>
        <w:tc>
          <w:tcPr>
            <w:tcW w:w="387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39B69D5C" w14:textId="77777777" w:rsidR="00040D56" w:rsidRPr="00040D56" w:rsidRDefault="00040D56" w:rsidP="00040D56">
            <w:pPr>
              <w:spacing w:after="120"/>
              <w:ind w:right="850"/>
              <w:rPr>
                <w:rFonts w:eastAsia="Arial" w:cs="Arial"/>
                <w:color w:val="000000"/>
                <w:sz w:val="22"/>
                <w:szCs w:val="22"/>
              </w:rPr>
            </w:pPr>
            <w:r w:rsidRPr="00040D56">
              <w:rPr>
                <w:rFonts w:eastAsia="Arial" w:cs="Arial"/>
                <w:b/>
                <w:bCs/>
                <w:color w:val="000000"/>
                <w:sz w:val="22"/>
                <w:szCs w:val="22"/>
              </w:rPr>
              <w:t xml:space="preserve">Date:  </w:t>
            </w:r>
            <w:r w:rsidRPr="00040D56">
              <w:rPr>
                <w:rFonts w:eastAsia="Arial" w:cs="Arial"/>
                <w:bCs/>
                <w:color w:val="000000"/>
                <w:sz w:val="22"/>
                <w:szCs w:val="22"/>
              </w:rPr>
              <w:t>Sept 26</w:t>
            </w:r>
          </w:p>
        </w:tc>
      </w:tr>
      <w:tr w:rsidR="00040D56" w:rsidRPr="00040D56" w14:paraId="34919863" w14:textId="77777777" w:rsidTr="00040D56">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2AF032A8" w14:textId="77777777" w:rsidR="00040D56" w:rsidRPr="00040D56" w:rsidRDefault="00040D56" w:rsidP="00040D56">
            <w:pPr>
              <w:spacing w:after="120"/>
              <w:rPr>
                <w:rFonts w:eastAsia="Arial" w:cs="Arial"/>
                <w:b/>
                <w:bCs/>
                <w:color w:val="000000"/>
                <w:szCs w:val="20"/>
              </w:rPr>
            </w:pPr>
            <w:r w:rsidRPr="00040D56">
              <w:rPr>
                <w:rFonts w:eastAsia="Arial" w:cs="Arial"/>
                <w:b/>
                <w:bCs/>
                <w:color w:val="000000"/>
                <w:szCs w:val="20"/>
              </w:rPr>
              <w:t>Sourced:</w:t>
            </w:r>
          </w:p>
        </w:tc>
        <w:tc>
          <w:tcPr>
            <w:tcW w:w="327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5BD40F00" w14:textId="77777777" w:rsidR="00040D56" w:rsidRPr="00040D56" w:rsidRDefault="00040D56" w:rsidP="00040D56">
            <w:pPr>
              <w:spacing w:after="120"/>
              <w:ind w:right="850"/>
              <w:rPr>
                <w:rFonts w:eastAsia="Arial" w:cs="Arial"/>
                <w:color w:val="000000"/>
                <w:sz w:val="22"/>
                <w:szCs w:val="22"/>
                <w:shd w:val="clear" w:color="auto" w:fill="FFFF00"/>
              </w:rPr>
            </w:pPr>
            <w:r w:rsidRPr="00040D56">
              <w:rPr>
                <w:rFonts w:eastAsia="Arial" w:cs="Arial"/>
                <w:color w:val="000000"/>
                <w:sz w:val="22"/>
                <w:szCs w:val="22"/>
              </w:rPr>
              <w:t>The Key</w:t>
            </w:r>
          </w:p>
        </w:tc>
        <w:tc>
          <w:tcPr>
            <w:tcW w:w="387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tcPr>
          <w:p w14:paraId="71506723" w14:textId="77777777" w:rsidR="00040D56" w:rsidRPr="00040D56" w:rsidRDefault="00040D56" w:rsidP="00040D56">
            <w:pPr>
              <w:spacing w:after="120"/>
              <w:ind w:right="850"/>
              <w:rPr>
                <w:rFonts w:eastAsia="Arial" w:cs="Arial"/>
                <w:b/>
                <w:bCs/>
                <w:color w:val="000000"/>
                <w:sz w:val="22"/>
                <w:szCs w:val="22"/>
              </w:rPr>
            </w:pPr>
          </w:p>
        </w:tc>
      </w:tr>
      <w:tr w:rsidR="00040D56" w:rsidRPr="00040D56" w14:paraId="24FB3FA3" w14:textId="77777777" w:rsidTr="00040D56">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508FCC61" w14:textId="77777777" w:rsidR="00040D56" w:rsidRPr="00040D56" w:rsidRDefault="00040D56" w:rsidP="00040D56">
            <w:pPr>
              <w:spacing w:after="120"/>
              <w:rPr>
                <w:rFonts w:eastAsia="Arial" w:cs="Arial"/>
                <w:color w:val="000000"/>
                <w:szCs w:val="20"/>
              </w:rPr>
            </w:pPr>
            <w:r w:rsidRPr="00040D56">
              <w:rPr>
                <w:rFonts w:eastAsia="Arial" w:cs="Arial"/>
                <w:b/>
                <w:bCs/>
                <w:color w:val="000000"/>
                <w:szCs w:val="20"/>
              </w:rPr>
              <w:t>Last reviewed on:</w:t>
            </w:r>
          </w:p>
        </w:tc>
        <w:tc>
          <w:tcPr>
            <w:tcW w:w="7144" w:type="dxa"/>
            <w:gridSpan w:val="2"/>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37A08AD8" w14:textId="270DF4E4" w:rsidR="00040D56" w:rsidRPr="00040D56" w:rsidRDefault="00040D56" w:rsidP="00040D56">
            <w:pPr>
              <w:spacing w:after="120"/>
              <w:ind w:right="850"/>
              <w:rPr>
                <w:rFonts w:eastAsia="Arial" w:cs="Arial"/>
                <w:color w:val="000000"/>
                <w:sz w:val="22"/>
                <w:szCs w:val="22"/>
              </w:rPr>
            </w:pPr>
            <w:r>
              <w:rPr>
                <w:rFonts w:eastAsia="Arial" w:cs="Arial"/>
                <w:color w:val="000000"/>
                <w:sz w:val="22"/>
                <w:szCs w:val="22"/>
              </w:rPr>
              <w:t>N/A</w:t>
            </w:r>
          </w:p>
        </w:tc>
      </w:tr>
      <w:tr w:rsidR="00040D56" w:rsidRPr="00040D56" w14:paraId="7AA12EF4" w14:textId="77777777" w:rsidTr="00040D56">
        <w:tc>
          <w:tcPr>
            <w:tcW w:w="2596" w:type="dxa"/>
            <w:tcBorders>
              <w:top w:val="single" w:sz="18" w:space="0" w:color="FFFFFF"/>
              <w:left w:val="nil"/>
              <w:bottom w:val="nil"/>
              <w:right w:val="nil"/>
            </w:tcBorders>
            <w:shd w:val="clear" w:color="auto" w:fill="D8DFDE"/>
            <w:tcMar>
              <w:top w:w="57" w:type="dxa"/>
              <w:left w:w="113" w:type="dxa"/>
              <w:bottom w:w="57" w:type="dxa"/>
              <w:right w:w="113" w:type="dxa"/>
            </w:tcMar>
            <w:hideMark/>
          </w:tcPr>
          <w:p w14:paraId="55C50869" w14:textId="77777777" w:rsidR="00040D56" w:rsidRPr="00040D56" w:rsidRDefault="00040D56" w:rsidP="00040D56">
            <w:pPr>
              <w:spacing w:after="120"/>
              <w:rPr>
                <w:rFonts w:eastAsia="Arial" w:cs="Arial"/>
                <w:color w:val="000000"/>
                <w:szCs w:val="20"/>
              </w:rPr>
            </w:pPr>
            <w:r w:rsidRPr="00040D56">
              <w:rPr>
                <w:rFonts w:eastAsia="Arial" w:cs="Arial"/>
                <w:b/>
                <w:bCs/>
                <w:color w:val="000000"/>
                <w:szCs w:val="20"/>
              </w:rPr>
              <w:t>Next review due by:</w:t>
            </w:r>
          </w:p>
        </w:tc>
        <w:tc>
          <w:tcPr>
            <w:tcW w:w="7144" w:type="dxa"/>
            <w:gridSpan w:val="2"/>
            <w:tcBorders>
              <w:top w:val="single" w:sz="18" w:space="0" w:color="FFFFFF"/>
              <w:left w:val="nil"/>
              <w:bottom w:val="nil"/>
              <w:right w:val="nil"/>
            </w:tcBorders>
            <w:shd w:val="clear" w:color="auto" w:fill="D8DFDE"/>
            <w:tcMar>
              <w:top w:w="57" w:type="dxa"/>
              <w:left w:w="113" w:type="dxa"/>
              <w:bottom w:w="57" w:type="dxa"/>
              <w:right w:w="113" w:type="dxa"/>
            </w:tcMar>
            <w:hideMark/>
          </w:tcPr>
          <w:p w14:paraId="02E086D4" w14:textId="77777777" w:rsidR="00040D56" w:rsidRPr="00040D56" w:rsidRDefault="00040D56" w:rsidP="00040D56">
            <w:pPr>
              <w:spacing w:after="120"/>
              <w:ind w:right="850"/>
              <w:rPr>
                <w:rFonts w:eastAsia="Arial" w:cs="Arial"/>
                <w:color w:val="000000"/>
                <w:sz w:val="22"/>
                <w:szCs w:val="22"/>
              </w:rPr>
            </w:pPr>
            <w:r w:rsidRPr="00040D56">
              <w:rPr>
                <w:rFonts w:eastAsia="Arial" w:cs="Arial"/>
                <w:color w:val="000000"/>
                <w:sz w:val="22"/>
                <w:szCs w:val="22"/>
              </w:rPr>
              <w:t>Sept 27</w:t>
            </w:r>
          </w:p>
        </w:tc>
      </w:tr>
    </w:tbl>
    <w:p w14:paraId="484439A5" w14:textId="6859EC47" w:rsidR="00A64E7F" w:rsidRDefault="00A64E7F" w:rsidP="00A64E7F">
      <w:pPr>
        <w:pStyle w:val="Heading1"/>
      </w:pPr>
      <w:r>
        <w:br w:type="page"/>
      </w:r>
    </w:p>
    <w:p w14:paraId="7C643FDC" w14:textId="77777777" w:rsidR="00A64E7F" w:rsidRPr="0072620F" w:rsidRDefault="00A64E7F" w:rsidP="00A64E7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4D3A6697" w14:textId="1550314E" w:rsidR="006E5BD1" w:rsidRDefault="00A64E7F">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15651546" w:history="1">
        <w:r w:rsidR="006E5BD1" w:rsidRPr="00E0014E">
          <w:rPr>
            <w:rStyle w:val="Hyperlink"/>
            <w:rFonts w:eastAsia="Arial"/>
            <w:noProof/>
            <w:lang w:eastAsia="en-GB"/>
          </w:rPr>
          <w:t>1. Introduction and aims</w:t>
        </w:r>
        <w:r w:rsidR="006E5BD1">
          <w:rPr>
            <w:noProof/>
            <w:webHidden/>
          </w:rPr>
          <w:tab/>
        </w:r>
        <w:r w:rsidR="006E5BD1">
          <w:rPr>
            <w:noProof/>
            <w:webHidden/>
          </w:rPr>
          <w:fldChar w:fldCharType="begin"/>
        </w:r>
        <w:r w:rsidR="006E5BD1">
          <w:rPr>
            <w:noProof/>
            <w:webHidden/>
          </w:rPr>
          <w:instrText xml:space="preserve"> PAGEREF _Toc215651546 \h </w:instrText>
        </w:r>
        <w:r w:rsidR="006E5BD1">
          <w:rPr>
            <w:noProof/>
            <w:webHidden/>
          </w:rPr>
        </w:r>
        <w:r w:rsidR="006E5BD1">
          <w:rPr>
            <w:noProof/>
            <w:webHidden/>
          </w:rPr>
          <w:fldChar w:fldCharType="separate"/>
        </w:r>
        <w:r w:rsidR="006E5BD1">
          <w:rPr>
            <w:noProof/>
            <w:webHidden/>
          </w:rPr>
          <w:t>3</w:t>
        </w:r>
        <w:r w:rsidR="006E5BD1">
          <w:rPr>
            <w:noProof/>
            <w:webHidden/>
          </w:rPr>
          <w:fldChar w:fldCharType="end"/>
        </w:r>
      </w:hyperlink>
    </w:p>
    <w:p w14:paraId="547E8BB1" w14:textId="117B8620"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47" w:history="1">
        <w:r w:rsidR="006E5BD1" w:rsidRPr="00E0014E">
          <w:rPr>
            <w:rStyle w:val="Hyperlink"/>
            <w:rFonts w:eastAsia="Arial"/>
            <w:noProof/>
            <w:lang w:eastAsia="en-GB"/>
          </w:rPr>
          <w:t>2. Relevant legislation and guidance</w:t>
        </w:r>
        <w:r w:rsidR="006E5BD1">
          <w:rPr>
            <w:noProof/>
            <w:webHidden/>
          </w:rPr>
          <w:tab/>
        </w:r>
        <w:r w:rsidR="006E5BD1">
          <w:rPr>
            <w:noProof/>
            <w:webHidden/>
          </w:rPr>
          <w:fldChar w:fldCharType="begin"/>
        </w:r>
        <w:r w:rsidR="006E5BD1">
          <w:rPr>
            <w:noProof/>
            <w:webHidden/>
          </w:rPr>
          <w:instrText xml:space="preserve"> PAGEREF _Toc215651547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15C1E12A" w14:textId="6FA5EAD0"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48" w:history="1">
        <w:r w:rsidR="006E5BD1" w:rsidRPr="00E0014E">
          <w:rPr>
            <w:rStyle w:val="Hyperlink"/>
            <w:rFonts w:eastAsia="Arial"/>
            <w:noProof/>
            <w:lang w:eastAsia="en-GB"/>
          </w:rPr>
          <w:t>3. Definitions</w:t>
        </w:r>
        <w:r w:rsidR="006E5BD1">
          <w:rPr>
            <w:noProof/>
            <w:webHidden/>
          </w:rPr>
          <w:tab/>
        </w:r>
        <w:r w:rsidR="006E5BD1">
          <w:rPr>
            <w:noProof/>
            <w:webHidden/>
          </w:rPr>
          <w:fldChar w:fldCharType="begin"/>
        </w:r>
        <w:r w:rsidR="006E5BD1">
          <w:rPr>
            <w:noProof/>
            <w:webHidden/>
          </w:rPr>
          <w:instrText xml:space="preserve"> PAGEREF _Toc215651548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49E7D642" w14:textId="433A4592"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49" w:history="1">
        <w:r w:rsidR="006E5BD1" w:rsidRPr="00E0014E">
          <w:rPr>
            <w:rStyle w:val="Hyperlink"/>
            <w:rFonts w:eastAsia="Arial"/>
            <w:noProof/>
            <w:lang w:eastAsia="en-GB"/>
          </w:rPr>
          <w:t>4. Unacceptable use</w:t>
        </w:r>
        <w:r w:rsidR="006E5BD1">
          <w:rPr>
            <w:noProof/>
            <w:webHidden/>
          </w:rPr>
          <w:tab/>
        </w:r>
        <w:r w:rsidR="006E5BD1">
          <w:rPr>
            <w:noProof/>
            <w:webHidden/>
          </w:rPr>
          <w:fldChar w:fldCharType="begin"/>
        </w:r>
        <w:r w:rsidR="006E5BD1">
          <w:rPr>
            <w:noProof/>
            <w:webHidden/>
          </w:rPr>
          <w:instrText xml:space="preserve"> PAGEREF _Toc215651549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5E137F30" w14:textId="686F5905"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0" w:history="1">
        <w:r w:rsidR="006E5BD1" w:rsidRPr="00E0014E">
          <w:rPr>
            <w:rStyle w:val="Hyperlink"/>
            <w:rFonts w:eastAsia="Arial"/>
            <w:noProof/>
            <w:lang w:eastAsia="en-GB"/>
          </w:rPr>
          <w:t>5. Staff (including governors, volunteers, and contractors)</w:t>
        </w:r>
        <w:r w:rsidR="006E5BD1">
          <w:rPr>
            <w:noProof/>
            <w:webHidden/>
          </w:rPr>
          <w:tab/>
        </w:r>
        <w:r w:rsidR="006E5BD1">
          <w:rPr>
            <w:noProof/>
            <w:webHidden/>
          </w:rPr>
          <w:fldChar w:fldCharType="begin"/>
        </w:r>
        <w:r w:rsidR="006E5BD1">
          <w:rPr>
            <w:noProof/>
            <w:webHidden/>
          </w:rPr>
          <w:instrText xml:space="preserve"> PAGEREF _Toc215651550 \h </w:instrText>
        </w:r>
        <w:r w:rsidR="006E5BD1">
          <w:rPr>
            <w:noProof/>
            <w:webHidden/>
          </w:rPr>
        </w:r>
        <w:r w:rsidR="006E5BD1">
          <w:rPr>
            <w:noProof/>
            <w:webHidden/>
          </w:rPr>
          <w:fldChar w:fldCharType="separate"/>
        </w:r>
        <w:r w:rsidR="006E5BD1">
          <w:rPr>
            <w:noProof/>
            <w:webHidden/>
          </w:rPr>
          <w:t>6</w:t>
        </w:r>
        <w:r w:rsidR="006E5BD1">
          <w:rPr>
            <w:noProof/>
            <w:webHidden/>
          </w:rPr>
          <w:fldChar w:fldCharType="end"/>
        </w:r>
      </w:hyperlink>
    </w:p>
    <w:p w14:paraId="2D032CC8" w14:textId="101C4721"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1" w:history="1">
        <w:r w:rsidR="006E5BD1" w:rsidRPr="00E0014E">
          <w:rPr>
            <w:rStyle w:val="Hyperlink"/>
            <w:rFonts w:eastAsia="Arial"/>
            <w:noProof/>
            <w:lang w:eastAsia="en-GB"/>
          </w:rPr>
          <w:t>6. Pupils</w:t>
        </w:r>
        <w:r w:rsidR="006E5BD1">
          <w:rPr>
            <w:noProof/>
            <w:webHidden/>
          </w:rPr>
          <w:tab/>
        </w:r>
        <w:r w:rsidR="006E5BD1">
          <w:rPr>
            <w:noProof/>
            <w:webHidden/>
          </w:rPr>
          <w:fldChar w:fldCharType="begin"/>
        </w:r>
        <w:r w:rsidR="006E5BD1">
          <w:rPr>
            <w:noProof/>
            <w:webHidden/>
          </w:rPr>
          <w:instrText xml:space="preserve"> PAGEREF _Toc215651551 \h </w:instrText>
        </w:r>
        <w:r w:rsidR="006E5BD1">
          <w:rPr>
            <w:noProof/>
            <w:webHidden/>
          </w:rPr>
        </w:r>
        <w:r w:rsidR="006E5BD1">
          <w:rPr>
            <w:noProof/>
            <w:webHidden/>
          </w:rPr>
          <w:fldChar w:fldCharType="separate"/>
        </w:r>
        <w:r w:rsidR="006E5BD1">
          <w:rPr>
            <w:noProof/>
            <w:webHidden/>
          </w:rPr>
          <w:t>10</w:t>
        </w:r>
        <w:r w:rsidR="006E5BD1">
          <w:rPr>
            <w:noProof/>
            <w:webHidden/>
          </w:rPr>
          <w:fldChar w:fldCharType="end"/>
        </w:r>
      </w:hyperlink>
    </w:p>
    <w:p w14:paraId="6DD9AE0D" w14:textId="0CF80A2D"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2" w:history="1">
        <w:r w:rsidR="006E5BD1" w:rsidRPr="00E0014E">
          <w:rPr>
            <w:rStyle w:val="Hyperlink"/>
            <w:rFonts w:eastAsia="Arial"/>
            <w:noProof/>
            <w:lang w:eastAsia="en-GB"/>
          </w:rPr>
          <w:t>7. Parents/carers</w:t>
        </w:r>
        <w:r w:rsidR="006E5BD1">
          <w:rPr>
            <w:noProof/>
            <w:webHidden/>
          </w:rPr>
          <w:tab/>
        </w:r>
        <w:r w:rsidR="006E5BD1">
          <w:rPr>
            <w:noProof/>
            <w:webHidden/>
          </w:rPr>
          <w:fldChar w:fldCharType="begin"/>
        </w:r>
        <w:r w:rsidR="006E5BD1">
          <w:rPr>
            <w:noProof/>
            <w:webHidden/>
          </w:rPr>
          <w:instrText xml:space="preserve"> PAGEREF _Toc215651552 \h </w:instrText>
        </w:r>
        <w:r w:rsidR="006E5BD1">
          <w:rPr>
            <w:noProof/>
            <w:webHidden/>
          </w:rPr>
        </w:r>
        <w:r w:rsidR="006E5BD1">
          <w:rPr>
            <w:noProof/>
            <w:webHidden/>
          </w:rPr>
          <w:fldChar w:fldCharType="separate"/>
        </w:r>
        <w:r w:rsidR="006E5BD1">
          <w:rPr>
            <w:noProof/>
            <w:webHidden/>
          </w:rPr>
          <w:t>11</w:t>
        </w:r>
        <w:r w:rsidR="006E5BD1">
          <w:rPr>
            <w:noProof/>
            <w:webHidden/>
          </w:rPr>
          <w:fldChar w:fldCharType="end"/>
        </w:r>
      </w:hyperlink>
    </w:p>
    <w:p w14:paraId="52F707CE" w14:textId="181BB7B7"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3" w:history="1">
        <w:r w:rsidR="006E5BD1" w:rsidRPr="00E0014E">
          <w:rPr>
            <w:rStyle w:val="Hyperlink"/>
            <w:noProof/>
            <w:lang w:eastAsia="en-GB"/>
          </w:rPr>
          <w:t>8. Data security</w:t>
        </w:r>
        <w:r w:rsidR="006E5BD1">
          <w:rPr>
            <w:noProof/>
            <w:webHidden/>
          </w:rPr>
          <w:tab/>
        </w:r>
        <w:r w:rsidR="006E5BD1">
          <w:rPr>
            <w:noProof/>
            <w:webHidden/>
          </w:rPr>
          <w:fldChar w:fldCharType="begin"/>
        </w:r>
        <w:r w:rsidR="006E5BD1">
          <w:rPr>
            <w:noProof/>
            <w:webHidden/>
          </w:rPr>
          <w:instrText xml:space="preserve"> PAGEREF _Toc215651553 \h </w:instrText>
        </w:r>
        <w:r w:rsidR="006E5BD1">
          <w:rPr>
            <w:noProof/>
            <w:webHidden/>
          </w:rPr>
        </w:r>
        <w:r w:rsidR="006E5BD1">
          <w:rPr>
            <w:noProof/>
            <w:webHidden/>
          </w:rPr>
          <w:fldChar w:fldCharType="separate"/>
        </w:r>
        <w:r w:rsidR="006E5BD1">
          <w:rPr>
            <w:noProof/>
            <w:webHidden/>
          </w:rPr>
          <w:t>11</w:t>
        </w:r>
        <w:r w:rsidR="006E5BD1">
          <w:rPr>
            <w:noProof/>
            <w:webHidden/>
          </w:rPr>
          <w:fldChar w:fldCharType="end"/>
        </w:r>
      </w:hyperlink>
    </w:p>
    <w:p w14:paraId="69F35701" w14:textId="5C05861D"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4" w:history="1">
        <w:r w:rsidR="006E5BD1" w:rsidRPr="00E0014E">
          <w:rPr>
            <w:rStyle w:val="Hyperlink"/>
            <w:rFonts w:eastAsia="Arial"/>
            <w:noProof/>
            <w:lang w:eastAsia="en-GB"/>
          </w:rPr>
          <w:t>9. Protection from cyber attacks</w:t>
        </w:r>
        <w:r w:rsidR="006E5BD1">
          <w:rPr>
            <w:noProof/>
            <w:webHidden/>
          </w:rPr>
          <w:tab/>
        </w:r>
        <w:r w:rsidR="006E5BD1">
          <w:rPr>
            <w:noProof/>
            <w:webHidden/>
          </w:rPr>
          <w:fldChar w:fldCharType="begin"/>
        </w:r>
        <w:r w:rsidR="006E5BD1">
          <w:rPr>
            <w:noProof/>
            <w:webHidden/>
          </w:rPr>
          <w:instrText xml:space="preserve"> PAGEREF _Toc215651554 \h </w:instrText>
        </w:r>
        <w:r w:rsidR="006E5BD1">
          <w:rPr>
            <w:noProof/>
            <w:webHidden/>
          </w:rPr>
        </w:r>
        <w:r w:rsidR="006E5BD1">
          <w:rPr>
            <w:noProof/>
            <w:webHidden/>
          </w:rPr>
          <w:fldChar w:fldCharType="separate"/>
        </w:r>
        <w:r w:rsidR="006E5BD1">
          <w:rPr>
            <w:noProof/>
            <w:webHidden/>
          </w:rPr>
          <w:t>13</w:t>
        </w:r>
        <w:r w:rsidR="006E5BD1">
          <w:rPr>
            <w:noProof/>
            <w:webHidden/>
          </w:rPr>
          <w:fldChar w:fldCharType="end"/>
        </w:r>
      </w:hyperlink>
    </w:p>
    <w:p w14:paraId="375DB427" w14:textId="4B865A7F"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5" w:history="1">
        <w:r w:rsidR="006E5BD1" w:rsidRPr="00E0014E">
          <w:rPr>
            <w:rStyle w:val="Hyperlink"/>
            <w:rFonts w:eastAsia="Arial"/>
            <w:noProof/>
            <w:lang w:eastAsia="en-GB"/>
          </w:rPr>
          <w:t>10. Internet access</w:t>
        </w:r>
        <w:r w:rsidR="006E5BD1">
          <w:rPr>
            <w:noProof/>
            <w:webHidden/>
          </w:rPr>
          <w:tab/>
        </w:r>
        <w:r w:rsidR="006E5BD1">
          <w:rPr>
            <w:noProof/>
            <w:webHidden/>
          </w:rPr>
          <w:fldChar w:fldCharType="begin"/>
        </w:r>
        <w:r w:rsidR="006E5BD1">
          <w:rPr>
            <w:noProof/>
            <w:webHidden/>
          </w:rPr>
          <w:instrText xml:space="preserve"> PAGEREF _Toc215651555 \h </w:instrText>
        </w:r>
        <w:r w:rsidR="006E5BD1">
          <w:rPr>
            <w:noProof/>
            <w:webHidden/>
          </w:rPr>
        </w:r>
        <w:r w:rsidR="006E5BD1">
          <w:rPr>
            <w:noProof/>
            <w:webHidden/>
          </w:rPr>
          <w:fldChar w:fldCharType="separate"/>
        </w:r>
        <w:r w:rsidR="006E5BD1">
          <w:rPr>
            <w:noProof/>
            <w:webHidden/>
          </w:rPr>
          <w:t>14</w:t>
        </w:r>
        <w:r w:rsidR="006E5BD1">
          <w:rPr>
            <w:noProof/>
            <w:webHidden/>
          </w:rPr>
          <w:fldChar w:fldCharType="end"/>
        </w:r>
      </w:hyperlink>
    </w:p>
    <w:p w14:paraId="20D52080" w14:textId="53B43426"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6" w:history="1">
        <w:r w:rsidR="006E5BD1" w:rsidRPr="00E0014E">
          <w:rPr>
            <w:rStyle w:val="Hyperlink"/>
            <w:rFonts w:eastAsia="Arial"/>
            <w:noProof/>
            <w:lang w:eastAsia="en-GB"/>
          </w:rPr>
          <w:t>11. Monitoring and review</w:t>
        </w:r>
        <w:r w:rsidR="006E5BD1">
          <w:rPr>
            <w:noProof/>
            <w:webHidden/>
          </w:rPr>
          <w:tab/>
        </w:r>
        <w:r w:rsidR="006E5BD1">
          <w:rPr>
            <w:noProof/>
            <w:webHidden/>
          </w:rPr>
          <w:fldChar w:fldCharType="begin"/>
        </w:r>
        <w:r w:rsidR="006E5BD1">
          <w:rPr>
            <w:noProof/>
            <w:webHidden/>
          </w:rPr>
          <w:instrText xml:space="preserve"> PAGEREF _Toc215651556 \h </w:instrText>
        </w:r>
        <w:r w:rsidR="006E5BD1">
          <w:rPr>
            <w:noProof/>
            <w:webHidden/>
          </w:rPr>
        </w:r>
        <w:r w:rsidR="006E5BD1">
          <w:rPr>
            <w:noProof/>
            <w:webHidden/>
          </w:rPr>
          <w:fldChar w:fldCharType="separate"/>
        </w:r>
        <w:r w:rsidR="006E5BD1">
          <w:rPr>
            <w:noProof/>
            <w:webHidden/>
          </w:rPr>
          <w:t>15</w:t>
        </w:r>
        <w:r w:rsidR="006E5BD1">
          <w:rPr>
            <w:noProof/>
            <w:webHidden/>
          </w:rPr>
          <w:fldChar w:fldCharType="end"/>
        </w:r>
      </w:hyperlink>
    </w:p>
    <w:p w14:paraId="2B4C8A4B" w14:textId="3F95E7ED" w:rsidR="006E5BD1" w:rsidRDefault="002500F7">
      <w:pPr>
        <w:pStyle w:val="TOC1"/>
        <w:rPr>
          <w:rFonts w:asciiTheme="minorHAnsi" w:eastAsiaTheme="minorEastAsia" w:hAnsiTheme="minorHAnsi" w:cstheme="minorBidi"/>
          <w:noProof/>
          <w:kern w:val="2"/>
          <w:sz w:val="24"/>
          <w:lang w:val="en-GB" w:eastAsia="en-GB"/>
          <w14:ligatures w14:val="standardContextual"/>
        </w:rPr>
      </w:pPr>
      <w:hyperlink w:anchor="_Toc215651557" w:history="1">
        <w:r w:rsidR="006E5BD1" w:rsidRPr="00E0014E">
          <w:rPr>
            <w:rStyle w:val="Hyperlink"/>
            <w:rFonts w:eastAsia="Arial"/>
            <w:noProof/>
            <w:lang w:eastAsia="en-GB"/>
          </w:rPr>
          <w:t>12. Related policies</w:t>
        </w:r>
        <w:r w:rsidR="006E5BD1">
          <w:rPr>
            <w:noProof/>
            <w:webHidden/>
          </w:rPr>
          <w:tab/>
        </w:r>
        <w:r w:rsidR="006E5BD1">
          <w:rPr>
            <w:noProof/>
            <w:webHidden/>
          </w:rPr>
          <w:fldChar w:fldCharType="begin"/>
        </w:r>
        <w:r w:rsidR="006E5BD1">
          <w:rPr>
            <w:noProof/>
            <w:webHidden/>
          </w:rPr>
          <w:instrText xml:space="preserve"> PAGEREF _Toc215651557 \h </w:instrText>
        </w:r>
        <w:r w:rsidR="006E5BD1">
          <w:rPr>
            <w:noProof/>
            <w:webHidden/>
          </w:rPr>
        </w:r>
        <w:r w:rsidR="006E5BD1">
          <w:rPr>
            <w:noProof/>
            <w:webHidden/>
          </w:rPr>
          <w:fldChar w:fldCharType="separate"/>
        </w:r>
        <w:r w:rsidR="006E5BD1">
          <w:rPr>
            <w:noProof/>
            <w:webHidden/>
          </w:rPr>
          <w:t>15</w:t>
        </w:r>
        <w:r w:rsidR="006E5BD1">
          <w:rPr>
            <w:noProof/>
            <w:webHidden/>
          </w:rPr>
          <w:fldChar w:fldCharType="end"/>
        </w:r>
      </w:hyperlink>
    </w:p>
    <w:p w14:paraId="32623723" w14:textId="1935C33A" w:rsidR="006E5BD1" w:rsidRDefault="002500F7">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58" w:history="1">
        <w:r w:rsidR="006E5BD1" w:rsidRPr="00E0014E">
          <w:rPr>
            <w:rStyle w:val="Hyperlink"/>
            <w:noProof/>
            <w:lang w:val="en-GB" w:eastAsia="en-GB"/>
          </w:rPr>
          <w:t>Appendix 1: Acceptable use of the internet: agreement for parents and carers</w:t>
        </w:r>
        <w:r w:rsidR="006E5BD1">
          <w:rPr>
            <w:noProof/>
            <w:webHidden/>
          </w:rPr>
          <w:tab/>
        </w:r>
        <w:r w:rsidR="006E5BD1">
          <w:rPr>
            <w:noProof/>
            <w:webHidden/>
          </w:rPr>
          <w:fldChar w:fldCharType="begin"/>
        </w:r>
        <w:r w:rsidR="006E5BD1">
          <w:rPr>
            <w:noProof/>
            <w:webHidden/>
          </w:rPr>
          <w:instrText xml:space="preserve"> PAGEREF _Toc215651558 \h </w:instrText>
        </w:r>
        <w:r w:rsidR="006E5BD1">
          <w:rPr>
            <w:noProof/>
            <w:webHidden/>
          </w:rPr>
        </w:r>
        <w:r w:rsidR="006E5BD1">
          <w:rPr>
            <w:noProof/>
            <w:webHidden/>
          </w:rPr>
          <w:fldChar w:fldCharType="separate"/>
        </w:r>
        <w:r w:rsidR="006E5BD1">
          <w:rPr>
            <w:noProof/>
            <w:webHidden/>
          </w:rPr>
          <w:t>16</w:t>
        </w:r>
        <w:r w:rsidR="006E5BD1">
          <w:rPr>
            <w:noProof/>
            <w:webHidden/>
          </w:rPr>
          <w:fldChar w:fldCharType="end"/>
        </w:r>
      </w:hyperlink>
    </w:p>
    <w:p w14:paraId="7CEA1606" w14:textId="1950AB7F" w:rsidR="006E5BD1" w:rsidRDefault="002500F7">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59" w:history="1">
        <w:r w:rsidR="006E5BD1" w:rsidRPr="00E0014E">
          <w:rPr>
            <w:rStyle w:val="Hyperlink"/>
            <w:rFonts w:eastAsia="Arial"/>
            <w:noProof/>
            <w:lang w:val="en-GB" w:eastAsia="en-GB"/>
          </w:rPr>
          <w:t>Appendix 2: Acceptable use agreement for older pupils</w:t>
        </w:r>
        <w:r w:rsidR="006E5BD1">
          <w:rPr>
            <w:noProof/>
            <w:webHidden/>
          </w:rPr>
          <w:tab/>
        </w:r>
        <w:r w:rsidR="006E5BD1">
          <w:rPr>
            <w:noProof/>
            <w:webHidden/>
          </w:rPr>
          <w:fldChar w:fldCharType="begin"/>
        </w:r>
        <w:r w:rsidR="006E5BD1">
          <w:rPr>
            <w:noProof/>
            <w:webHidden/>
          </w:rPr>
          <w:instrText xml:space="preserve"> PAGEREF _Toc215651559 \h </w:instrText>
        </w:r>
        <w:r w:rsidR="006E5BD1">
          <w:rPr>
            <w:noProof/>
            <w:webHidden/>
          </w:rPr>
        </w:r>
        <w:r w:rsidR="006E5BD1">
          <w:rPr>
            <w:noProof/>
            <w:webHidden/>
          </w:rPr>
          <w:fldChar w:fldCharType="separate"/>
        </w:r>
        <w:r w:rsidR="006E5BD1">
          <w:rPr>
            <w:noProof/>
            <w:webHidden/>
          </w:rPr>
          <w:t>17</w:t>
        </w:r>
        <w:r w:rsidR="006E5BD1">
          <w:rPr>
            <w:noProof/>
            <w:webHidden/>
          </w:rPr>
          <w:fldChar w:fldCharType="end"/>
        </w:r>
      </w:hyperlink>
    </w:p>
    <w:p w14:paraId="3B5BDBFE" w14:textId="32D99E7B" w:rsidR="006E5BD1" w:rsidRDefault="002500F7">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0" w:history="1">
        <w:r w:rsidR="006E5BD1" w:rsidRPr="00E0014E">
          <w:rPr>
            <w:rStyle w:val="Hyperlink"/>
            <w:rFonts w:eastAsia="Arial"/>
            <w:noProof/>
            <w:lang w:val="en-GB" w:eastAsia="en-GB"/>
          </w:rPr>
          <w:t>Appendix 3: Acceptable use agreement for younger pupils</w:t>
        </w:r>
        <w:r w:rsidR="006E5BD1">
          <w:rPr>
            <w:noProof/>
            <w:webHidden/>
          </w:rPr>
          <w:tab/>
        </w:r>
        <w:r w:rsidR="006E5BD1">
          <w:rPr>
            <w:noProof/>
            <w:webHidden/>
          </w:rPr>
          <w:fldChar w:fldCharType="begin"/>
        </w:r>
        <w:r w:rsidR="006E5BD1">
          <w:rPr>
            <w:noProof/>
            <w:webHidden/>
          </w:rPr>
          <w:instrText xml:space="preserve"> PAGEREF _Toc215651560 \h </w:instrText>
        </w:r>
        <w:r w:rsidR="006E5BD1">
          <w:rPr>
            <w:noProof/>
            <w:webHidden/>
          </w:rPr>
        </w:r>
        <w:r w:rsidR="006E5BD1">
          <w:rPr>
            <w:noProof/>
            <w:webHidden/>
          </w:rPr>
          <w:fldChar w:fldCharType="separate"/>
        </w:r>
        <w:r w:rsidR="006E5BD1">
          <w:rPr>
            <w:noProof/>
            <w:webHidden/>
          </w:rPr>
          <w:t>18</w:t>
        </w:r>
        <w:r w:rsidR="006E5BD1">
          <w:rPr>
            <w:noProof/>
            <w:webHidden/>
          </w:rPr>
          <w:fldChar w:fldCharType="end"/>
        </w:r>
      </w:hyperlink>
    </w:p>
    <w:p w14:paraId="4E1363D5" w14:textId="0E614E04" w:rsidR="006E5BD1" w:rsidRDefault="002500F7">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1" w:history="1">
        <w:r w:rsidR="006E5BD1" w:rsidRPr="00E0014E">
          <w:rPr>
            <w:rStyle w:val="Hyperlink"/>
            <w:rFonts w:eastAsia="Arial"/>
            <w:noProof/>
            <w:lang w:val="en-GB" w:eastAsia="en-GB"/>
          </w:rPr>
          <w:t>Appendix 4: Acceptable use agreement for staff, governors, volunteers and visitors</w:t>
        </w:r>
        <w:r w:rsidR="006E5BD1">
          <w:rPr>
            <w:noProof/>
            <w:webHidden/>
          </w:rPr>
          <w:tab/>
        </w:r>
        <w:r w:rsidR="006E5BD1">
          <w:rPr>
            <w:noProof/>
            <w:webHidden/>
          </w:rPr>
          <w:fldChar w:fldCharType="begin"/>
        </w:r>
        <w:r w:rsidR="006E5BD1">
          <w:rPr>
            <w:noProof/>
            <w:webHidden/>
          </w:rPr>
          <w:instrText xml:space="preserve"> PAGEREF _Toc215651561 \h </w:instrText>
        </w:r>
        <w:r w:rsidR="006E5BD1">
          <w:rPr>
            <w:noProof/>
            <w:webHidden/>
          </w:rPr>
        </w:r>
        <w:r w:rsidR="006E5BD1">
          <w:rPr>
            <w:noProof/>
            <w:webHidden/>
          </w:rPr>
          <w:fldChar w:fldCharType="separate"/>
        </w:r>
        <w:r w:rsidR="006E5BD1">
          <w:rPr>
            <w:noProof/>
            <w:webHidden/>
          </w:rPr>
          <w:t>19</w:t>
        </w:r>
        <w:r w:rsidR="006E5BD1">
          <w:rPr>
            <w:noProof/>
            <w:webHidden/>
          </w:rPr>
          <w:fldChar w:fldCharType="end"/>
        </w:r>
      </w:hyperlink>
    </w:p>
    <w:p w14:paraId="58E9C3EF" w14:textId="3CA8065B" w:rsidR="006E5BD1" w:rsidRDefault="002500F7">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2" w:history="1">
        <w:r w:rsidR="006E5BD1" w:rsidRPr="00E0014E">
          <w:rPr>
            <w:rStyle w:val="Hyperlink"/>
            <w:rFonts w:eastAsia="Arial"/>
            <w:noProof/>
            <w:lang w:val="en-GB" w:eastAsia="en-GB"/>
          </w:rPr>
          <w:t>Appendix 5: Glossary of cyber security terminology</w:t>
        </w:r>
        <w:r w:rsidR="006E5BD1">
          <w:rPr>
            <w:noProof/>
            <w:webHidden/>
          </w:rPr>
          <w:tab/>
        </w:r>
        <w:r w:rsidR="006E5BD1">
          <w:rPr>
            <w:noProof/>
            <w:webHidden/>
          </w:rPr>
          <w:fldChar w:fldCharType="begin"/>
        </w:r>
        <w:r w:rsidR="006E5BD1">
          <w:rPr>
            <w:noProof/>
            <w:webHidden/>
          </w:rPr>
          <w:instrText xml:space="preserve"> PAGEREF _Toc215651562 \h </w:instrText>
        </w:r>
        <w:r w:rsidR="006E5BD1">
          <w:rPr>
            <w:noProof/>
            <w:webHidden/>
          </w:rPr>
        </w:r>
        <w:r w:rsidR="006E5BD1">
          <w:rPr>
            <w:noProof/>
            <w:webHidden/>
          </w:rPr>
          <w:fldChar w:fldCharType="separate"/>
        </w:r>
        <w:r w:rsidR="006E5BD1">
          <w:rPr>
            <w:noProof/>
            <w:webHidden/>
          </w:rPr>
          <w:t>20</w:t>
        </w:r>
        <w:r w:rsidR="006E5BD1">
          <w:rPr>
            <w:noProof/>
            <w:webHidden/>
          </w:rPr>
          <w:fldChar w:fldCharType="end"/>
        </w:r>
      </w:hyperlink>
    </w:p>
    <w:p w14:paraId="645EC1F4" w14:textId="1B0E94B3" w:rsidR="00A64E7F" w:rsidRDefault="00A64E7F" w:rsidP="00A64E7F">
      <w:pPr>
        <w:pStyle w:val="1bodycopy10pt"/>
        <w:rPr>
          <w:noProof/>
        </w:rPr>
      </w:pPr>
      <w:r>
        <w:rPr>
          <w:rFonts w:cs="Arial"/>
          <w:noProof/>
          <w:szCs w:val="20"/>
        </w:rPr>
        <w:fldChar w:fldCharType="end"/>
      </w:r>
    </w:p>
    <w:p w14:paraId="2243A933" w14:textId="77777777" w:rsidR="00A64E7F" w:rsidRPr="009122BB" w:rsidRDefault="00A64E7F" w:rsidP="00A64E7F">
      <w:pPr>
        <w:pStyle w:val="1bodycopy10pt"/>
        <w:rPr>
          <w:rFonts w:cs="Arial"/>
          <w:noProof/>
          <w:szCs w:val="20"/>
        </w:rPr>
      </w:pPr>
      <w:r>
        <w:rPr>
          <w:noProof/>
          <w:lang w:val="en-GB" w:eastAsia="en-GB"/>
        </w:rPr>
        <mc:AlternateContent>
          <mc:Choice Requires="wps">
            <w:drawing>
              <wp:anchor distT="4294967286" distB="4294967286" distL="114300" distR="114300" simplePos="0" relativeHeight="251660288" behindDoc="0" locked="0" layoutInCell="1" allowOverlap="1" wp14:anchorId="0D576073" wp14:editId="6C1BCD61">
                <wp:simplePos x="0" y="0"/>
                <wp:positionH relativeFrom="column">
                  <wp:posOffset>0</wp:posOffset>
                </wp:positionH>
                <wp:positionV relativeFrom="paragraph">
                  <wp:posOffset>-1</wp:posOffset>
                </wp:positionV>
                <wp:extent cx="6158865" cy="0"/>
                <wp:effectExtent l="0" t="0" r="635"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6745FA"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8BED129" w14:textId="77777777" w:rsidR="00A64E7F" w:rsidRPr="005D0F87" w:rsidRDefault="00A64E7F" w:rsidP="00A64E7F">
      <w:pPr>
        <w:pStyle w:val="Heading1"/>
        <w:rPr>
          <w:color w:val="002060"/>
          <w:szCs w:val="28"/>
          <w:lang w:eastAsia="en-GB"/>
        </w:rPr>
      </w:pPr>
      <w:bookmarkStart w:id="0" w:name="_Toc11142661"/>
      <w:bookmarkStart w:id="1" w:name="_Toc215651546"/>
      <w:r w:rsidRPr="005D0F87">
        <w:rPr>
          <w:rFonts w:eastAsia="Arial"/>
          <w:color w:val="002060"/>
          <w:szCs w:val="28"/>
          <w:lang w:eastAsia="en-GB"/>
        </w:rPr>
        <w:t>1. Introduction and aims</w:t>
      </w:r>
      <w:bookmarkEnd w:id="0"/>
      <w:bookmarkEnd w:id="1"/>
    </w:p>
    <w:p w14:paraId="6B6ADE3E" w14:textId="6AB881B2" w:rsidR="00A64E7F" w:rsidRDefault="00A64E7F" w:rsidP="00A64E7F">
      <w:pPr>
        <w:pStyle w:val="1bodycopy10pt"/>
        <w:rPr>
          <w:lang w:val="en-GB" w:eastAsia="en-GB"/>
        </w:rPr>
      </w:pPr>
      <w:r>
        <w:rPr>
          <w:lang w:val="en-GB" w:eastAsia="en-GB"/>
        </w:rPr>
        <w:t>Information and communications technology (ICT) is an integral part of the way our school works, and is a critical resource for pupils, staff (including the senior leadership team), governors, volunteers and visitors</w:t>
      </w:r>
      <w:r w:rsidRPr="004F5DAE">
        <w:rPr>
          <w:highlight w:val="yellow"/>
          <w:lang w:val="en-GB" w:eastAsia="en-GB"/>
        </w:rPr>
        <w:t>.</w:t>
      </w:r>
      <w:r>
        <w:rPr>
          <w:lang w:val="en-GB" w:eastAsia="en-GB"/>
        </w:rPr>
        <w:t xml:space="preserve"> It supports teaching and learning, and the pastoral and administrative functions of the school. </w:t>
      </w:r>
    </w:p>
    <w:p w14:paraId="7DDCF43E" w14:textId="77777777" w:rsidR="00A64E7F" w:rsidRDefault="00A64E7F" w:rsidP="00A64E7F">
      <w:pPr>
        <w:pStyle w:val="1bodycopy10pt"/>
        <w:rPr>
          <w:lang w:val="en-GB" w:eastAsia="en-GB"/>
        </w:rPr>
      </w:pPr>
      <w:r>
        <w:rPr>
          <w:lang w:val="en-GB" w:eastAsia="en-GB"/>
        </w:rPr>
        <w:t xml:space="preserve">However, the ICT resources and facilities our school uses could also pose risks to data protection, online safety and safeguarding. </w:t>
      </w:r>
    </w:p>
    <w:p w14:paraId="2092FB51" w14:textId="77777777" w:rsidR="00A64E7F" w:rsidRDefault="00A64E7F" w:rsidP="00A64E7F">
      <w:pPr>
        <w:pStyle w:val="1bodycopy10pt"/>
        <w:rPr>
          <w:lang w:val="en-GB" w:eastAsia="en-GB"/>
        </w:rPr>
      </w:pPr>
      <w:r>
        <w:rPr>
          <w:lang w:val="en-GB" w:eastAsia="en-GB"/>
        </w:rPr>
        <w:t>This policy aims to:</w:t>
      </w:r>
    </w:p>
    <w:p w14:paraId="41C01197" w14:textId="77777777" w:rsidR="00A64E7F" w:rsidRPr="000E6DE5" w:rsidRDefault="00A64E7F" w:rsidP="000E6DE5">
      <w:pPr>
        <w:pStyle w:val="4Bulletedcopyblue"/>
      </w:pPr>
      <w:r>
        <w:rPr>
          <w:lang w:val="en-GB" w:eastAsia="en-GB"/>
        </w:rPr>
        <w:t>Set guidelines and rules on</w:t>
      </w:r>
      <w:r w:rsidRPr="000E6DE5">
        <w:t xml:space="preserve"> the use of school ICT resources for staff, pupils, parents/</w:t>
      </w:r>
      <w:proofErr w:type="spellStart"/>
      <w:r w:rsidRPr="000E6DE5">
        <w:t>carers</w:t>
      </w:r>
      <w:proofErr w:type="spellEnd"/>
      <w:r w:rsidRPr="000E6DE5">
        <w:t xml:space="preserve"> and governors</w:t>
      </w:r>
    </w:p>
    <w:p w14:paraId="006FAC6B" w14:textId="77777777" w:rsidR="00A64E7F" w:rsidRPr="000E6DE5" w:rsidRDefault="00A64E7F" w:rsidP="000E6DE5">
      <w:pPr>
        <w:pStyle w:val="4Bulletedcopyblue"/>
      </w:pPr>
      <w:r w:rsidRPr="000E6DE5">
        <w:t>Establish clear expectations for the way all members of the school community engage with each other online</w:t>
      </w:r>
    </w:p>
    <w:p w14:paraId="57364130" w14:textId="77777777" w:rsidR="00A64E7F" w:rsidRPr="000E6DE5" w:rsidRDefault="00A64E7F" w:rsidP="000E6DE5">
      <w:pPr>
        <w:pStyle w:val="4Bulletedcopyblue"/>
      </w:pPr>
      <w:r w:rsidRPr="000E6DE5">
        <w:t>Support the school’s policies on data protection, online safety and safeguarding</w:t>
      </w:r>
    </w:p>
    <w:p w14:paraId="576FB0BE" w14:textId="77777777" w:rsidR="00A64E7F" w:rsidRPr="000E6DE5" w:rsidRDefault="00A64E7F" w:rsidP="000E6DE5">
      <w:pPr>
        <w:pStyle w:val="4Bulletedcopyblue"/>
      </w:pPr>
      <w:r w:rsidRPr="000E6DE5">
        <w:t>Prevent disruption that could occur to the school through the misuse, or attempted misuse, of ICT systems</w:t>
      </w:r>
    </w:p>
    <w:p w14:paraId="72DC5A50" w14:textId="77777777" w:rsidR="00A64E7F" w:rsidRDefault="00A64E7F" w:rsidP="000E6DE5">
      <w:pPr>
        <w:pStyle w:val="4Bulletedcopyblue"/>
        <w:rPr>
          <w:rFonts w:ascii="Times New Roman" w:eastAsia="Times New Roman" w:hAnsi="Times New Roman"/>
          <w:lang w:val="en-GB" w:eastAsia="en-GB"/>
        </w:rPr>
      </w:pPr>
      <w:r w:rsidRPr="000E6DE5">
        <w:t xml:space="preserve">Support the school in </w:t>
      </w:r>
      <w:proofErr w:type="spellStart"/>
      <w:r w:rsidRPr="000E6DE5">
        <w:t>teachin</w:t>
      </w:r>
      <w:proofErr w:type="spellEnd"/>
      <w:r>
        <w:rPr>
          <w:lang w:val="en-GB" w:eastAsia="en-GB"/>
        </w:rPr>
        <w:t>g pupils safe and effective internet and ICT use</w:t>
      </w:r>
    </w:p>
    <w:p w14:paraId="0A81A17B" w14:textId="1EB60D8A" w:rsidR="00A64E7F" w:rsidRDefault="00A64E7F" w:rsidP="00A64E7F">
      <w:pPr>
        <w:pStyle w:val="1bodycopy10pt"/>
        <w:rPr>
          <w:lang w:val="en-GB" w:eastAsia="en-GB"/>
        </w:rPr>
      </w:pPr>
      <w:r>
        <w:rPr>
          <w:lang w:val="en-GB" w:eastAsia="en-GB"/>
        </w:rPr>
        <w:t>This policy covers all users of our school’s ICT facilities, including governors, staff, pupils, volunteers, contractors</w:t>
      </w:r>
      <w:r w:rsidR="000D56BE">
        <w:rPr>
          <w:lang w:val="en-GB" w:eastAsia="en-GB"/>
        </w:rPr>
        <w:t xml:space="preserve">, </w:t>
      </w:r>
      <w:r>
        <w:rPr>
          <w:lang w:val="en-GB" w:eastAsia="en-GB"/>
        </w:rPr>
        <w:t>visitors</w:t>
      </w:r>
      <w:r w:rsidR="00235BC8">
        <w:rPr>
          <w:lang w:val="en-GB" w:eastAsia="en-GB"/>
        </w:rPr>
        <w:t>, and anyone who has access to our IT and communication systems</w:t>
      </w:r>
      <w:r>
        <w:rPr>
          <w:lang w:val="en-GB" w:eastAsia="en-GB"/>
        </w:rPr>
        <w:t xml:space="preserve">. </w:t>
      </w:r>
    </w:p>
    <w:p w14:paraId="292F2141" w14:textId="48DDE812" w:rsidR="00A64E7F" w:rsidRDefault="000C5D40" w:rsidP="005D0F87">
      <w:pPr>
        <w:pStyle w:val="1bodycopy10pt"/>
        <w:rPr>
          <w:lang w:val="en-GB" w:eastAsia="en-GB"/>
        </w:rPr>
      </w:pPr>
      <w:r>
        <w:rPr>
          <w:lang w:val="en-GB" w:eastAsia="en-GB"/>
        </w:rPr>
        <w:t>Misuse of IT and communications systems can damage our school and</w:t>
      </w:r>
      <w:r w:rsidR="00FF7277">
        <w:rPr>
          <w:lang w:val="en-GB" w:eastAsia="en-GB"/>
        </w:rPr>
        <w:t xml:space="preserve"> our</w:t>
      </w:r>
      <w:r>
        <w:rPr>
          <w:lang w:val="en-GB" w:eastAsia="en-GB"/>
        </w:rPr>
        <w:t xml:space="preserve"> reputation</w:t>
      </w:r>
      <w:r w:rsidR="00FF7277">
        <w:rPr>
          <w:lang w:val="en-GB" w:eastAsia="en-GB"/>
        </w:rPr>
        <w:t xml:space="preserve">. </w:t>
      </w:r>
      <w:r w:rsidR="00A64E7F">
        <w:rPr>
          <w:lang w:val="en-GB" w:eastAsia="en-GB"/>
        </w:rPr>
        <w:t>Breaches of this</w:t>
      </w:r>
      <w:r w:rsidR="005D0F87">
        <w:rPr>
          <w:lang w:val="en-GB" w:eastAsia="en-GB"/>
        </w:rPr>
        <w:t xml:space="preserve"> policy may be dealt with under</w:t>
      </w:r>
      <w:r w:rsidR="005D0F87" w:rsidRPr="005D0F87">
        <w:t xml:space="preserve"> </w:t>
      </w:r>
      <w:r w:rsidR="005D0F87">
        <w:rPr>
          <w:lang w:val="en-GB" w:eastAsia="en-GB"/>
        </w:rPr>
        <w:t xml:space="preserve">our </w:t>
      </w:r>
      <w:r w:rsidR="005D0F87" w:rsidRPr="005D0F87">
        <w:rPr>
          <w:lang w:val="en-GB" w:eastAsia="en-GB"/>
        </w:rPr>
        <w:t>disciplinary policy/behaviour policy/staff discipline policy/staff</w:t>
      </w:r>
      <w:r w:rsidR="005D0F87">
        <w:rPr>
          <w:lang w:val="en-GB" w:eastAsia="en-GB"/>
        </w:rPr>
        <w:t xml:space="preserve"> code of conduct/AI policy </w:t>
      </w:r>
      <w:proofErr w:type="gramStart"/>
      <w:r w:rsidR="005D0F87">
        <w:rPr>
          <w:lang w:val="en-GB" w:eastAsia="en-GB"/>
        </w:rPr>
        <w:t>etc.</w:t>
      </w:r>
      <w:r w:rsidR="005D0F87" w:rsidRPr="005D0F87">
        <w:rPr>
          <w:lang w:val="en-GB" w:eastAsia="en-GB"/>
        </w:rPr>
        <w:t>.</w:t>
      </w:r>
      <w:proofErr w:type="gramEnd"/>
    </w:p>
    <w:p w14:paraId="101B8C83" w14:textId="77777777" w:rsidR="00A64E7F" w:rsidRPr="005D0F87" w:rsidRDefault="00A64E7F" w:rsidP="00A64E7F">
      <w:pPr>
        <w:pStyle w:val="Heading1"/>
        <w:rPr>
          <w:color w:val="002060"/>
          <w:szCs w:val="28"/>
          <w:lang w:eastAsia="en-GB"/>
        </w:rPr>
      </w:pPr>
      <w:bookmarkStart w:id="2" w:name="_Toc11142662"/>
      <w:bookmarkStart w:id="3" w:name="_Toc215651547"/>
      <w:r w:rsidRPr="005D0F87">
        <w:rPr>
          <w:rFonts w:eastAsia="Arial"/>
          <w:color w:val="002060"/>
          <w:szCs w:val="28"/>
          <w:lang w:eastAsia="en-GB"/>
        </w:rPr>
        <w:t>2. Relevant legislation and guidance</w:t>
      </w:r>
      <w:bookmarkEnd w:id="2"/>
      <w:bookmarkEnd w:id="3"/>
    </w:p>
    <w:p w14:paraId="0BEA4586" w14:textId="2FE4F32F" w:rsidR="00A64E7F" w:rsidRDefault="00A64E7F" w:rsidP="00A64E7F">
      <w:pPr>
        <w:pStyle w:val="1bodycopy10pt"/>
        <w:rPr>
          <w:lang w:val="en-GB" w:eastAsia="en-GB"/>
        </w:rPr>
      </w:pPr>
      <w:r>
        <w:rPr>
          <w:lang w:val="en-GB" w:eastAsia="en-GB"/>
        </w:rPr>
        <w:t>This policy refers to, complies with,</w:t>
      </w:r>
      <w:r w:rsidR="001200C5">
        <w:rPr>
          <w:lang w:val="en-GB" w:eastAsia="en-GB"/>
        </w:rPr>
        <w:t xml:space="preserve"> or otherwise has regard to,</w:t>
      </w:r>
      <w:r>
        <w:rPr>
          <w:lang w:val="en-GB" w:eastAsia="en-GB"/>
        </w:rPr>
        <w:t xml:space="preserve"> the following legislation and guidance:</w:t>
      </w:r>
    </w:p>
    <w:p w14:paraId="3579E78B" w14:textId="77777777" w:rsidR="00A64E7F" w:rsidRDefault="002500F7" w:rsidP="000E6DE5">
      <w:pPr>
        <w:pStyle w:val="4Bulletedcopyblue"/>
        <w:rPr>
          <w:rFonts w:ascii="Times New Roman" w:eastAsia="Times New Roman" w:hAnsi="Times New Roman"/>
          <w:lang w:val="en-GB" w:eastAsia="en-GB"/>
        </w:rPr>
      </w:pPr>
      <w:hyperlink r:id="rId9" w:history="1">
        <w:r w:rsidR="00A64E7F">
          <w:rPr>
            <w:color w:val="0072CC"/>
            <w:u w:val="single" w:color="0072CC"/>
            <w:lang w:val="en-GB" w:eastAsia="en-GB"/>
          </w:rPr>
          <w:t>Data Protection Act 2018</w:t>
        </w:r>
      </w:hyperlink>
    </w:p>
    <w:p w14:paraId="20B48C60" w14:textId="77777777" w:rsidR="00A64E7F" w:rsidRPr="00BB73B2" w:rsidRDefault="00A64E7F" w:rsidP="000E6DE5">
      <w:pPr>
        <w:pStyle w:val="4Bulletedcopyblue"/>
        <w:rPr>
          <w:rFonts w:ascii="Times New Roman" w:eastAsia="Times New Roman" w:hAnsi="Times New Roman"/>
          <w:lang w:val="en-GB" w:eastAsia="en-GB"/>
        </w:rPr>
      </w:pPr>
      <w:r>
        <w:rPr>
          <w:lang w:val="en-GB" w:eastAsia="en-GB"/>
        </w:rPr>
        <w:t xml:space="preserve">The UK General Data Protection Regulation (UK GDPR) – the EU GDPR was incorporated into UK legislation, with some amendments, by </w:t>
      </w:r>
      <w:hyperlink r:id="rId10" w:history="1">
        <w:r>
          <w:rPr>
            <w:color w:val="0072CC"/>
            <w:u w:val="single" w:color="0072CC"/>
            <w:lang w:val="en-GB" w:eastAsia="en-GB"/>
          </w:rPr>
          <w:t xml:space="preserve">The Data Protection, Privacy and Electronic Communications (Amendments </w:t>
        </w:r>
        <w:proofErr w:type="spellStart"/>
        <w:r>
          <w:rPr>
            <w:color w:val="0072CC"/>
            <w:u w:val="single" w:color="0072CC"/>
            <w:lang w:val="en-GB" w:eastAsia="en-GB"/>
          </w:rPr>
          <w:t>etc</w:t>
        </w:r>
        <w:proofErr w:type="spellEnd"/>
        <w:r>
          <w:rPr>
            <w:color w:val="0072CC"/>
            <w:u w:val="single" w:color="0072CC"/>
            <w:lang w:val="en-GB" w:eastAsia="en-GB"/>
          </w:rPr>
          <w:t>) (EU Exit) Regulations 2020</w:t>
        </w:r>
      </w:hyperlink>
    </w:p>
    <w:p w14:paraId="5A9F4807" w14:textId="0C8288C4" w:rsidR="00BB73B2" w:rsidRDefault="002500F7" w:rsidP="000E6DE5">
      <w:pPr>
        <w:pStyle w:val="4Bulletedcopyblue"/>
        <w:rPr>
          <w:rFonts w:ascii="Times New Roman" w:eastAsia="Times New Roman" w:hAnsi="Times New Roman"/>
          <w:lang w:val="en-GB" w:eastAsia="en-GB"/>
        </w:rPr>
      </w:pPr>
      <w:hyperlink r:id="rId11" w:history="1">
        <w:r w:rsidR="00BB73B2" w:rsidRPr="00E35C92">
          <w:rPr>
            <w:rStyle w:val="Hyperlink"/>
          </w:rPr>
          <w:t>Data (Use and Access) Act 2025</w:t>
        </w:r>
      </w:hyperlink>
    </w:p>
    <w:p w14:paraId="497A004A" w14:textId="77777777" w:rsidR="00A64E7F" w:rsidRDefault="002500F7" w:rsidP="000E6DE5">
      <w:pPr>
        <w:pStyle w:val="4Bulletedcopyblue"/>
        <w:rPr>
          <w:rFonts w:ascii="Times New Roman" w:eastAsia="Times New Roman" w:hAnsi="Times New Roman"/>
          <w:lang w:val="en-GB" w:eastAsia="en-GB"/>
        </w:rPr>
      </w:pPr>
      <w:hyperlink r:id="rId12" w:history="1">
        <w:r w:rsidR="00A64E7F">
          <w:rPr>
            <w:color w:val="0072CC"/>
            <w:u w:val="single" w:color="0072CC"/>
            <w:lang w:val="en-GB" w:eastAsia="en-GB"/>
          </w:rPr>
          <w:t>Computer Misuse Act 1990</w:t>
        </w:r>
      </w:hyperlink>
    </w:p>
    <w:p w14:paraId="6869E04F" w14:textId="77777777" w:rsidR="00A64E7F" w:rsidRPr="00685C23" w:rsidRDefault="002500F7" w:rsidP="000E6DE5">
      <w:pPr>
        <w:pStyle w:val="4Bulletedcopyblue"/>
        <w:rPr>
          <w:rFonts w:ascii="Times New Roman" w:eastAsia="Times New Roman" w:hAnsi="Times New Roman"/>
          <w:lang w:val="en-GB" w:eastAsia="en-GB"/>
        </w:rPr>
      </w:pPr>
      <w:hyperlink r:id="rId13" w:history="1">
        <w:r w:rsidR="00A64E7F">
          <w:rPr>
            <w:color w:val="0072CC"/>
            <w:u w:val="single" w:color="0072CC"/>
            <w:lang w:val="en-GB" w:eastAsia="en-GB"/>
          </w:rPr>
          <w:t>Human Rights Act 1998</w:t>
        </w:r>
      </w:hyperlink>
    </w:p>
    <w:p w14:paraId="40CF3734" w14:textId="77777777" w:rsidR="00A64E7F" w:rsidRPr="00685C23" w:rsidRDefault="002500F7" w:rsidP="000E6DE5">
      <w:pPr>
        <w:pStyle w:val="4Bulletedcopyblue"/>
      </w:pPr>
      <w:hyperlink r:id="rId14" w:history="1">
        <w:r w:rsidR="00A64E7F" w:rsidRPr="00685C23">
          <w:rPr>
            <w:rStyle w:val="Hyperlink"/>
          </w:rPr>
          <w:t>The Telecommunications (Lawful Business Practice) (Interception of Communications) Regulations 2000</w:t>
        </w:r>
      </w:hyperlink>
      <w:r w:rsidR="00A64E7F" w:rsidRPr="00685C23">
        <w:rPr>
          <w:rStyle w:val="Hyperlink"/>
        </w:rPr>
        <w:t xml:space="preserve"> </w:t>
      </w:r>
    </w:p>
    <w:p w14:paraId="68858D12" w14:textId="77777777" w:rsidR="00A64E7F" w:rsidRDefault="002500F7" w:rsidP="000E6DE5">
      <w:pPr>
        <w:pStyle w:val="4Bulletedcopyblue"/>
        <w:rPr>
          <w:rFonts w:ascii="Times New Roman" w:eastAsia="Times New Roman" w:hAnsi="Times New Roman"/>
          <w:lang w:val="en-GB" w:eastAsia="en-GB"/>
        </w:rPr>
      </w:pPr>
      <w:hyperlink r:id="rId15" w:history="1">
        <w:r w:rsidR="00A64E7F">
          <w:rPr>
            <w:color w:val="0072CC"/>
            <w:u w:val="single" w:color="0072CC"/>
            <w:lang w:val="en-GB" w:eastAsia="en-GB"/>
          </w:rPr>
          <w:t>Education Act 2011</w:t>
        </w:r>
      </w:hyperlink>
      <w:r w:rsidR="00A64E7F">
        <w:rPr>
          <w:lang w:val="en-GB" w:eastAsia="en-GB"/>
        </w:rPr>
        <w:t xml:space="preserve"> </w:t>
      </w:r>
    </w:p>
    <w:p w14:paraId="6681DACE" w14:textId="77777777" w:rsidR="00A64E7F" w:rsidRDefault="002500F7" w:rsidP="000E6DE5">
      <w:pPr>
        <w:pStyle w:val="4Bulletedcopyblue"/>
        <w:rPr>
          <w:rFonts w:ascii="Times New Roman" w:eastAsia="Times New Roman" w:hAnsi="Times New Roman"/>
          <w:lang w:val="en-GB" w:eastAsia="en-GB"/>
        </w:rPr>
      </w:pPr>
      <w:hyperlink r:id="rId16" w:history="1">
        <w:r w:rsidR="00A64E7F">
          <w:rPr>
            <w:color w:val="0072CC"/>
            <w:u w:val="single" w:color="0072CC"/>
            <w:lang w:val="en-GB" w:eastAsia="en-GB"/>
          </w:rPr>
          <w:t>Freedom of Information Act 2000</w:t>
        </w:r>
      </w:hyperlink>
    </w:p>
    <w:p w14:paraId="1EB406ED" w14:textId="77777777" w:rsidR="00A64E7F" w:rsidRDefault="002500F7" w:rsidP="000E6DE5">
      <w:pPr>
        <w:pStyle w:val="4Bulletedcopyblue"/>
        <w:rPr>
          <w:rFonts w:ascii="Times New Roman" w:eastAsia="Times New Roman" w:hAnsi="Times New Roman"/>
          <w:lang w:val="en-GB" w:eastAsia="en-GB"/>
        </w:rPr>
      </w:pPr>
      <w:hyperlink r:id="rId17" w:history="1">
        <w:r w:rsidR="00A64E7F">
          <w:rPr>
            <w:color w:val="0072CC"/>
            <w:u w:val="single" w:color="0072CC"/>
            <w:lang w:val="en-GB" w:eastAsia="en-GB"/>
          </w:rPr>
          <w:t>Education and Inspections Act 2006</w:t>
        </w:r>
      </w:hyperlink>
    </w:p>
    <w:p w14:paraId="7B7A6FC3" w14:textId="77777777" w:rsidR="00A64E7F" w:rsidRDefault="002500F7" w:rsidP="000E6DE5">
      <w:pPr>
        <w:pStyle w:val="4Bulletedcopyblue"/>
        <w:rPr>
          <w:rFonts w:ascii="Times New Roman" w:eastAsia="Times New Roman" w:hAnsi="Times New Roman"/>
          <w:lang w:val="en-GB" w:eastAsia="en-GB"/>
        </w:rPr>
      </w:pPr>
      <w:hyperlink r:id="rId18" w:history="1">
        <w:r w:rsidR="00A64E7F">
          <w:rPr>
            <w:color w:val="0072CC"/>
            <w:u w:val="single" w:color="0072CC"/>
            <w:lang w:val="en-GB" w:eastAsia="en-GB"/>
          </w:rPr>
          <w:t>Keeping Children Safe in Education 2025</w:t>
        </w:r>
      </w:hyperlink>
    </w:p>
    <w:p w14:paraId="231E787D" w14:textId="77777777" w:rsidR="00A64E7F" w:rsidRDefault="002500F7" w:rsidP="000E6DE5">
      <w:pPr>
        <w:pStyle w:val="4Bulletedcopyblue"/>
        <w:rPr>
          <w:rFonts w:ascii="Times New Roman" w:eastAsia="Times New Roman" w:hAnsi="Times New Roman"/>
          <w:lang w:val="en-GB" w:eastAsia="en-GB"/>
        </w:rPr>
      </w:pPr>
      <w:hyperlink r:id="rId19" w:history="1">
        <w:r w:rsidR="00A64E7F">
          <w:rPr>
            <w:color w:val="0072CC"/>
            <w:u w:val="single" w:color="0072CC"/>
            <w:lang w:val="en-GB" w:eastAsia="en-GB"/>
          </w:rPr>
          <w:t>Searching, screening and confiscation: advice for schools 2022</w:t>
        </w:r>
      </w:hyperlink>
      <w:r w:rsidR="00A64E7F">
        <w:rPr>
          <w:lang w:val="en-GB" w:eastAsia="en-GB"/>
        </w:rPr>
        <w:t xml:space="preserve"> </w:t>
      </w:r>
    </w:p>
    <w:p w14:paraId="63011592" w14:textId="77777777" w:rsidR="00A64E7F" w:rsidRDefault="002500F7" w:rsidP="000E6DE5">
      <w:pPr>
        <w:pStyle w:val="4Bulletedcopyblue"/>
        <w:rPr>
          <w:rFonts w:ascii="Times New Roman" w:eastAsia="Times New Roman" w:hAnsi="Times New Roman"/>
          <w:lang w:val="en-GB" w:eastAsia="en-GB"/>
        </w:rPr>
      </w:pPr>
      <w:hyperlink r:id="rId20" w:tgtFrame="_blank" w:history="1">
        <w:r w:rsidR="00A64E7F">
          <w:rPr>
            <w:color w:val="0072CC"/>
            <w:u w:val="single" w:color="0072CC"/>
            <w:shd w:val="clear" w:color="auto" w:fill="FFFFFF"/>
            <w:lang w:val="en-GB" w:eastAsia="en-GB"/>
          </w:rPr>
          <w:t>National Cyber Security Centre (NCSC): Cyber Security for Schools</w:t>
        </w:r>
      </w:hyperlink>
      <w:r w:rsidR="00A64E7F">
        <w:rPr>
          <w:color w:val="13263F"/>
          <w:shd w:val="clear" w:color="auto" w:fill="FFFFFF"/>
          <w:lang w:val="en-GB" w:eastAsia="en-GB"/>
        </w:rPr>
        <w:t> </w:t>
      </w:r>
    </w:p>
    <w:p w14:paraId="3BA56ACA" w14:textId="77777777" w:rsidR="00A64E7F" w:rsidRPr="00035ECC" w:rsidRDefault="002500F7" w:rsidP="000E6DE5">
      <w:pPr>
        <w:pStyle w:val="4Bulletedcopyblue"/>
        <w:rPr>
          <w:rFonts w:ascii="Times New Roman" w:eastAsia="Times New Roman" w:hAnsi="Times New Roman"/>
          <w:lang w:val="en-GB" w:eastAsia="en-GB"/>
        </w:rPr>
      </w:pPr>
      <w:hyperlink r:id="rId21" w:history="1">
        <w:r w:rsidR="00A64E7F">
          <w:rPr>
            <w:color w:val="0072CC"/>
            <w:u w:val="single" w:color="0072CC"/>
            <w:lang w:val="en-GB" w:eastAsia="en-GB"/>
          </w:rPr>
          <w:t>Education and Training (Welfare of Children) Act 2021</w:t>
        </w:r>
      </w:hyperlink>
    </w:p>
    <w:p w14:paraId="53FE9EAC" w14:textId="77777777" w:rsidR="00A64E7F" w:rsidRDefault="002500F7" w:rsidP="000E6DE5">
      <w:pPr>
        <w:pStyle w:val="4Bulletedcopyblue"/>
        <w:rPr>
          <w:rFonts w:ascii="Times New Roman" w:eastAsia="Times New Roman" w:hAnsi="Times New Roman"/>
          <w:lang w:val="en-GB" w:eastAsia="en-GB"/>
        </w:rPr>
      </w:pPr>
      <w:hyperlink r:id="rId22" w:history="1">
        <w:r w:rsidR="00A64E7F">
          <w:rPr>
            <w:color w:val="0072CC"/>
            <w:u w:val="single" w:color="0072CC"/>
            <w:lang w:val="en-GB" w:eastAsia="en-GB"/>
          </w:rPr>
          <w:t>Meeting digital and technology standards in schools and colleges</w:t>
        </w:r>
      </w:hyperlink>
      <w:r w:rsidR="00A64E7F">
        <w:rPr>
          <w:lang w:val="en-GB" w:eastAsia="en-GB"/>
        </w:rPr>
        <w:t xml:space="preserve"> </w:t>
      </w:r>
    </w:p>
    <w:p w14:paraId="6A1A1DC6" w14:textId="77777777" w:rsidR="00A64E7F" w:rsidRDefault="00A64E7F" w:rsidP="00A64E7F">
      <w:pPr>
        <w:rPr>
          <w:lang w:val="en-GB" w:eastAsia="en-GB"/>
        </w:rPr>
      </w:pPr>
    </w:p>
    <w:p w14:paraId="06F52759" w14:textId="77777777" w:rsidR="00A64E7F" w:rsidRPr="005D0F87" w:rsidRDefault="00A64E7F" w:rsidP="00A64E7F">
      <w:pPr>
        <w:pStyle w:val="Heading1"/>
        <w:rPr>
          <w:color w:val="002060"/>
          <w:szCs w:val="28"/>
          <w:lang w:eastAsia="en-GB"/>
        </w:rPr>
      </w:pPr>
      <w:bookmarkStart w:id="4" w:name="_Toc11142663"/>
      <w:bookmarkStart w:id="5" w:name="_Toc215651548"/>
      <w:r w:rsidRPr="005D0F87">
        <w:rPr>
          <w:rFonts w:eastAsia="Arial"/>
          <w:color w:val="002060"/>
          <w:szCs w:val="28"/>
          <w:lang w:eastAsia="en-GB"/>
        </w:rPr>
        <w:t>3. Definitions</w:t>
      </w:r>
      <w:bookmarkEnd w:id="4"/>
      <w:bookmarkEnd w:id="5"/>
    </w:p>
    <w:p w14:paraId="05F342D3" w14:textId="77777777" w:rsidR="00A64E7F" w:rsidRDefault="00A64E7F" w:rsidP="000E6DE5">
      <w:pPr>
        <w:pStyle w:val="4Bulletedcopyblue"/>
        <w:rPr>
          <w:rFonts w:ascii="Times New Roman" w:eastAsia="Times New Roman" w:hAnsi="Times New Roman"/>
          <w:lang w:val="en-GB" w:eastAsia="en-GB"/>
        </w:rPr>
      </w:pPr>
      <w:r>
        <w:rPr>
          <w:b/>
          <w:bCs/>
          <w:lang w:val="en-GB" w:eastAsia="en-GB"/>
        </w:rPr>
        <w:t>ICT facilities:</w:t>
      </w:r>
      <w:r>
        <w:rPr>
          <w:lang w:val="en-GB" w:eastAsia="en-GB"/>
        </w:rPr>
        <w:t xml:space="preserve">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service</w:t>
      </w:r>
    </w:p>
    <w:p w14:paraId="605742AF" w14:textId="77777777" w:rsidR="00A64E7F" w:rsidRDefault="00A64E7F" w:rsidP="000E6DE5">
      <w:pPr>
        <w:pStyle w:val="4Bulletedcopyblue"/>
        <w:rPr>
          <w:rFonts w:ascii="Times New Roman" w:eastAsia="Times New Roman" w:hAnsi="Times New Roman"/>
          <w:lang w:val="en-GB" w:eastAsia="en-GB"/>
        </w:rPr>
      </w:pPr>
      <w:r>
        <w:rPr>
          <w:b/>
          <w:bCs/>
          <w:lang w:val="en-GB" w:eastAsia="en-GB"/>
        </w:rPr>
        <w:t>Users:</w:t>
      </w:r>
      <w:r>
        <w:rPr>
          <w:lang w:val="en-GB" w:eastAsia="en-GB"/>
        </w:rPr>
        <w:t xml:space="preserve"> anyone authorised by the school to use the school’s ICT facilities, including governors, staff, pupils, volunteers, contractors and visitors</w:t>
      </w:r>
    </w:p>
    <w:p w14:paraId="0EA62FF5" w14:textId="77777777" w:rsidR="00A64E7F" w:rsidRDefault="00A64E7F" w:rsidP="000E6DE5">
      <w:pPr>
        <w:pStyle w:val="4Bulletedcopyblue"/>
        <w:rPr>
          <w:rFonts w:ascii="Times New Roman" w:eastAsia="Times New Roman" w:hAnsi="Times New Roman"/>
          <w:lang w:val="en-GB" w:eastAsia="en-GB"/>
        </w:rPr>
      </w:pPr>
      <w:r>
        <w:rPr>
          <w:b/>
          <w:bCs/>
          <w:lang w:val="en-GB" w:eastAsia="en-GB"/>
        </w:rPr>
        <w:t>Personal use:</w:t>
      </w:r>
      <w:r>
        <w:rPr>
          <w:lang w:val="en-GB" w:eastAsia="en-GB"/>
        </w:rPr>
        <w:t xml:space="preserve"> any use or activity not directly related to the users’ employment, study or purpose agreed by an authorised user</w:t>
      </w:r>
    </w:p>
    <w:p w14:paraId="188A9190" w14:textId="77777777" w:rsidR="00A64E7F" w:rsidRDefault="00A64E7F" w:rsidP="000E6DE5">
      <w:pPr>
        <w:pStyle w:val="4Bulletedcopyblue"/>
        <w:rPr>
          <w:rFonts w:ascii="Times New Roman" w:eastAsia="Times New Roman" w:hAnsi="Times New Roman"/>
          <w:lang w:val="en-GB" w:eastAsia="en-GB"/>
        </w:rPr>
      </w:pPr>
      <w:r>
        <w:rPr>
          <w:b/>
          <w:bCs/>
          <w:lang w:val="en-GB" w:eastAsia="en-GB"/>
        </w:rPr>
        <w:t>Authorised personnel:</w:t>
      </w:r>
      <w:r>
        <w:rPr>
          <w:lang w:val="en-GB" w:eastAsia="en-GB"/>
        </w:rPr>
        <w:t xml:space="preserve"> employees authorised by the school to perform systems administration and/or monitoring of the ICT facilities</w:t>
      </w:r>
    </w:p>
    <w:p w14:paraId="16FF06B3" w14:textId="77777777" w:rsidR="00A64E7F" w:rsidRDefault="00A64E7F" w:rsidP="000E6DE5">
      <w:pPr>
        <w:pStyle w:val="4Bulletedcopyblue"/>
        <w:rPr>
          <w:rFonts w:ascii="Times New Roman" w:eastAsia="Times New Roman" w:hAnsi="Times New Roman"/>
          <w:lang w:val="en-GB" w:eastAsia="en-GB"/>
        </w:rPr>
      </w:pPr>
      <w:r>
        <w:rPr>
          <w:b/>
          <w:bCs/>
          <w:lang w:val="en-GB" w:eastAsia="en-GB"/>
        </w:rPr>
        <w:t>Materials:</w:t>
      </w:r>
      <w:r>
        <w:rPr>
          <w:lang w:val="en-GB" w:eastAsia="en-GB"/>
        </w:rPr>
        <w:t xml:space="preserve"> files and data created using the school’s ICT facilities including but not limited to documents, photos, audio, video, printed output, web pages, social networking sites and blogs</w:t>
      </w:r>
    </w:p>
    <w:p w14:paraId="50B0BC25" w14:textId="6ADE58A0" w:rsidR="00A64E7F" w:rsidRDefault="00A64E7F" w:rsidP="00A64E7F">
      <w:pPr>
        <w:pStyle w:val="1bodycopy10pt"/>
        <w:rPr>
          <w:lang w:val="en-GB" w:eastAsia="en-GB"/>
        </w:rPr>
      </w:pPr>
      <w:r>
        <w:rPr>
          <w:lang w:val="en-GB" w:eastAsia="en-GB"/>
        </w:rPr>
        <w:t xml:space="preserve">See appendix 5 for a glossary of cyber security terminology. </w:t>
      </w:r>
    </w:p>
    <w:p w14:paraId="272EBD59" w14:textId="77777777" w:rsidR="00A64E7F" w:rsidRDefault="00A64E7F" w:rsidP="00A64E7F">
      <w:pPr>
        <w:ind w:left="170"/>
        <w:rPr>
          <w:lang w:val="en-GB" w:eastAsia="en-GB"/>
        </w:rPr>
      </w:pPr>
    </w:p>
    <w:p w14:paraId="4722B402" w14:textId="77777777" w:rsidR="00A64E7F" w:rsidRPr="005D0F87" w:rsidRDefault="00A64E7F" w:rsidP="00A64E7F">
      <w:pPr>
        <w:pStyle w:val="Heading1"/>
        <w:rPr>
          <w:color w:val="002060"/>
          <w:szCs w:val="28"/>
          <w:lang w:eastAsia="en-GB"/>
        </w:rPr>
      </w:pPr>
      <w:bookmarkStart w:id="6" w:name="_Toc11142664"/>
      <w:bookmarkStart w:id="7" w:name="_Toc215651549"/>
      <w:r w:rsidRPr="005D0F87">
        <w:rPr>
          <w:rFonts w:eastAsia="Arial"/>
          <w:color w:val="002060"/>
          <w:szCs w:val="28"/>
          <w:lang w:eastAsia="en-GB"/>
        </w:rPr>
        <w:t>4. Unacceptable use</w:t>
      </w:r>
      <w:bookmarkEnd w:id="6"/>
      <w:bookmarkEnd w:id="7"/>
    </w:p>
    <w:p w14:paraId="19607ECE" w14:textId="77777777" w:rsidR="00A64E7F" w:rsidRDefault="00A64E7F" w:rsidP="00A64E7F">
      <w:pPr>
        <w:pStyle w:val="1bodycopy10pt"/>
        <w:rPr>
          <w:lang w:val="en-GB" w:eastAsia="en-GB"/>
        </w:rPr>
      </w:pPr>
      <w:r>
        <w:rPr>
          <w:lang w:val="en-GB" w:eastAsia="en-GB"/>
        </w:rPr>
        <w:t xml:space="preserve">The following is considered unacceptable use of the school’s ICT facilities. Any breach of this policy may result in disciplinary or behaviour proceedings (see section 4.2 below). </w:t>
      </w:r>
    </w:p>
    <w:p w14:paraId="25ED62A7" w14:textId="77777777" w:rsidR="00A64E7F" w:rsidRDefault="00A64E7F" w:rsidP="00A64E7F">
      <w:pPr>
        <w:pStyle w:val="1bodycopy10pt"/>
        <w:rPr>
          <w:lang w:val="en-GB" w:eastAsia="en-GB"/>
        </w:rPr>
      </w:pPr>
      <w:r>
        <w:rPr>
          <w:lang w:val="en-GB" w:eastAsia="en-GB"/>
        </w:rPr>
        <w:t>Unacceptable use of the school’s ICT facilities includes:</w:t>
      </w:r>
    </w:p>
    <w:p w14:paraId="1EEE74E4" w14:textId="77777777" w:rsidR="00A64E7F" w:rsidRPr="000E6DE5" w:rsidRDefault="00A64E7F" w:rsidP="000E6DE5">
      <w:pPr>
        <w:pStyle w:val="4Bulletedcopyblue"/>
      </w:pPr>
      <w:r>
        <w:rPr>
          <w:lang w:val="en-GB" w:eastAsia="en-GB"/>
        </w:rPr>
        <w:t xml:space="preserve">Using the school’s </w:t>
      </w:r>
      <w:r w:rsidRPr="000E6DE5">
        <w:t>ICT facilities to breach intellectual property rights or copyright</w:t>
      </w:r>
    </w:p>
    <w:p w14:paraId="3D070899" w14:textId="77777777" w:rsidR="00A64E7F" w:rsidRPr="000E6DE5" w:rsidRDefault="00A64E7F" w:rsidP="000E6DE5">
      <w:pPr>
        <w:pStyle w:val="4Bulletedcopyblue"/>
      </w:pPr>
      <w:r w:rsidRPr="000E6DE5">
        <w:t>Using the school’s ICT facilities to bully or harass someone else, or to promote unlawful discrimination</w:t>
      </w:r>
    </w:p>
    <w:p w14:paraId="51E1B125" w14:textId="77777777" w:rsidR="00A64E7F" w:rsidRPr="000E6DE5" w:rsidRDefault="00A64E7F" w:rsidP="000E6DE5">
      <w:pPr>
        <w:pStyle w:val="4Bulletedcopyblue"/>
      </w:pPr>
      <w:r w:rsidRPr="000E6DE5">
        <w:t>Breaching the school’s policies or procedures</w:t>
      </w:r>
    </w:p>
    <w:p w14:paraId="5A55B0EE" w14:textId="77777777" w:rsidR="00A64E7F" w:rsidRPr="000E6DE5" w:rsidRDefault="00A64E7F" w:rsidP="000E6DE5">
      <w:pPr>
        <w:pStyle w:val="4Bulletedcopyblue"/>
      </w:pPr>
      <w:r w:rsidRPr="000E6DE5">
        <w:t>Any illegal conduct, or statements which are deemed to be advocating illegal activity</w:t>
      </w:r>
    </w:p>
    <w:p w14:paraId="24718828" w14:textId="51787E48" w:rsidR="00A64E7F" w:rsidRDefault="00A64E7F" w:rsidP="000E6DE5">
      <w:pPr>
        <w:pStyle w:val="4Bulletedcopyblue"/>
        <w:rPr>
          <w:rFonts w:ascii="Times New Roman" w:eastAsia="Times New Roman" w:hAnsi="Times New Roman"/>
          <w:lang w:val="en-GB" w:eastAsia="en-GB"/>
        </w:rPr>
      </w:pPr>
      <w:r w:rsidRPr="000E6DE5">
        <w:t>Online gambling,</w:t>
      </w:r>
      <w:r w:rsidR="006440EA">
        <w:t xml:space="preserve"> inappropriate</w:t>
      </w:r>
      <w:r>
        <w:rPr>
          <w:lang w:val="en-GB" w:eastAsia="en-GB"/>
        </w:rPr>
        <w:t xml:space="preserve"> advertising, phishing and/or financial scams</w:t>
      </w:r>
    </w:p>
    <w:p w14:paraId="156494CA" w14:textId="77777777" w:rsidR="00703446" w:rsidRPr="00D11449" w:rsidRDefault="00703446" w:rsidP="00703446">
      <w:pPr>
        <w:pStyle w:val="4Bulletedcopyblue"/>
        <w:rPr>
          <w:rFonts w:eastAsia="Times New Roman"/>
        </w:rPr>
      </w:pPr>
      <w:r w:rsidRPr="00C13AD3">
        <w:lastRenderedPageBreak/>
        <w:t>Accessing any web page or downloading any image, document, application, or file from the internet which could be regarded as illegal, offensive, discriminatory, in bad taste, or immoral</w:t>
      </w:r>
    </w:p>
    <w:p w14:paraId="5F4983DD" w14:textId="229265F6" w:rsidR="00D11449" w:rsidRPr="00C13AD3" w:rsidRDefault="00BC041B" w:rsidP="00703446">
      <w:pPr>
        <w:pStyle w:val="4Bulletedcopyblue"/>
        <w:rPr>
          <w:rFonts w:eastAsia="Times New Roman"/>
        </w:rPr>
      </w:pPr>
      <w:r>
        <w:t>Accessing, creating, storing, linking to or sending material that is pornographic, offensive, obscene or otherwise inappropriate or harmful</w:t>
      </w:r>
    </w:p>
    <w:p w14:paraId="231C535C" w14:textId="77777777" w:rsidR="00A64E7F" w:rsidRPr="000E6DE5" w:rsidRDefault="00A64E7F" w:rsidP="000E6DE5">
      <w:pPr>
        <w:pStyle w:val="4Bulletedcopyblue"/>
      </w:pPr>
      <w:r w:rsidRPr="000E6DE5">
        <w:t xml:space="preserve">Consensual and non-consensual sharing of nude and semi-nude images and/or videos and/or livestreams </w:t>
      </w:r>
    </w:p>
    <w:p w14:paraId="10B6AED7" w14:textId="77777777" w:rsidR="00A64E7F" w:rsidRPr="000E6DE5" w:rsidRDefault="00A64E7F" w:rsidP="000E6DE5">
      <w:pPr>
        <w:pStyle w:val="4Bulletedcopyblue"/>
      </w:pPr>
      <w:r w:rsidRPr="000E6DE5">
        <w:t>Activity which defames or disparages the school, or risks bringing the school into disrepute</w:t>
      </w:r>
    </w:p>
    <w:p w14:paraId="4B5E2D58" w14:textId="77777777" w:rsidR="00A64E7F" w:rsidRPr="000E6DE5" w:rsidRDefault="00A64E7F" w:rsidP="000E6DE5">
      <w:pPr>
        <w:pStyle w:val="4Bulletedcopyblue"/>
      </w:pPr>
      <w:r w:rsidRPr="000E6DE5">
        <w:t>Sharing confidential information about the school, its pupils, or other members of the school community</w:t>
      </w:r>
    </w:p>
    <w:p w14:paraId="04359B63" w14:textId="22132170" w:rsidR="00C9550F" w:rsidRDefault="00C9550F" w:rsidP="000E6DE5">
      <w:pPr>
        <w:pStyle w:val="4Bulletedcopyblue"/>
      </w:pPr>
      <w:r>
        <w:t>Using the school’s systems to participate in internet chat rooms, post on internet message board</w:t>
      </w:r>
      <w:r w:rsidR="008370A7">
        <w:t>s</w:t>
      </w:r>
      <w:r>
        <w:t xml:space="preserve"> or b</w:t>
      </w:r>
      <w:r w:rsidR="008370A7">
        <w:t xml:space="preserve">logs, unless approved by </w:t>
      </w:r>
      <w:proofErr w:type="spellStart"/>
      <w:r w:rsidR="008370A7">
        <w:t>authorised</w:t>
      </w:r>
      <w:proofErr w:type="spellEnd"/>
      <w:r w:rsidR="008370A7">
        <w:t xml:space="preserve"> personnel </w:t>
      </w:r>
    </w:p>
    <w:p w14:paraId="76FE6E7E" w14:textId="593292C6" w:rsidR="00A64E7F" w:rsidRPr="000E6DE5" w:rsidRDefault="00A64E7F" w:rsidP="000E6DE5">
      <w:pPr>
        <w:pStyle w:val="4Bulletedcopyblue"/>
      </w:pPr>
      <w:r w:rsidRPr="000E6DE5">
        <w:t xml:space="preserve">Connecting any device to the school’s ICT network without approval from </w:t>
      </w:r>
      <w:proofErr w:type="spellStart"/>
      <w:r w:rsidRPr="000E6DE5">
        <w:t>authorised</w:t>
      </w:r>
      <w:proofErr w:type="spellEnd"/>
      <w:r w:rsidRPr="000E6DE5">
        <w:t xml:space="preserve"> personnel</w:t>
      </w:r>
    </w:p>
    <w:p w14:paraId="19E1DCB3" w14:textId="77777777" w:rsidR="00A64E7F" w:rsidRPr="000E6DE5" w:rsidRDefault="00A64E7F" w:rsidP="000E6DE5">
      <w:pPr>
        <w:pStyle w:val="4Bulletedcopyblue"/>
      </w:pPr>
      <w:r w:rsidRPr="000E6DE5">
        <w:t xml:space="preserve">Setting up any software, applications or web services on the school’s network without approval by </w:t>
      </w:r>
      <w:proofErr w:type="spellStart"/>
      <w:r w:rsidRPr="000E6DE5">
        <w:t>authorised</w:t>
      </w:r>
      <w:proofErr w:type="spellEnd"/>
      <w:r w:rsidRPr="000E6DE5">
        <w:t xml:space="preserve"> personnel, or creating or using any programme, tool or item of software designed to interfere with the functioning of the school’s ICT facilities, accounts or data</w:t>
      </w:r>
    </w:p>
    <w:p w14:paraId="08DC7B80" w14:textId="4437B46E" w:rsidR="00A64E7F" w:rsidRPr="000E6DE5" w:rsidRDefault="00A64E7F" w:rsidP="000E6DE5">
      <w:pPr>
        <w:pStyle w:val="4Bulletedcopyblue"/>
      </w:pPr>
      <w:r w:rsidRPr="000E6DE5">
        <w:t xml:space="preserve">Gaining, or attempting to gain, access to restricted areas of the </w:t>
      </w:r>
      <w:r w:rsidR="006E78F9">
        <w:t xml:space="preserve">internet and </w:t>
      </w:r>
      <w:r w:rsidRPr="000E6DE5">
        <w:t xml:space="preserve">network, or to any password-protected information, without approval from </w:t>
      </w:r>
      <w:proofErr w:type="spellStart"/>
      <w:r w:rsidRPr="000E6DE5">
        <w:t>authorised</w:t>
      </w:r>
      <w:proofErr w:type="spellEnd"/>
      <w:r w:rsidRPr="000E6DE5">
        <w:t xml:space="preserve"> personnel</w:t>
      </w:r>
    </w:p>
    <w:p w14:paraId="0D7A8105" w14:textId="77777777" w:rsidR="00A64E7F" w:rsidRPr="000E6DE5" w:rsidRDefault="00A64E7F" w:rsidP="000E6DE5">
      <w:pPr>
        <w:pStyle w:val="4Bulletedcopyblue"/>
      </w:pPr>
      <w:r w:rsidRPr="000E6DE5">
        <w:t>Allowing, encouraging or enabling others to gain (or attempt to gain) unauthorised access to the school’s ICT facilities</w:t>
      </w:r>
    </w:p>
    <w:p w14:paraId="2FB4540A" w14:textId="77777777" w:rsidR="00A64E7F" w:rsidRPr="000E6DE5" w:rsidRDefault="00A64E7F" w:rsidP="000E6DE5">
      <w:pPr>
        <w:pStyle w:val="4Bulletedcopyblue"/>
      </w:pPr>
      <w:r w:rsidRPr="000E6DE5">
        <w:t>Causing intentional damage to the school’s ICT facilities</w:t>
      </w:r>
    </w:p>
    <w:p w14:paraId="3408D874" w14:textId="77777777" w:rsidR="00A64E7F" w:rsidRPr="000E6DE5" w:rsidRDefault="00A64E7F" w:rsidP="000E6DE5">
      <w:pPr>
        <w:pStyle w:val="4Bulletedcopyblue"/>
      </w:pPr>
      <w:r w:rsidRPr="000E6DE5">
        <w:t xml:space="preserve">Removing, deleting or disposing of the school’s ICT equipment, systems, </w:t>
      </w:r>
      <w:proofErr w:type="spellStart"/>
      <w:r w:rsidRPr="000E6DE5">
        <w:t>programmes</w:t>
      </w:r>
      <w:proofErr w:type="spellEnd"/>
      <w:r w:rsidRPr="000E6DE5">
        <w:t xml:space="preserve"> or information without permission from </w:t>
      </w:r>
      <w:proofErr w:type="spellStart"/>
      <w:r w:rsidRPr="000E6DE5">
        <w:t>authorised</w:t>
      </w:r>
      <w:proofErr w:type="spellEnd"/>
      <w:r w:rsidRPr="000E6DE5">
        <w:t xml:space="preserve"> personnel</w:t>
      </w:r>
    </w:p>
    <w:p w14:paraId="5264A54B" w14:textId="77777777" w:rsidR="00A64E7F" w:rsidRPr="000E6DE5" w:rsidRDefault="00A64E7F" w:rsidP="000E6DE5">
      <w:pPr>
        <w:pStyle w:val="4Bulletedcopyblue"/>
      </w:pPr>
      <w:r w:rsidRPr="000E6DE5">
        <w:t xml:space="preserve">Causing a data breach by accessing, modifying, or sharing data (including personal data) to which a user is not permitted by </w:t>
      </w:r>
      <w:proofErr w:type="spellStart"/>
      <w:r w:rsidRPr="000E6DE5">
        <w:t>authorised</w:t>
      </w:r>
      <w:proofErr w:type="spellEnd"/>
      <w:r w:rsidRPr="000E6DE5">
        <w:t xml:space="preserve"> personnel to have access, or without </w:t>
      </w:r>
      <w:proofErr w:type="spellStart"/>
      <w:r w:rsidRPr="000E6DE5">
        <w:t>authorisation</w:t>
      </w:r>
      <w:proofErr w:type="spellEnd"/>
    </w:p>
    <w:p w14:paraId="7A260F33" w14:textId="77777777" w:rsidR="00A64E7F" w:rsidRPr="000E6DE5" w:rsidRDefault="00A64E7F" w:rsidP="000E6DE5">
      <w:pPr>
        <w:pStyle w:val="4Bulletedcopyblue"/>
      </w:pPr>
      <w:r w:rsidRPr="000E6DE5">
        <w:t xml:space="preserve">Using inappropriate or offensive language </w:t>
      </w:r>
    </w:p>
    <w:p w14:paraId="21221961" w14:textId="77777777" w:rsidR="00A64E7F" w:rsidRDefault="00A64E7F" w:rsidP="000E6DE5">
      <w:pPr>
        <w:pStyle w:val="4Bulletedcopyblue"/>
        <w:rPr>
          <w:rFonts w:ascii="Times New Roman" w:eastAsia="Times New Roman" w:hAnsi="Times New Roman"/>
          <w:lang w:val="en-GB" w:eastAsia="en-GB"/>
        </w:rPr>
      </w:pPr>
      <w:r w:rsidRPr="000E6DE5">
        <w:t>Promoting a private business, unless t</w:t>
      </w:r>
      <w:r>
        <w:rPr>
          <w:lang w:val="en-GB" w:eastAsia="en-GB"/>
        </w:rPr>
        <w:t>hat business is directly related to the school</w:t>
      </w:r>
    </w:p>
    <w:p w14:paraId="34346FD6" w14:textId="77777777" w:rsidR="00A64E7F" w:rsidRPr="000E6DE5" w:rsidRDefault="00A64E7F" w:rsidP="000E6DE5">
      <w:pPr>
        <w:pStyle w:val="4Bulletedcopyblue"/>
      </w:pPr>
      <w:r>
        <w:rPr>
          <w:lang w:val="en-GB" w:eastAsia="en-GB"/>
        </w:rPr>
        <w:t>Using websites or mechanism</w:t>
      </w:r>
      <w:r w:rsidRPr="000E6DE5">
        <w:t>s to bypass the school’s filtering or monitoring mechanisms</w:t>
      </w:r>
    </w:p>
    <w:p w14:paraId="5AB33729" w14:textId="77777777" w:rsidR="00A64E7F" w:rsidRPr="00393532" w:rsidRDefault="00A64E7F" w:rsidP="000E6DE5">
      <w:pPr>
        <w:pStyle w:val="4Bulletedcopyblue"/>
        <w:rPr>
          <w:rFonts w:ascii="Times New Roman" w:eastAsia="Times New Roman" w:hAnsi="Times New Roman"/>
          <w:lang w:val="en-GB" w:eastAsia="en-GB"/>
        </w:rPr>
      </w:pPr>
      <w:r w:rsidRPr="000E6DE5">
        <w:t xml:space="preserve">Engaging in content or </w:t>
      </w:r>
      <w:proofErr w:type="spellStart"/>
      <w:r w:rsidRPr="000E6DE5">
        <w:t>conduc</w:t>
      </w:r>
      <w:proofErr w:type="spellEnd"/>
      <w:r>
        <w:rPr>
          <w:lang w:val="en-GB" w:eastAsia="en-GB"/>
        </w:rPr>
        <w:t xml:space="preserve">t that is radicalised, extremist, racist, </w:t>
      </w:r>
      <w:proofErr w:type="spellStart"/>
      <w:r>
        <w:rPr>
          <w:lang w:val="en-GB" w:eastAsia="en-GB"/>
        </w:rPr>
        <w:t>antisemitic</w:t>
      </w:r>
      <w:proofErr w:type="spellEnd"/>
      <w:r>
        <w:rPr>
          <w:lang w:val="en-GB" w:eastAsia="en-GB"/>
        </w:rPr>
        <w:t xml:space="preserve"> or discriminatory in any other way  </w:t>
      </w:r>
    </w:p>
    <w:p w14:paraId="56B4BDAF" w14:textId="1680FC63" w:rsidR="00A64E7F" w:rsidRDefault="00A64E7F" w:rsidP="00A64E7F">
      <w:pPr>
        <w:pStyle w:val="1bodycopy10pt"/>
        <w:rPr>
          <w:lang w:val="en-GB" w:eastAsia="en-GB"/>
        </w:rPr>
      </w:pPr>
      <w:r>
        <w:rPr>
          <w:lang w:val="en-GB" w:eastAsia="en-GB"/>
        </w:rPr>
        <w:t xml:space="preserve">This is not an exhaustive list. The school reserves the right to amend this list at any time. </w:t>
      </w:r>
      <w:r w:rsidR="005D0F87">
        <w:rPr>
          <w:lang w:val="en-GB" w:eastAsia="en-GB"/>
        </w:rPr>
        <w:t xml:space="preserve">The Head Teacher </w:t>
      </w:r>
      <w:r>
        <w:rPr>
          <w:lang w:val="en-GB" w:eastAsia="en-GB"/>
        </w:rPr>
        <w:t>will use their professional judgement to determine whether any act or behaviour not on the list above is considered unacceptable use of the school’s ICT facilities.</w:t>
      </w:r>
    </w:p>
    <w:p w14:paraId="6EDDD86F" w14:textId="77777777" w:rsidR="00A64E7F" w:rsidRDefault="00A64E7F" w:rsidP="00A64E7F">
      <w:pPr>
        <w:spacing w:before="240"/>
        <w:rPr>
          <w:sz w:val="24"/>
          <w:lang w:val="en-GB" w:eastAsia="en-GB"/>
        </w:rPr>
      </w:pPr>
      <w:r>
        <w:rPr>
          <w:b/>
          <w:bCs/>
          <w:color w:val="12263F"/>
          <w:sz w:val="24"/>
          <w:lang w:val="en-GB" w:eastAsia="en-GB"/>
        </w:rPr>
        <w:t>4.1 Exceptions from unacceptable use</w:t>
      </w:r>
    </w:p>
    <w:p w14:paraId="55FC7135" w14:textId="5484F090" w:rsidR="00A64E7F" w:rsidRPr="005D0F87" w:rsidRDefault="00A64E7F" w:rsidP="005D0F87">
      <w:pPr>
        <w:pStyle w:val="1bodycopy10pt"/>
        <w:rPr>
          <w:lang w:val="en-GB" w:eastAsia="en-GB"/>
        </w:rPr>
      </w:pPr>
      <w:r>
        <w:rPr>
          <w:lang w:val="en-GB" w:eastAsia="en-GB"/>
        </w:rPr>
        <w:t>Where the use of school ICT facilities (on the school premises and/or remotely) is required for a purpose that would otherwise be considered an unacceptable use, exemptions to th</w:t>
      </w:r>
      <w:r w:rsidR="005D0F87">
        <w:rPr>
          <w:lang w:val="en-GB" w:eastAsia="en-GB"/>
        </w:rPr>
        <w:t>e policy may be granted at the H</w:t>
      </w:r>
      <w:r>
        <w:rPr>
          <w:lang w:val="en-GB" w:eastAsia="en-GB"/>
        </w:rPr>
        <w:t>ead</w:t>
      </w:r>
      <w:r w:rsidR="005D0F87">
        <w:rPr>
          <w:lang w:val="en-GB" w:eastAsia="en-GB"/>
        </w:rPr>
        <w:t xml:space="preserve"> T</w:t>
      </w:r>
      <w:r>
        <w:rPr>
          <w:lang w:val="en-GB" w:eastAsia="en-GB"/>
        </w:rPr>
        <w:t>eacher’s discretion.</w:t>
      </w:r>
      <w:r w:rsidR="005D0F87">
        <w:rPr>
          <w:lang w:val="en-GB" w:eastAsia="en-GB"/>
        </w:rPr>
        <w:t xml:space="preserve"> Emailed consent must be received prior to the event.</w:t>
      </w:r>
    </w:p>
    <w:p w14:paraId="508FE581" w14:textId="77777777" w:rsidR="00A64E7F" w:rsidRDefault="00A64E7F" w:rsidP="00A64E7F">
      <w:pPr>
        <w:spacing w:before="240"/>
        <w:rPr>
          <w:sz w:val="24"/>
          <w:lang w:val="en-GB" w:eastAsia="en-GB"/>
        </w:rPr>
      </w:pPr>
      <w:r>
        <w:rPr>
          <w:b/>
          <w:bCs/>
          <w:color w:val="12263F"/>
          <w:sz w:val="24"/>
          <w:lang w:val="en-GB" w:eastAsia="en-GB"/>
        </w:rPr>
        <w:t>4.2 Sanctions</w:t>
      </w:r>
    </w:p>
    <w:p w14:paraId="3B646B3E" w14:textId="412D88FC" w:rsidR="00A64E7F" w:rsidRDefault="00A64E7F" w:rsidP="00A64E7F">
      <w:pPr>
        <w:pStyle w:val="1bodycopy10pt"/>
        <w:rPr>
          <w:lang w:val="en-GB" w:eastAsia="en-GB"/>
        </w:rPr>
      </w:pPr>
      <w:r>
        <w:rPr>
          <w:lang w:val="en-GB" w:eastAsia="en-GB"/>
        </w:rPr>
        <w:t xml:space="preserve">Pupils and staff who engage in any of the unacceptable activities listed above may face disciplinary action in </w:t>
      </w:r>
      <w:r w:rsidR="005D0F87">
        <w:rPr>
          <w:lang w:val="en-GB" w:eastAsia="en-GB"/>
        </w:rPr>
        <w:t xml:space="preserve">line with the school’s policies our </w:t>
      </w:r>
      <w:r w:rsidR="005D0F87" w:rsidRPr="005D0F87">
        <w:rPr>
          <w:lang w:val="en-GB" w:eastAsia="en-GB"/>
        </w:rPr>
        <w:t xml:space="preserve">disciplinary policy/behaviour policy/staff discipline policy/staff </w:t>
      </w:r>
      <w:r w:rsidR="005D0F87">
        <w:rPr>
          <w:lang w:val="en-GB" w:eastAsia="en-GB"/>
        </w:rPr>
        <w:t>code of conduct/AI policy and Mobile Phone Policy. These policies can be obtained by emailing Mrs Krystal Perry via telephone:01234 781371 or via email kthompson@pinchmillprimary.co.uk</w:t>
      </w:r>
    </w:p>
    <w:p w14:paraId="372BF958" w14:textId="77777777" w:rsidR="00A64E7F" w:rsidRDefault="00A64E7F" w:rsidP="00A64E7F">
      <w:pPr>
        <w:rPr>
          <w:lang w:val="en-GB" w:eastAsia="en-GB"/>
        </w:rPr>
      </w:pPr>
    </w:p>
    <w:p w14:paraId="6B6FAAB8" w14:textId="77777777" w:rsidR="005D0F87" w:rsidRDefault="005D0F87" w:rsidP="00A64E7F">
      <w:pPr>
        <w:pStyle w:val="Heading1"/>
        <w:rPr>
          <w:rFonts w:eastAsia="Arial"/>
          <w:color w:val="002060"/>
          <w:szCs w:val="28"/>
          <w:lang w:eastAsia="en-GB"/>
        </w:rPr>
      </w:pPr>
      <w:bookmarkStart w:id="8" w:name="_Toc11142665"/>
      <w:bookmarkStart w:id="9" w:name="_Toc215651550"/>
    </w:p>
    <w:p w14:paraId="49A6A32D" w14:textId="77777777" w:rsidR="005D0F87" w:rsidRDefault="005D0F87" w:rsidP="00A64E7F">
      <w:pPr>
        <w:pStyle w:val="Heading1"/>
        <w:rPr>
          <w:rFonts w:eastAsia="Arial"/>
          <w:color w:val="002060"/>
          <w:szCs w:val="28"/>
          <w:lang w:eastAsia="en-GB"/>
        </w:rPr>
      </w:pPr>
    </w:p>
    <w:p w14:paraId="2D096B7A" w14:textId="70500A43" w:rsidR="00A64E7F" w:rsidRPr="005D0F87" w:rsidRDefault="00A64E7F" w:rsidP="00A64E7F">
      <w:pPr>
        <w:pStyle w:val="Heading1"/>
        <w:rPr>
          <w:color w:val="002060"/>
          <w:szCs w:val="28"/>
          <w:lang w:eastAsia="en-GB"/>
        </w:rPr>
      </w:pPr>
      <w:r w:rsidRPr="005D0F87">
        <w:rPr>
          <w:rFonts w:eastAsia="Arial"/>
          <w:color w:val="002060"/>
          <w:szCs w:val="28"/>
          <w:lang w:eastAsia="en-GB"/>
        </w:rPr>
        <w:lastRenderedPageBreak/>
        <w:t>5. Staff (including governors, volunteers, and contractors)</w:t>
      </w:r>
      <w:bookmarkEnd w:id="8"/>
      <w:bookmarkEnd w:id="9"/>
    </w:p>
    <w:p w14:paraId="5D6CFE3C" w14:textId="77777777" w:rsidR="00A64E7F" w:rsidRDefault="00A64E7F" w:rsidP="00A64E7F">
      <w:pPr>
        <w:pStyle w:val="Subhead2"/>
        <w:rPr>
          <w:lang w:val="en-GB" w:eastAsia="en-GB"/>
        </w:rPr>
      </w:pPr>
      <w:r>
        <w:rPr>
          <w:lang w:val="en-GB" w:eastAsia="en-GB"/>
        </w:rPr>
        <w:t>5.1 Access to school ICT facilities and materials</w:t>
      </w:r>
    </w:p>
    <w:p w14:paraId="3962389C" w14:textId="4FE89C8D" w:rsidR="00A64E7F" w:rsidRDefault="005D0F87" w:rsidP="00A64E7F">
      <w:pPr>
        <w:pStyle w:val="1bodycopy10pt"/>
        <w:rPr>
          <w:lang w:val="en-GB" w:eastAsia="en-GB"/>
        </w:rPr>
      </w:pPr>
      <w:r>
        <w:rPr>
          <w:lang w:val="en-GB" w:eastAsia="en-GB"/>
        </w:rPr>
        <w:t xml:space="preserve">The school’s network manager (Simply </w:t>
      </w:r>
      <w:proofErr w:type="gramStart"/>
      <w:r>
        <w:rPr>
          <w:lang w:val="en-GB" w:eastAsia="en-GB"/>
        </w:rPr>
        <w:t xml:space="preserve">IT) </w:t>
      </w:r>
      <w:r w:rsidR="00A64E7F">
        <w:rPr>
          <w:lang w:val="en-GB" w:eastAsia="en-GB"/>
        </w:rPr>
        <w:t xml:space="preserve"> </w:t>
      </w:r>
      <w:r>
        <w:rPr>
          <w:lang w:val="en-GB" w:eastAsia="en-GB"/>
        </w:rPr>
        <w:t>manages</w:t>
      </w:r>
      <w:proofErr w:type="gramEnd"/>
      <w:r>
        <w:rPr>
          <w:lang w:val="en-GB" w:eastAsia="en-GB"/>
        </w:rPr>
        <w:t xml:space="preserve"> </w:t>
      </w:r>
      <w:r w:rsidR="00A64E7F">
        <w:rPr>
          <w:lang w:val="en-GB" w:eastAsia="en-GB"/>
        </w:rPr>
        <w:t>access to the school’s ICT facilities and materials for school staff. That includes, but is not limited to:</w:t>
      </w:r>
    </w:p>
    <w:p w14:paraId="08229955" w14:textId="77777777" w:rsidR="00A64E7F" w:rsidRPr="000E6DE5" w:rsidRDefault="00A64E7F" w:rsidP="000E6DE5">
      <w:pPr>
        <w:pStyle w:val="4Bulletedcopyblue"/>
      </w:pPr>
      <w:r>
        <w:rPr>
          <w:lang w:val="en-GB" w:eastAsia="en-GB"/>
        </w:rPr>
        <w:t>Computers, tablets, m</w:t>
      </w:r>
      <w:proofErr w:type="spellStart"/>
      <w:r w:rsidRPr="000E6DE5">
        <w:t>obile</w:t>
      </w:r>
      <w:proofErr w:type="spellEnd"/>
      <w:r w:rsidRPr="000E6DE5">
        <w:t xml:space="preserve"> phones and other devices</w:t>
      </w:r>
    </w:p>
    <w:p w14:paraId="3261117F" w14:textId="77777777" w:rsidR="00A64E7F" w:rsidRDefault="00A64E7F" w:rsidP="000E6DE5">
      <w:pPr>
        <w:pStyle w:val="4Bulletedcopyblue"/>
        <w:rPr>
          <w:rFonts w:ascii="Times New Roman" w:eastAsia="Times New Roman" w:hAnsi="Times New Roman"/>
          <w:lang w:val="en-GB" w:eastAsia="en-GB"/>
        </w:rPr>
      </w:pPr>
      <w:r w:rsidRPr="000E6DE5">
        <w:t>Access permissions f</w:t>
      </w:r>
      <w:r>
        <w:rPr>
          <w:lang w:val="en-GB" w:eastAsia="en-GB"/>
        </w:rPr>
        <w:t>or certain programmes or files</w:t>
      </w:r>
    </w:p>
    <w:p w14:paraId="50E8F0C7" w14:textId="77777777" w:rsidR="00A64E7F" w:rsidRDefault="00A64E7F" w:rsidP="00A64E7F">
      <w:pPr>
        <w:pStyle w:val="1bodycopy10pt"/>
        <w:rPr>
          <w:lang w:val="en-GB" w:eastAsia="en-GB"/>
        </w:rPr>
      </w:pPr>
      <w:r>
        <w:rPr>
          <w:lang w:val="en-GB" w:eastAsia="en-GB"/>
        </w:rPr>
        <w:t>Staff will be provided with unique login/account information and passwords that they must use when accessing the school’s ICT facilities.</w:t>
      </w:r>
    </w:p>
    <w:p w14:paraId="1369F29D" w14:textId="29EBB4D2" w:rsidR="00A64E7F" w:rsidRDefault="00A64E7F" w:rsidP="00A64E7F">
      <w:pPr>
        <w:pStyle w:val="1bodycopy10pt"/>
        <w:rPr>
          <w:lang w:val="en-GB" w:eastAsia="en-GB"/>
        </w:rPr>
      </w:pPr>
      <w:r>
        <w:rPr>
          <w:lang w:val="en-GB" w:eastAsia="en-GB"/>
        </w:rPr>
        <w:t>Staff who have access to files that they are not authorised to view or edit, or who need their access permissions upd</w:t>
      </w:r>
      <w:r w:rsidR="005D0F87">
        <w:rPr>
          <w:lang w:val="en-GB" w:eastAsia="en-GB"/>
        </w:rPr>
        <w:t>ated or changed, should contact:</w:t>
      </w:r>
    </w:p>
    <w:p w14:paraId="52849A1B" w14:textId="37FEE7B2" w:rsidR="005D0F87" w:rsidRDefault="005D0F87" w:rsidP="00A64E7F">
      <w:pPr>
        <w:pStyle w:val="1bodycopy10pt"/>
        <w:rPr>
          <w:lang w:val="en-GB" w:eastAsia="en-GB"/>
        </w:rPr>
      </w:pPr>
      <w:r>
        <w:rPr>
          <w:lang w:val="en-GB" w:eastAsia="en-GB"/>
        </w:rPr>
        <w:t>Simply IT: telephone 01604 950018</w:t>
      </w:r>
    </w:p>
    <w:p w14:paraId="5D5994C4" w14:textId="77777777" w:rsidR="00A64E7F" w:rsidRDefault="00A64E7F" w:rsidP="00A64E7F">
      <w:pPr>
        <w:pStyle w:val="Subhead2"/>
        <w:rPr>
          <w:lang w:val="en-GB" w:eastAsia="en-GB"/>
        </w:rPr>
      </w:pPr>
      <w:r>
        <w:rPr>
          <w:lang w:val="en-GB" w:eastAsia="en-GB"/>
        </w:rPr>
        <w:t>5.1.1 Use of school-supplied equipment</w:t>
      </w:r>
    </w:p>
    <w:p w14:paraId="50AD1518" w14:textId="77777777" w:rsidR="00A64E7F" w:rsidRDefault="00A64E7F" w:rsidP="00A64E7F">
      <w:pPr>
        <w:pStyle w:val="1bodycopy10pt"/>
        <w:rPr>
          <w:lang w:val="en-GB" w:eastAsia="en-GB"/>
        </w:rPr>
      </w:pPr>
      <w:r>
        <w:rPr>
          <w:lang w:val="en-GB" w:eastAsia="en-GB"/>
        </w:rPr>
        <w:t>School-issued devices (including laptops, tablets and other digital devices) are provided to staff for the purpose of supporting teaching, learning and the efficient running of the school. All school-supplied equipment remains the property of the school and staff must return the equipment at the end of employment, or when it is no longer required. Staff must:</w:t>
      </w:r>
    </w:p>
    <w:p w14:paraId="1B0F1728" w14:textId="77777777" w:rsidR="00A64E7F" w:rsidRPr="000E6DE5" w:rsidRDefault="00A64E7F" w:rsidP="000E6DE5">
      <w:pPr>
        <w:pStyle w:val="4Bulletedcopyblue"/>
      </w:pPr>
      <w:r>
        <w:rPr>
          <w:lang w:val="en-GB" w:eastAsia="en-GB"/>
        </w:rPr>
        <w:t xml:space="preserve">Use equipment and </w:t>
      </w:r>
      <w:proofErr w:type="spellStart"/>
      <w:r>
        <w:rPr>
          <w:lang w:val="en-GB" w:eastAsia="en-GB"/>
        </w:rPr>
        <w:t>devi</w:t>
      </w:r>
      <w:r w:rsidRPr="000E6DE5">
        <w:t>ces</w:t>
      </w:r>
      <w:proofErr w:type="spellEnd"/>
      <w:r w:rsidRPr="000E6DE5">
        <w:t xml:space="preserve"> primarily for school purposes and in line with the school’s policies on safeguarding, data protection and confidentiality</w:t>
      </w:r>
    </w:p>
    <w:p w14:paraId="2CF8206A" w14:textId="7EB2431B" w:rsidR="00A64E7F" w:rsidRDefault="00A64E7F" w:rsidP="000E6DE5">
      <w:pPr>
        <w:pStyle w:val="4Bulletedcopyblue"/>
      </w:pPr>
      <w:r w:rsidRPr="000E6DE5">
        <w:t>Store devices securely when not in use</w:t>
      </w:r>
      <w:r w:rsidR="00C74372">
        <w:t>, particularly when travellin</w:t>
      </w:r>
      <w:r w:rsidR="00C169CD">
        <w:t>g</w:t>
      </w:r>
      <w:r w:rsidRPr="000E6DE5">
        <w:t>. Devices should not be left unattended in public places or in unsecured</w:t>
      </w:r>
      <w:r w:rsidR="00E5440A">
        <w:t xml:space="preserve"> locations</w:t>
      </w:r>
    </w:p>
    <w:p w14:paraId="2C4788F1" w14:textId="557979D3" w:rsidR="00086CF1" w:rsidRPr="0068548D" w:rsidRDefault="00E5440A" w:rsidP="0068548D">
      <w:pPr>
        <w:pStyle w:val="4Bulletedcopyblue"/>
        <w:rPr>
          <w:rFonts w:eastAsia="Times New Roman"/>
        </w:rPr>
      </w:pPr>
      <w:r>
        <w:t>Be actively aware o</w:t>
      </w:r>
      <w:r w:rsidR="009371E0">
        <w:t>f</w:t>
      </w:r>
      <w:r w:rsidR="0068548D" w:rsidRPr="00C13AD3">
        <w:t xml:space="preserve"> data security and confidentiality</w:t>
      </w:r>
      <w:r w:rsidR="00640423">
        <w:t xml:space="preserve"> and follow best practic</w:t>
      </w:r>
      <w:r>
        <w:t>e</w:t>
      </w:r>
      <w:r w:rsidR="0068548D" w:rsidRPr="00C13AD3">
        <w:t xml:space="preserve"> when</w:t>
      </w:r>
      <w:r w:rsidR="007838EB">
        <w:t xml:space="preserve"> accessing the equipment awa</w:t>
      </w:r>
      <w:r w:rsidR="00DE7C44">
        <w:t>y from school.</w:t>
      </w:r>
      <w:r w:rsidR="0068548D" w:rsidRPr="00C13AD3">
        <w:t xml:space="preserve"> </w:t>
      </w:r>
      <w:r w:rsidR="00C53336">
        <w:t>E</w:t>
      </w:r>
      <w:r w:rsidR="0068548D" w:rsidRPr="00C13AD3">
        <w:t xml:space="preserve">.g. </w:t>
      </w:r>
      <w:r w:rsidR="00C10BE4">
        <w:t>when travelling on public transport, be aware that</w:t>
      </w:r>
      <w:r w:rsidR="0068548D" w:rsidRPr="00C13AD3">
        <w:t xml:space="preserve"> other passengers may be able to read any documents displayed on </w:t>
      </w:r>
      <w:r w:rsidR="006A107D">
        <w:t xml:space="preserve">the </w:t>
      </w:r>
      <w:r w:rsidR="0068548D" w:rsidRPr="00C13AD3">
        <w:t>screen</w:t>
      </w:r>
      <w:r w:rsidR="006A107D">
        <w:t xml:space="preserve"> of your device</w:t>
      </w:r>
      <w:r w:rsidR="0068548D" w:rsidRPr="00C13AD3">
        <w:t xml:space="preserve"> </w:t>
      </w:r>
    </w:p>
    <w:p w14:paraId="460055E7" w14:textId="77777777" w:rsidR="00A64E7F" w:rsidRDefault="00A64E7F" w:rsidP="000E6DE5">
      <w:pPr>
        <w:pStyle w:val="4Bulletedcopyblue"/>
        <w:rPr>
          <w:lang w:val="en-GB" w:eastAsia="en-GB"/>
        </w:rPr>
      </w:pPr>
      <w:r w:rsidRPr="000E6DE5">
        <w:t>Lock devices with a pass</w:t>
      </w:r>
      <w:r w:rsidRPr="000D59C1">
        <w:rPr>
          <w:lang w:val="en-GB" w:eastAsia="en-GB"/>
        </w:rPr>
        <w:t>word when unattended. Passwords must</w:t>
      </w:r>
      <w:r>
        <w:rPr>
          <w:lang w:val="en-GB" w:eastAsia="en-GB"/>
        </w:rPr>
        <w:t>:</w:t>
      </w:r>
    </w:p>
    <w:p w14:paraId="15EC5F21" w14:textId="1A85359D" w:rsidR="00A64E7F" w:rsidRDefault="00A64E7F" w:rsidP="00A64E7F">
      <w:pPr>
        <w:pStyle w:val="8Secondbullet"/>
        <w:rPr>
          <w:lang w:val="en-GB" w:eastAsia="en-GB"/>
        </w:rPr>
      </w:pPr>
      <w:r>
        <w:rPr>
          <w:lang w:val="en-GB" w:eastAsia="en-GB"/>
        </w:rPr>
        <w:t>N</w:t>
      </w:r>
      <w:r w:rsidRPr="000D59C1">
        <w:rPr>
          <w:lang w:val="en-GB" w:eastAsia="en-GB"/>
        </w:rPr>
        <w:t xml:space="preserve">ot be shared with others </w:t>
      </w:r>
      <w:r>
        <w:rPr>
          <w:lang w:val="en-GB" w:eastAsia="en-GB"/>
        </w:rPr>
        <w:t>and must be changed regularly</w:t>
      </w:r>
    </w:p>
    <w:p w14:paraId="280A3128" w14:textId="783FD3C7" w:rsidR="00A64E7F" w:rsidRDefault="00A64E7F" w:rsidP="00A64E7F">
      <w:pPr>
        <w:pStyle w:val="8Secondbullet"/>
        <w:rPr>
          <w:lang w:val="en-GB" w:eastAsia="en-GB"/>
        </w:rPr>
      </w:pPr>
      <w:r>
        <w:rPr>
          <w:lang w:val="en-GB" w:eastAsia="en-GB"/>
        </w:rPr>
        <w:t>Be suitably strong, in accordance with the school’s password polic</w:t>
      </w:r>
      <w:r w:rsidR="009968C9">
        <w:rPr>
          <w:lang w:val="en-GB" w:eastAsia="en-GB"/>
        </w:rPr>
        <w:t>y</w:t>
      </w:r>
      <w:r w:rsidR="00F81B65">
        <w:rPr>
          <w:lang w:val="en-GB" w:eastAsia="en-GB"/>
        </w:rPr>
        <w:t xml:space="preserve"> (see section </w:t>
      </w:r>
      <w:r w:rsidR="00F81B65" w:rsidRPr="00132779">
        <w:rPr>
          <w:lang w:val="en-GB" w:eastAsia="en-GB"/>
        </w:rPr>
        <w:t>8.1)</w:t>
      </w:r>
      <w:r w:rsidR="009968C9">
        <w:rPr>
          <w:lang w:val="en-GB" w:eastAsia="en-GB"/>
        </w:rPr>
        <w:t xml:space="preserve"> </w:t>
      </w:r>
    </w:p>
    <w:p w14:paraId="2A0C9FE7" w14:textId="77777777" w:rsidR="00A64E7F" w:rsidRDefault="00A64E7F" w:rsidP="00A64E7F">
      <w:pPr>
        <w:pStyle w:val="8Secondbullet"/>
        <w:rPr>
          <w:lang w:val="en-GB" w:eastAsia="en-GB"/>
        </w:rPr>
      </w:pPr>
      <w:r>
        <w:rPr>
          <w:lang w:val="en-GB" w:eastAsia="en-GB"/>
        </w:rPr>
        <w:t>Not be reused across multiple accounts</w:t>
      </w:r>
    </w:p>
    <w:p w14:paraId="415F28A0" w14:textId="57458937" w:rsidR="00A64E7F" w:rsidRPr="00132779" w:rsidRDefault="00A64E7F" w:rsidP="000E6DE5">
      <w:pPr>
        <w:pStyle w:val="4Bulletedcopyblue"/>
      </w:pPr>
      <w:r w:rsidRPr="00D45B23">
        <w:rPr>
          <w:lang w:val="en-GB" w:eastAsia="en-GB"/>
        </w:rPr>
        <w:t xml:space="preserve">Update </w:t>
      </w:r>
      <w:proofErr w:type="spellStart"/>
      <w:r w:rsidRPr="00D45B23">
        <w:rPr>
          <w:lang w:val="en-GB" w:eastAsia="en-GB"/>
        </w:rPr>
        <w:t>softwar</w:t>
      </w:r>
      <w:proofErr w:type="spellEnd"/>
      <w:r w:rsidRPr="000E6DE5">
        <w:t xml:space="preserve">e, operating systems and applications when prompted, or as directed by the </w:t>
      </w:r>
      <w:r w:rsidR="00132779">
        <w:t>ICT manager/ Simply IT.</w:t>
      </w:r>
    </w:p>
    <w:p w14:paraId="7AA65571" w14:textId="77777777" w:rsidR="00A64E7F" w:rsidRPr="000E6DE5" w:rsidRDefault="00A64E7F" w:rsidP="000E6DE5">
      <w:pPr>
        <w:pStyle w:val="4Bulletedcopyblue"/>
      </w:pPr>
      <w:r w:rsidRPr="000E6DE5">
        <w:t xml:space="preserve">Connect to the school network using approved and secure methods. When connecting to </w:t>
      </w:r>
      <w:proofErr w:type="spellStart"/>
      <w:r w:rsidRPr="000E6DE5">
        <w:t>wi-fi</w:t>
      </w:r>
      <w:proofErr w:type="spellEnd"/>
      <w:r w:rsidRPr="000E6DE5">
        <w:t xml:space="preserve"> networks outside of the school, staff must ensure connections are secure and avoid transmitting sensitive data over public or unsecured networks</w:t>
      </w:r>
    </w:p>
    <w:p w14:paraId="5A28CFA7" w14:textId="2629671E" w:rsidR="00A64E7F" w:rsidRPr="00D45B23" w:rsidRDefault="00A64E7F" w:rsidP="000E6DE5">
      <w:pPr>
        <w:pStyle w:val="4Bulletedcopyblue"/>
        <w:rPr>
          <w:lang w:val="en-GB" w:eastAsia="en-GB"/>
        </w:rPr>
      </w:pPr>
      <w:r w:rsidRPr="000E6DE5">
        <w:t>Report any loss</w:t>
      </w:r>
      <w:r>
        <w:rPr>
          <w:lang w:val="en-GB" w:eastAsia="en-GB"/>
        </w:rPr>
        <w:t xml:space="preserve">, theft, damage or compromise of a school device promptly to </w:t>
      </w:r>
      <w:r w:rsidR="00132779">
        <w:rPr>
          <w:lang w:val="en-GB" w:eastAsia="en-GB"/>
        </w:rPr>
        <w:t xml:space="preserve">the Head Teacher </w:t>
      </w:r>
      <w:r>
        <w:rPr>
          <w:lang w:val="en-GB" w:eastAsia="en-GB"/>
        </w:rPr>
        <w:t>designated safeguarding lead and data protection officer</w:t>
      </w:r>
    </w:p>
    <w:p w14:paraId="6AB32064" w14:textId="77777777" w:rsidR="00A64E7F" w:rsidRPr="000D59C1" w:rsidRDefault="00A64E7F" w:rsidP="001B7667">
      <w:pPr>
        <w:pStyle w:val="Subhead2"/>
        <w:rPr>
          <w:lang w:val="en-GB" w:eastAsia="en-GB"/>
        </w:rPr>
      </w:pPr>
      <w:r w:rsidRPr="000D59C1">
        <w:rPr>
          <w:lang w:val="en-GB" w:eastAsia="en-GB"/>
        </w:rPr>
        <w:t>5.1.</w:t>
      </w:r>
      <w:r>
        <w:rPr>
          <w:lang w:val="en-GB" w:eastAsia="en-GB"/>
        </w:rPr>
        <w:t>2</w:t>
      </w:r>
      <w:r w:rsidRPr="000D59C1">
        <w:rPr>
          <w:lang w:val="en-GB" w:eastAsia="en-GB"/>
        </w:rPr>
        <w:t xml:space="preserve"> Use of phones and email </w:t>
      </w:r>
    </w:p>
    <w:p w14:paraId="74EE9DA7" w14:textId="77777777" w:rsidR="00A64E7F" w:rsidRDefault="00A64E7F" w:rsidP="00A64E7F">
      <w:pPr>
        <w:pStyle w:val="1bodycopy10pt"/>
        <w:rPr>
          <w:lang w:val="en-GB" w:eastAsia="en-GB"/>
        </w:rPr>
      </w:pPr>
      <w:r>
        <w:rPr>
          <w:lang w:val="en-GB" w:eastAsia="en-GB"/>
        </w:rPr>
        <w:t xml:space="preserve">The school provides each member of staff with an email address. </w:t>
      </w:r>
    </w:p>
    <w:p w14:paraId="0122FD24" w14:textId="32F28D80" w:rsidR="00A64E7F" w:rsidRDefault="00A64E7F" w:rsidP="00A64E7F">
      <w:pPr>
        <w:pStyle w:val="1bodycopy10pt"/>
        <w:rPr>
          <w:lang w:val="en-GB" w:eastAsia="en-GB"/>
        </w:rPr>
      </w:pPr>
      <w:r>
        <w:rPr>
          <w:lang w:val="en-GB" w:eastAsia="en-GB"/>
        </w:rPr>
        <w:t xml:space="preserve">This email account should be used for work purposes only. Staff </w:t>
      </w:r>
      <w:r w:rsidR="00AE61C3">
        <w:rPr>
          <w:lang w:val="en-GB" w:eastAsia="en-GB"/>
        </w:rPr>
        <w:t xml:space="preserve">must </w:t>
      </w:r>
      <w:r w:rsidR="0036193B">
        <w:rPr>
          <w:lang w:val="en-GB" w:eastAsia="en-GB"/>
        </w:rPr>
        <w:t xml:space="preserve">make sure </w:t>
      </w:r>
      <w:r w:rsidR="00AE61C3">
        <w:rPr>
          <w:lang w:val="en-GB" w:eastAsia="en-GB"/>
        </w:rPr>
        <w:t>multi-factor authentication</w:t>
      </w:r>
      <w:r>
        <w:rPr>
          <w:lang w:val="en-GB" w:eastAsia="en-GB"/>
        </w:rPr>
        <w:t xml:space="preserve"> </w:t>
      </w:r>
      <w:r w:rsidR="0036193B">
        <w:rPr>
          <w:lang w:val="en-GB" w:eastAsia="en-GB"/>
        </w:rPr>
        <w:t xml:space="preserve">is enabled </w:t>
      </w:r>
      <w:r>
        <w:rPr>
          <w:lang w:val="en-GB" w:eastAsia="en-GB"/>
        </w:rPr>
        <w:t xml:space="preserve">on their email account(s). </w:t>
      </w:r>
    </w:p>
    <w:p w14:paraId="36561017" w14:textId="77777777" w:rsidR="00A64E7F" w:rsidRDefault="00A64E7F" w:rsidP="00A64E7F">
      <w:pPr>
        <w:pStyle w:val="1bodycopy10pt"/>
        <w:rPr>
          <w:lang w:val="en-GB" w:eastAsia="en-GB"/>
        </w:rPr>
      </w:pPr>
      <w:r>
        <w:rPr>
          <w:lang w:val="en-GB" w:eastAsia="en-GB"/>
        </w:rPr>
        <w:t xml:space="preserve">All work-related business should be conducted using the email address the school has provided. </w:t>
      </w:r>
    </w:p>
    <w:p w14:paraId="1EB41D2C" w14:textId="77777777" w:rsidR="00A64E7F" w:rsidRDefault="00A64E7F" w:rsidP="00A64E7F">
      <w:pPr>
        <w:pStyle w:val="1bodycopy10pt"/>
        <w:rPr>
          <w:lang w:val="en-GB" w:eastAsia="en-GB"/>
        </w:rPr>
      </w:pPr>
      <w:r>
        <w:rPr>
          <w:lang w:val="en-GB" w:eastAsia="en-GB"/>
        </w:rPr>
        <w:t xml:space="preserve">Staff must not share their personal email addresses with parents/carers and pupils, and must not send any work-related materials using their personal email account. </w:t>
      </w:r>
    </w:p>
    <w:p w14:paraId="7ECFE59D" w14:textId="77777777" w:rsidR="00A64E7F" w:rsidRDefault="00A64E7F" w:rsidP="00A64E7F">
      <w:pPr>
        <w:pStyle w:val="1bodycopy10pt"/>
        <w:rPr>
          <w:lang w:val="en-GB" w:eastAsia="en-GB"/>
        </w:rPr>
      </w:pPr>
      <w:r>
        <w:rPr>
          <w:lang w:val="en-GB" w:eastAsia="en-GB"/>
        </w:rPr>
        <w:t xml:space="preserve">Staff must take care with the content of all email messages, as incorrect or improper statements can give rise to claims for discrimination, harassment, defamation, breach of confidentiality or breach of contract. </w:t>
      </w:r>
    </w:p>
    <w:p w14:paraId="08A8C6ED" w14:textId="3E72B712" w:rsidR="00A64E7F" w:rsidRDefault="00A64E7F" w:rsidP="00A64E7F">
      <w:pPr>
        <w:pStyle w:val="1bodycopy10pt"/>
        <w:rPr>
          <w:lang w:val="en-GB" w:eastAsia="en-GB"/>
        </w:rPr>
      </w:pPr>
      <w:r>
        <w:rPr>
          <w:lang w:val="en-GB" w:eastAsia="en-GB"/>
        </w:rPr>
        <w:lastRenderedPageBreak/>
        <w:t xml:space="preserve">Email messages are required to be disclosed in legal proceedings or in response to </w:t>
      </w:r>
      <w:r w:rsidR="000D5F0A">
        <w:rPr>
          <w:lang w:val="en-GB" w:eastAsia="en-GB"/>
        </w:rPr>
        <w:t xml:space="preserve">subject access </w:t>
      </w:r>
      <w:r>
        <w:rPr>
          <w:lang w:val="en-GB" w:eastAsia="en-GB"/>
        </w:rPr>
        <w:t xml:space="preserve">requests from individuals under the </w:t>
      </w:r>
      <w:r w:rsidR="00CD064F">
        <w:rPr>
          <w:lang w:val="en-GB" w:eastAsia="en-GB"/>
        </w:rPr>
        <w:t xml:space="preserve">UK GDPR and the </w:t>
      </w:r>
      <w:r>
        <w:rPr>
          <w:lang w:val="en-GB" w:eastAsia="en-GB"/>
        </w:rPr>
        <w:t>Data Protection Act 2018 in the same way as paper documents. Deletion from a user’s inbox does not mean that an email cannot be recovered for the purposes of disclosure. All email messages should be treated as potentially retrievable.</w:t>
      </w:r>
    </w:p>
    <w:p w14:paraId="4DE4348F" w14:textId="0287004C" w:rsidR="00A64E7F" w:rsidRDefault="00A64E7F" w:rsidP="00A64E7F">
      <w:pPr>
        <w:pStyle w:val="1bodycopy10pt"/>
        <w:rPr>
          <w:lang w:val="en-GB" w:eastAsia="en-GB"/>
        </w:rPr>
      </w:pPr>
      <w:r>
        <w:rPr>
          <w:lang w:val="en-GB" w:eastAsia="en-GB"/>
        </w:rPr>
        <w:t>Staff must take extra care when sending sensitive or confidential information by email. Any attachments containing sensitive or confidential information should be encrypted</w:t>
      </w:r>
      <w:r w:rsidR="00CD064F">
        <w:rPr>
          <w:lang w:val="en-GB" w:eastAsia="en-GB"/>
        </w:rPr>
        <w:t xml:space="preserve"> using a strong</w:t>
      </w:r>
      <w:r w:rsidR="008B3CC2">
        <w:rPr>
          <w:lang w:val="en-GB" w:eastAsia="en-GB"/>
        </w:rPr>
        <w:t>, state-of-the-art encryption standard</w:t>
      </w:r>
      <w:r>
        <w:rPr>
          <w:lang w:val="en-GB" w:eastAsia="en-GB"/>
        </w:rPr>
        <w:t xml:space="preserve"> so that the information is only accessible by the intended recipient. </w:t>
      </w:r>
    </w:p>
    <w:p w14:paraId="46C13035" w14:textId="77777777" w:rsidR="00A64E7F" w:rsidRDefault="00A64E7F" w:rsidP="00A64E7F">
      <w:pPr>
        <w:pStyle w:val="1bodycopy10pt"/>
        <w:rPr>
          <w:lang w:val="en-GB" w:eastAsia="en-GB"/>
        </w:rPr>
      </w:pPr>
      <w:r>
        <w:rPr>
          <w:lang w:val="en-GB" w:eastAsia="en-GB"/>
        </w:rPr>
        <w:t xml:space="preserve">If staff receive an email in error, the sender should be informed and the email deleted. If the email contains sensitive or confidential information, the user must not make use of that information or disclose that information. </w:t>
      </w:r>
    </w:p>
    <w:p w14:paraId="7C634E6C" w14:textId="2A55C0CB" w:rsidR="00A64E7F" w:rsidRDefault="00A64E7F" w:rsidP="00A64E7F">
      <w:pPr>
        <w:pStyle w:val="1bodycopy10pt"/>
        <w:rPr>
          <w:lang w:val="en-GB" w:eastAsia="en-GB"/>
        </w:rPr>
      </w:pPr>
      <w:r w:rsidRPr="00132779">
        <w:rPr>
          <w:lang w:val="en-GB" w:eastAsia="en-GB"/>
        </w:rPr>
        <w:t>If staff send an email in error that contains the personal information of anoth</w:t>
      </w:r>
      <w:r w:rsidR="00132779">
        <w:rPr>
          <w:lang w:val="en-GB" w:eastAsia="en-GB"/>
        </w:rPr>
        <w:t xml:space="preserve">er person, they must inform the Head Teacher </w:t>
      </w:r>
      <w:r>
        <w:rPr>
          <w:lang w:val="en-GB" w:eastAsia="en-GB"/>
        </w:rPr>
        <w:t>immediately and follow our data breach procedure.</w:t>
      </w:r>
    </w:p>
    <w:p w14:paraId="08C47807" w14:textId="1B2AAC46" w:rsidR="00A64E7F" w:rsidRDefault="00A64E7F" w:rsidP="00A64E7F">
      <w:pPr>
        <w:pStyle w:val="1bodycopy10pt"/>
        <w:rPr>
          <w:lang w:val="en-GB" w:eastAsia="en-GB"/>
        </w:rPr>
      </w:pPr>
      <w:r>
        <w:rPr>
          <w:lang w:val="en-GB" w:eastAsia="en-GB"/>
        </w:rPr>
        <w:t xml:space="preserve">Staff must not give their personal phone number(s) to parents/carers or pupils. </w:t>
      </w:r>
      <w:r w:rsidR="00A22264">
        <w:rPr>
          <w:lang w:val="en-GB" w:eastAsia="en-GB"/>
        </w:rPr>
        <w:t xml:space="preserve">In circumstances where staff are provided with phones, </w:t>
      </w:r>
      <w:r w:rsidR="000210B6">
        <w:rPr>
          <w:lang w:val="en-GB" w:eastAsia="en-GB"/>
        </w:rPr>
        <w:t>these</w:t>
      </w:r>
      <w:r w:rsidR="00A22264">
        <w:rPr>
          <w:lang w:val="en-GB" w:eastAsia="en-GB"/>
        </w:rPr>
        <w:t xml:space="preserve"> staff must use the phones provided </w:t>
      </w:r>
      <w:r>
        <w:rPr>
          <w:lang w:val="en-GB" w:eastAsia="en-GB"/>
        </w:rPr>
        <w:t xml:space="preserve">by the school to conduct all work-related business. </w:t>
      </w:r>
    </w:p>
    <w:p w14:paraId="743D6281" w14:textId="77777777" w:rsidR="00A64E7F" w:rsidRDefault="00A64E7F" w:rsidP="00A64E7F">
      <w:pPr>
        <w:pStyle w:val="1bodycopy10pt"/>
        <w:rPr>
          <w:lang w:val="en-GB" w:eastAsia="en-GB"/>
        </w:rPr>
      </w:pPr>
      <w:r>
        <w:rPr>
          <w:lang w:val="en-GB" w:eastAsia="en-GB"/>
        </w:rPr>
        <w:t xml:space="preserve">School phones must not be used for personal matters. </w:t>
      </w:r>
    </w:p>
    <w:p w14:paraId="71F8F761" w14:textId="77777777" w:rsidR="00A64E7F" w:rsidRDefault="00A64E7F" w:rsidP="00A64E7F">
      <w:pPr>
        <w:pStyle w:val="1bodycopy10pt"/>
        <w:rPr>
          <w:lang w:val="en-GB" w:eastAsia="en-GB"/>
        </w:rPr>
      </w:pPr>
      <w:r>
        <w:rPr>
          <w:lang w:val="en-GB" w:eastAsia="en-GB"/>
        </w:rPr>
        <w:t xml:space="preserve">Staff who are provided with mobile phones as equipment for their role must abide by the same rules for ICT acceptable use as set out in section 4. </w:t>
      </w:r>
    </w:p>
    <w:p w14:paraId="4E8A454D" w14:textId="77777777" w:rsidR="00A64E7F" w:rsidRDefault="00A64E7F" w:rsidP="00A64E7F">
      <w:pPr>
        <w:pStyle w:val="Subhead2"/>
        <w:rPr>
          <w:lang w:val="en-GB" w:eastAsia="en-GB"/>
        </w:rPr>
      </w:pPr>
      <w:r>
        <w:rPr>
          <w:lang w:val="en-GB" w:eastAsia="en-GB"/>
        </w:rPr>
        <w:t>5.2 Personal use</w:t>
      </w:r>
    </w:p>
    <w:p w14:paraId="29916C92" w14:textId="35C23B2B" w:rsidR="00A64E7F" w:rsidRDefault="00A64E7F" w:rsidP="00A64E7F">
      <w:pPr>
        <w:pStyle w:val="1bodycopy10pt"/>
        <w:rPr>
          <w:lang w:val="en-GB" w:eastAsia="en-GB"/>
        </w:rPr>
      </w:pPr>
      <w:r>
        <w:rPr>
          <w:lang w:val="en-GB" w:eastAsia="en-GB"/>
        </w:rPr>
        <w:t>Staff are permitted to occasionally use school ICT facilities for personal use, subject to certain conditions set out below. This permission must</w:t>
      </w:r>
      <w:r w:rsidR="00132779">
        <w:rPr>
          <w:lang w:val="en-GB" w:eastAsia="en-GB"/>
        </w:rPr>
        <w:t xml:space="preserve"> not be overused or abused. The Head </w:t>
      </w:r>
      <w:proofErr w:type="spellStart"/>
      <w:r w:rsidR="00132779">
        <w:rPr>
          <w:lang w:val="en-GB" w:eastAsia="en-GB"/>
        </w:rPr>
        <w:t>Teacher</w:t>
      </w:r>
      <w:r>
        <w:rPr>
          <w:lang w:val="en-GB" w:eastAsia="en-GB"/>
        </w:rPr>
        <w:t>may</w:t>
      </w:r>
      <w:proofErr w:type="spellEnd"/>
      <w:r>
        <w:rPr>
          <w:lang w:val="en-GB" w:eastAsia="en-GB"/>
        </w:rPr>
        <w:t xml:space="preserve"> withdraw or restrict this permission at any time and at their discretion.</w:t>
      </w:r>
    </w:p>
    <w:p w14:paraId="4AFEEF76" w14:textId="77777777" w:rsidR="00A64E7F" w:rsidRDefault="00A64E7F" w:rsidP="00A64E7F">
      <w:pPr>
        <w:pStyle w:val="1bodycopy10pt"/>
        <w:rPr>
          <w:lang w:val="en-GB" w:eastAsia="en-GB"/>
        </w:rPr>
      </w:pPr>
      <w:r>
        <w:rPr>
          <w:lang w:val="en-GB" w:eastAsia="en-GB"/>
        </w:rPr>
        <w:t>Personal use is permitted provided that such use:</w:t>
      </w:r>
    </w:p>
    <w:p w14:paraId="31355437" w14:textId="1276080D" w:rsidR="00A64E7F" w:rsidRDefault="00A64E7F" w:rsidP="000E6DE5">
      <w:pPr>
        <w:pStyle w:val="4Bulletedcopyblue"/>
        <w:rPr>
          <w:rFonts w:ascii="Times New Roman" w:eastAsia="Times New Roman" w:hAnsi="Times New Roman"/>
          <w:lang w:val="en-GB" w:eastAsia="en-GB"/>
        </w:rPr>
      </w:pPr>
      <w:r>
        <w:rPr>
          <w:lang w:val="en-GB" w:eastAsia="en-GB"/>
        </w:rPr>
        <w:t>Does not take place duri</w:t>
      </w:r>
      <w:r w:rsidR="00132779">
        <w:rPr>
          <w:lang w:val="en-GB" w:eastAsia="en-GB"/>
        </w:rPr>
        <w:t>ng teaching hours and contact time</w:t>
      </w:r>
    </w:p>
    <w:p w14:paraId="65EC8D5B" w14:textId="77777777" w:rsidR="00A64E7F" w:rsidRDefault="00A64E7F" w:rsidP="000E6DE5">
      <w:pPr>
        <w:pStyle w:val="4Bulletedcopyblue"/>
        <w:rPr>
          <w:rFonts w:ascii="Times New Roman" w:eastAsia="Times New Roman" w:hAnsi="Times New Roman"/>
          <w:lang w:val="en-GB" w:eastAsia="en-GB"/>
        </w:rPr>
      </w:pPr>
      <w:r>
        <w:rPr>
          <w:lang w:val="en-GB" w:eastAsia="en-GB"/>
        </w:rPr>
        <w:t>Does not constitute ‘unacceptable use’, as defined in section 4</w:t>
      </w:r>
    </w:p>
    <w:p w14:paraId="3EF7D1EC" w14:textId="77777777" w:rsidR="00A64E7F" w:rsidRDefault="00A64E7F" w:rsidP="000E6DE5">
      <w:pPr>
        <w:pStyle w:val="4Bulletedcopyblue"/>
        <w:rPr>
          <w:rFonts w:ascii="Times New Roman" w:eastAsia="Times New Roman" w:hAnsi="Times New Roman"/>
          <w:lang w:val="en-GB" w:eastAsia="en-GB"/>
        </w:rPr>
      </w:pPr>
      <w:r>
        <w:rPr>
          <w:lang w:val="en-GB" w:eastAsia="en-GB"/>
        </w:rPr>
        <w:t>Takes place when no pupils are present</w:t>
      </w:r>
    </w:p>
    <w:p w14:paraId="443D19DC" w14:textId="77777777" w:rsidR="00A64E7F" w:rsidRDefault="00A64E7F" w:rsidP="000E6DE5">
      <w:pPr>
        <w:pStyle w:val="4Bulletedcopyblue"/>
        <w:rPr>
          <w:rFonts w:ascii="Times New Roman" w:eastAsia="Times New Roman" w:hAnsi="Times New Roman"/>
          <w:lang w:val="en-GB" w:eastAsia="en-GB"/>
        </w:rPr>
      </w:pPr>
      <w:r>
        <w:rPr>
          <w:lang w:val="en-GB" w:eastAsia="en-GB"/>
        </w:rPr>
        <w:t>Does not interfere with their jobs, or prevent other staff or pupils from using the facilities for work or educational purposes</w:t>
      </w:r>
    </w:p>
    <w:p w14:paraId="7715DF91" w14:textId="77777777" w:rsidR="00A64E7F" w:rsidRDefault="00A64E7F" w:rsidP="00A64E7F">
      <w:pPr>
        <w:pStyle w:val="1bodycopy10pt"/>
        <w:rPr>
          <w:lang w:val="en-GB" w:eastAsia="en-GB"/>
        </w:rPr>
      </w:pPr>
      <w:r>
        <w:rPr>
          <w:lang w:val="en-GB" w:eastAsia="en-GB"/>
        </w:rPr>
        <w:t>Staff may not use the school’s ICT facilities to store personal, non-work-related information or materials (such as music, videos or photos).</w:t>
      </w:r>
    </w:p>
    <w:p w14:paraId="1D2EA4EE" w14:textId="77777777" w:rsidR="00A64E7F" w:rsidRDefault="00A64E7F" w:rsidP="00A64E7F">
      <w:pPr>
        <w:pStyle w:val="1bodycopy10pt"/>
        <w:rPr>
          <w:lang w:val="en-GB" w:eastAsia="en-GB"/>
        </w:rPr>
      </w:pPr>
      <w:r>
        <w:rPr>
          <w:lang w:val="en-GB" w:eastAsia="en-GB"/>
        </w:rPr>
        <w:t>Staff should be aware that use of the school’s ICT facilities for personal use may put personal communications within the scope of the school’s ICT monitoring activities (see section 5.5). Where breaches of this policy are found, disciplinary action may be taken.</w:t>
      </w:r>
    </w:p>
    <w:p w14:paraId="2179FDA1" w14:textId="47887CD4" w:rsidR="00A64E7F" w:rsidRDefault="00A64E7F" w:rsidP="00A64E7F">
      <w:pPr>
        <w:pStyle w:val="1bodycopy10pt"/>
        <w:rPr>
          <w:lang w:val="en-GB" w:eastAsia="en-GB"/>
        </w:rPr>
      </w:pPr>
      <w:r>
        <w:rPr>
          <w:lang w:val="en-GB" w:eastAsia="en-GB"/>
        </w:rPr>
        <w:t>Staff are also permitted to use their personal devices (such as mobile phones or tab</w:t>
      </w:r>
      <w:r w:rsidR="00132779">
        <w:rPr>
          <w:lang w:val="en-GB" w:eastAsia="en-GB"/>
        </w:rPr>
        <w:t>lets) in line with the school’s Mobile Phone Policy</w:t>
      </w:r>
    </w:p>
    <w:p w14:paraId="6003C1AF" w14:textId="77777777" w:rsidR="00A64E7F" w:rsidRDefault="00A64E7F" w:rsidP="00A64E7F">
      <w:pPr>
        <w:pStyle w:val="1bodycopy10pt"/>
        <w:rPr>
          <w:lang w:val="en-GB" w:eastAsia="en-GB"/>
        </w:rPr>
      </w:pPr>
      <w:r>
        <w:rPr>
          <w:lang w:val="en-GB" w:eastAsia="en-GB"/>
        </w:rPr>
        <w:t>Staff may not store any school-related data on personal devices, on cloud storage or on personal removable storage devices.</w:t>
      </w:r>
    </w:p>
    <w:p w14:paraId="0B2A3942" w14:textId="77777777" w:rsidR="00A64E7F" w:rsidRDefault="00A64E7F" w:rsidP="00A64E7F">
      <w:pPr>
        <w:pStyle w:val="1bodycopy10pt"/>
        <w:rPr>
          <w:lang w:val="en-GB" w:eastAsia="en-GB"/>
        </w:rPr>
      </w:pPr>
      <w:r>
        <w:rPr>
          <w:lang w:val="en-GB" w:eastAsia="en-GB"/>
        </w:rPr>
        <w:t>Staff should be aware that personal use of ICT (even when not using school ICT facilities) can impact on their employment by, for instance, putting personal details in the public domain, where pupils and parents/carers could see them.</w:t>
      </w:r>
    </w:p>
    <w:p w14:paraId="6DE354EB" w14:textId="186AD79E" w:rsidR="00A64E7F" w:rsidRDefault="00A64E7F" w:rsidP="00A64E7F">
      <w:pPr>
        <w:pStyle w:val="1bodycopy10pt"/>
        <w:rPr>
          <w:lang w:val="en-GB" w:eastAsia="en-GB"/>
        </w:rPr>
      </w:pPr>
      <w:r>
        <w:rPr>
          <w:lang w:val="en-GB" w:eastAsia="en-GB"/>
        </w:rPr>
        <w:t>Staff should take care to follow the school’s guidelines on use of social media and use of email (see section 5.1.</w:t>
      </w:r>
      <w:r w:rsidR="001B7667">
        <w:rPr>
          <w:lang w:val="en-GB" w:eastAsia="en-GB"/>
        </w:rPr>
        <w:t>2</w:t>
      </w:r>
      <w:r>
        <w:rPr>
          <w:lang w:val="en-GB" w:eastAsia="en-GB"/>
        </w:rPr>
        <w:t xml:space="preserve">) to protect themselves online and avoid compromising their professional integrity. </w:t>
      </w:r>
    </w:p>
    <w:p w14:paraId="453DA133" w14:textId="77777777" w:rsidR="00A64E7F" w:rsidRDefault="00A64E7F" w:rsidP="00A64E7F">
      <w:pPr>
        <w:pStyle w:val="Subhead2"/>
        <w:rPr>
          <w:lang w:val="en-GB" w:eastAsia="en-GB"/>
        </w:rPr>
      </w:pPr>
      <w:r>
        <w:rPr>
          <w:lang w:val="en-GB" w:eastAsia="en-GB"/>
        </w:rPr>
        <w:t>5.2.1 Personal social media accounts</w:t>
      </w:r>
    </w:p>
    <w:p w14:paraId="685DF5AB" w14:textId="77777777" w:rsidR="00A64E7F" w:rsidRDefault="00A64E7F" w:rsidP="00A64E7F">
      <w:pPr>
        <w:pStyle w:val="1bodycopy10pt"/>
        <w:rPr>
          <w:lang w:val="en-GB" w:eastAsia="en-GB"/>
        </w:rPr>
      </w:pPr>
      <w:r>
        <w:rPr>
          <w:lang w:val="en-GB" w:eastAsia="en-GB"/>
        </w:rPr>
        <w:t xml:space="preserve">Members of staff should make sure their use of social media, either for work or personal purposes, is appropriate at all times. </w:t>
      </w:r>
    </w:p>
    <w:p w14:paraId="77A6A0A5" w14:textId="1B03FE53" w:rsidR="00A64E7F" w:rsidRDefault="00A64E7F" w:rsidP="00A64E7F">
      <w:pPr>
        <w:pStyle w:val="1bodycopy10pt"/>
        <w:rPr>
          <w:lang w:val="en-GB" w:eastAsia="en-GB"/>
        </w:rPr>
      </w:pPr>
      <w:r>
        <w:rPr>
          <w:lang w:val="en-GB" w:eastAsia="en-GB"/>
        </w:rPr>
        <w:lastRenderedPageBreak/>
        <w:t xml:space="preserve">The school has guidelines for staff on appropriate security settings for </w:t>
      </w:r>
      <w:r w:rsidR="001B7667">
        <w:rPr>
          <w:lang w:val="en-GB" w:eastAsia="en-GB"/>
        </w:rPr>
        <w:t>social media</w:t>
      </w:r>
      <w:r w:rsidR="00040D56">
        <w:rPr>
          <w:lang w:val="en-GB" w:eastAsia="en-GB"/>
        </w:rPr>
        <w:t>. Please also see Pinchmill Primary School’s Social Media Policy</w:t>
      </w:r>
    </w:p>
    <w:p w14:paraId="4E6DDFFD" w14:textId="77777777" w:rsidR="00A64E7F" w:rsidRDefault="00A64E7F" w:rsidP="00A64E7F">
      <w:pPr>
        <w:pStyle w:val="Subhead2"/>
        <w:rPr>
          <w:lang w:val="en-GB" w:eastAsia="en-GB"/>
        </w:rPr>
      </w:pPr>
      <w:r>
        <w:rPr>
          <w:lang w:val="en-GB" w:eastAsia="en-GB"/>
        </w:rPr>
        <w:t>5.3 Remote access</w:t>
      </w:r>
    </w:p>
    <w:p w14:paraId="18344845" w14:textId="7376DCFC" w:rsidR="00A64E7F" w:rsidRDefault="00A64E7F" w:rsidP="00A64E7F">
      <w:pPr>
        <w:pStyle w:val="1bodycopy10pt"/>
        <w:rPr>
          <w:lang w:val="en-GB" w:eastAsia="en-GB"/>
        </w:rPr>
      </w:pPr>
      <w:r>
        <w:rPr>
          <w:lang w:val="en-GB" w:eastAsia="en-GB"/>
        </w:rPr>
        <w:t xml:space="preserve">We allow staff to access the school’s ICT facilities and materials remotely. They should dial in using a virtual private network (VPN). </w:t>
      </w:r>
    </w:p>
    <w:p w14:paraId="3B4CFB5B" w14:textId="2C7514A8" w:rsidR="00132779" w:rsidRPr="00132779" w:rsidRDefault="00132779" w:rsidP="000E6DE5">
      <w:pPr>
        <w:pStyle w:val="4Bulletedcopyblue"/>
      </w:pPr>
      <w:r>
        <w:t>The VPN is managed by Simply IT</w:t>
      </w:r>
    </w:p>
    <w:p w14:paraId="00F0E944" w14:textId="77777777" w:rsidR="00132779" w:rsidRDefault="00132779" w:rsidP="00132779">
      <w:pPr>
        <w:pStyle w:val="4Bulletedcopyblue"/>
        <w:rPr>
          <w:lang w:val="en-GB" w:eastAsia="en-GB"/>
        </w:rPr>
      </w:pPr>
      <w:r>
        <w:rPr>
          <w:lang w:val="en-GB" w:eastAsia="en-GB"/>
        </w:rPr>
        <w:t>To request remote access, first speak to the Head Teacher for authorisation and after this contact Simply IT</w:t>
      </w:r>
    </w:p>
    <w:p w14:paraId="7A6ADED8" w14:textId="140E3AC2" w:rsidR="00A64E7F" w:rsidRDefault="00A64E7F" w:rsidP="00A64E7F">
      <w:pPr>
        <w:pStyle w:val="1bodycopy10pt"/>
        <w:rPr>
          <w:lang w:val="en-GB" w:eastAsia="en-GB"/>
        </w:rPr>
      </w:pPr>
      <w:r>
        <w:rPr>
          <w:lang w:val="en-GB" w:eastAsia="en-GB"/>
        </w:rPr>
        <w:t>Staff accessing the school’s ICT facilities and materials remotely must abide by the same rules as those accessing the facilities and materials on site. Staff must be particularly vigilant if they use the school’s ICT facilities outside the school and must take s</w:t>
      </w:r>
      <w:r w:rsidR="00132779">
        <w:rPr>
          <w:lang w:val="en-GB" w:eastAsia="en-GB"/>
        </w:rPr>
        <w:t>uch precautions as Simply IT and the Head teacher</w:t>
      </w:r>
      <w:r>
        <w:rPr>
          <w:lang w:val="en-GB" w:eastAsia="en-GB"/>
        </w:rPr>
        <w:t xml:space="preserve"> may require against importing viruses or compromising system security. </w:t>
      </w:r>
    </w:p>
    <w:p w14:paraId="70F4039F" w14:textId="77777777" w:rsidR="00A64E7F" w:rsidRDefault="00A64E7F" w:rsidP="00A64E7F">
      <w:pPr>
        <w:pStyle w:val="1bodycopy10pt"/>
        <w:rPr>
          <w:lang w:val="en-GB" w:eastAsia="en-GB"/>
        </w:rPr>
      </w:pPr>
      <w:r>
        <w:rPr>
          <w:lang w:val="en-GB" w:eastAsia="en-GB"/>
        </w:rPr>
        <w:t>Our ICT facilities contain information which is confidential and/or subject to data protection legislation. Such information must be treated with extreme care and in accordance with our data protection policy.</w:t>
      </w:r>
    </w:p>
    <w:p w14:paraId="7D5C4965" w14:textId="77777777" w:rsidR="00A64E7F" w:rsidRDefault="00A64E7F" w:rsidP="00A64E7F">
      <w:pPr>
        <w:pStyle w:val="Subhead2"/>
        <w:rPr>
          <w:lang w:val="en-GB" w:eastAsia="en-GB"/>
        </w:rPr>
      </w:pPr>
      <w:r>
        <w:rPr>
          <w:lang w:val="en-GB" w:eastAsia="en-GB"/>
        </w:rPr>
        <w:t>5.4 School social media accounts</w:t>
      </w:r>
    </w:p>
    <w:p w14:paraId="25B4460D" w14:textId="690F1268" w:rsidR="00A64E7F" w:rsidRDefault="00A64E7F" w:rsidP="00A64E7F">
      <w:pPr>
        <w:pStyle w:val="1bodycopy10pt"/>
        <w:rPr>
          <w:lang w:val="en-GB" w:eastAsia="en-GB"/>
        </w:rPr>
      </w:pPr>
      <w:r>
        <w:rPr>
          <w:lang w:val="en-GB" w:eastAsia="en-GB"/>
        </w:rPr>
        <w:t xml:space="preserve">The school has </w:t>
      </w:r>
      <w:proofErr w:type="gramStart"/>
      <w:r>
        <w:rPr>
          <w:lang w:val="en-GB" w:eastAsia="en-GB"/>
        </w:rPr>
        <w:t xml:space="preserve">an </w:t>
      </w:r>
      <w:r w:rsidR="00132779">
        <w:rPr>
          <w:lang w:val="en-GB" w:eastAsia="en-GB"/>
        </w:rPr>
        <w:t xml:space="preserve"> Instagram</w:t>
      </w:r>
      <w:proofErr w:type="gramEnd"/>
      <w:r w:rsidR="00132779">
        <w:rPr>
          <w:lang w:val="en-GB" w:eastAsia="en-GB"/>
        </w:rPr>
        <w:t xml:space="preserve"> and Facebook account, managed by the Mrs Krystal Perry (Business Manager) </w:t>
      </w:r>
      <w:r>
        <w:rPr>
          <w:lang w:val="en-GB" w:eastAsia="en-GB"/>
        </w:rPr>
        <w:t>Staff members who have not been authorised to manage, or post to, the account, must not access, or attempt to access, the account.</w:t>
      </w:r>
    </w:p>
    <w:p w14:paraId="0FF01720" w14:textId="77777777" w:rsidR="00A64E7F" w:rsidRDefault="00A64E7F" w:rsidP="00A64E7F">
      <w:pPr>
        <w:pStyle w:val="1bodycopy10pt"/>
        <w:rPr>
          <w:lang w:val="en-GB" w:eastAsia="en-GB"/>
        </w:rPr>
      </w:pPr>
      <w:r>
        <w:rPr>
          <w:lang w:val="en-GB" w:eastAsia="en-GB"/>
        </w:rPr>
        <w:t xml:space="preserve">The school has guidelines for what may and must not be posted on its social media accounts. Those who are authorised to manage, or post to, the account must make sure they abide by these guidelines at all times. </w:t>
      </w:r>
    </w:p>
    <w:p w14:paraId="08B3D529" w14:textId="77777777" w:rsidR="00A64E7F" w:rsidRDefault="00A64E7F" w:rsidP="00A64E7F">
      <w:pPr>
        <w:pStyle w:val="Subhead2"/>
        <w:rPr>
          <w:lang w:val="en-GB" w:eastAsia="en-GB"/>
        </w:rPr>
      </w:pPr>
      <w:r>
        <w:rPr>
          <w:lang w:val="en-GB" w:eastAsia="en-GB"/>
        </w:rPr>
        <w:t>5.5 Monitoring and filtering of the school network and use of ICT facilities</w:t>
      </w:r>
    </w:p>
    <w:p w14:paraId="1710186A" w14:textId="77777777" w:rsidR="000E6DE5" w:rsidRDefault="00A64E7F" w:rsidP="000E6DE5">
      <w:pPr>
        <w:pStyle w:val="1bodycopy10pt"/>
        <w:rPr>
          <w:lang w:val="en-GB" w:eastAsia="en-GB"/>
        </w:rPr>
      </w:pPr>
      <w:r>
        <w:rPr>
          <w:lang w:eastAsia="en-GB"/>
        </w:rPr>
        <w:t>To comply with Department for Education (</w:t>
      </w:r>
      <w:proofErr w:type="spellStart"/>
      <w:r>
        <w:rPr>
          <w:lang w:eastAsia="en-GB"/>
        </w:rPr>
        <w:t>DfE</w:t>
      </w:r>
      <w:proofErr w:type="spellEnd"/>
      <w:r>
        <w:rPr>
          <w:lang w:eastAsia="en-GB"/>
        </w:rPr>
        <w:t xml:space="preserve">) guidance on </w:t>
      </w:r>
      <w:hyperlink r:id="rId23" w:history="1">
        <w:r w:rsidRPr="000E6DE5">
          <w:rPr>
            <w:rStyle w:val="Hyperlink"/>
            <w:lang w:eastAsia="en-GB"/>
          </w:rPr>
          <w:t>meeting digital and technology standards</w:t>
        </w:r>
      </w:hyperlink>
      <w:r>
        <w:rPr>
          <w:lang w:eastAsia="en-GB"/>
        </w:rPr>
        <w:t>, and to safe</w:t>
      </w:r>
      <w:r w:rsidRPr="00685C23">
        <w:rPr>
          <w:rStyle w:val="1bodycopy10ptChar"/>
        </w:rPr>
        <w:t>guard and promote the welfare of children and provide them with a safe environment to learn, the school reserves the right to filter and monitor the use of its ICT facilities and network. This includes, but is not limited t</w:t>
      </w:r>
      <w:r>
        <w:rPr>
          <w:lang w:val="en-GB" w:eastAsia="en-GB"/>
        </w:rPr>
        <w:t>o, the filtering and monitoring of:</w:t>
      </w:r>
    </w:p>
    <w:p w14:paraId="404EB081" w14:textId="2FE59EF6" w:rsidR="00A64E7F" w:rsidRDefault="00A64E7F" w:rsidP="000E6DE5">
      <w:pPr>
        <w:pStyle w:val="4Bulletedcopyblue"/>
        <w:rPr>
          <w:rFonts w:ascii="Times New Roman" w:eastAsia="Times New Roman" w:hAnsi="Times New Roman"/>
          <w:lang w:val="en-GB" w:eastAsia="en-GB"/>
        </w:rPr>
      </w:pPr>
      <w:r>
        <w:rPr>
          <w:lang w:val="en-GB" w:eastAsia="en-GB"/>
        </w:rPr>
        <w:t>Internet sites visited</w:t>
      </w:r>
    </w:p>
    <w:p w14:paraId="25D620CD" w14:textId="77777777" w:rsidR="00A64E7F" w:rsidRPr="000E6DE5" w:rsidRDefault="00A64E7F" w:rsidP="000E6DE5">
      <w:pPr>
        <w:pStyle w:val="4Bulletedcopyblue"/>
      </w:pPr>
      <w:r>
        <w:rPr>
          <w:lang w:val="en-GB" w:eastAsia="en-GB"/>
        </w:rPr>
        <w:t>Band</w:t>
      </w:r>
      <w:r w:rsidRPr="000E6DE5">
        <w:t>width usage</w:t>
      </w:r>
    </w:p>
    <w:p w14:paraId="22B52D72" w14:textId="77777777" w:rsidR="00A64E7F" w:rsidRPr="000E6DE5" w:rsidRDefault="00A64E7F" w:rsidP="000E6DE5">
      <w:pPr>
        <w:pStyle w:val="4Bulletedcopyblue"/>
      </w:pPr>
      <w:r w:rsidRPr="000E6DE5">
        <w:t>Email accounts</w:t>
      </w:r>
    </w:p>
    <w:p w14:paraId="1B9D2125" w14:textId="77777777" w:rsidR="00A64E7F" w:rsidRPr="000E6DE5" w:rsidRDefault="00A64E7F" w:rsidP="000E6DE5">
      <w:pPr>
        <w:pStyle w:val="4Bulletedcopyblue"/>
      </w:pPr>
      <w:r w:rsidRPr="000E6DE5">
        <w:t>Telephone calls</w:t>
      </w:r>
    </w:p>
    <w:p w14:paraId="760D3ACA" w14:textId="77777777" w:rsidR="00A64E7F" w:rsidRPr="000E6DE5" w:rsidRDefault="00A64E7F" w:rsidP="000E6DE5">
      <w:pPr>
        <w:pStyle w:val="4Bulletedcopyblue"/>
      </w:pPr>
      <w:r w:rsidRPr="000E6DE5">
        <w:t>User activity/access logs</w:t>
      </w:r>
    </w:p>
    <w:p w14:paraId="749559FB" w14:textId="77777777" w:rsidR="00A64E7F" w:rsidRPr="00045833" w:rsidRDefault="00A64E7F" w:rsidP="000E6DE5">
      <w:pPr>
        <w:pStyle w:val="4Bulletedcopyblue"/>
        <w:rPr>
          <w:rFonts w:ascii="Times New Roman" w:eastAsia="Times New Roman" w:hAnsi="Times New Roman"/>
          <w:lang w:val="en-GB" w:eastAsia="en-GB"/>
        </w:rPr>
      </w:pPr>
      <w:r w:rsidRPr="000E6DE5">
        <w:t>Any other e</w:t>
      </w:r>
      <w:proofErr w:type="spellStart"/>
      <w:r>
        <w:rPr>
          <w:lang w:val="en-GB" w:eastAsia="en-GB"/>
        </w:rPr>
        <w:t>lectronic</w:t>
      </w:r>
      <w:proofErr w:type="spellEnd"/>
      <w:r>
        <w:rPr>
          <w:lang w:val="en-GB" w:eastAsia="en-GB"/>
        </w:rPr>
        <w:t xml:space="preserve"> communications</w:t>
      </w:r>
    </w:p>
    <w:p w14:paraId="534F7A1F" w14:textId="77777777" w:rsidR="00045833" w:rsidRDefault="00045833" w:rsidP="00045833">
      <w:pPr>
        <w:pStyle w:val="4Bulletedcopyblue"/>
        <w:numPr>
          <w:ilvl w:val="0"/>
          <w:numId w:val="0"/>
        </w:numPr>
        <w:rPr>
          <w:lang w:val="en-GB" w:eastAsia="en-GB"/>
        </w:rPr>
      </w:pPr>
    </w:p>
    <w:p w14:paraId="61FABF25" w14:textId="3B4674D0" w:rsidR="00C360B5" w:rsidRPr="00C360B5" w:rsidRDefault="00A64E7F" w:rsidP="00C360B5">
      <w:pPr>
        <w:pStyle w:val="1bodycopy10pt"/>
        <w:numPr>
          <w:ilvl w:val="0"/>
          <w:numId w:val="24"/>
        </w:numPr>
        <w:shd w:val="clear" w:color="auto" w:fill="FFFFFF" w:themeFill="background1"/>
        <w:rPr>
          <w:shd w:val="clear" w:color="auto" w:fill="FFFF00"/>
          <w:lang w:val="en-GB" w:eastAsia="en-GB"/>
        </w:rPr>
      </w:pPr>
      <w:r>
        <w:rPr>
          <w:lang w:val="en-GB" w:eastAsia="en-GB"/>
        </w:rPr>
        <w:t>Only auth</w:t>
      </w:r>
      <w:r w:rsidR="00C360B5">
        <w:rPr>
          <w:lang w:val="en-GB" w:eastAsia="en-GB"/>
        </w:rPr>
        <w:t>orised ICT personnel may filter,</w:t>
      </w:r>
      <w:r>
        <w:rPr>
          <w:lang w:val="en-GB" w:eastAsia="en-GB"/>
        </w:rPr>
        <w:t xml:space="preserve"> inspect, monitor, intercept, assess, record and disclose the above,</w:t>
      </w:r>
      <w:r w:rsidR="00C360B5">
        <w:rPr>
          <w:lang w:val="en-GB" w:eastAsia="en-GB"/>
        </w:rPr>
        <w:t xml:space="preserve"> to the extent permitted by law. This is monitored by Talk Straight and Simply IT.</w:t>
      </w:r>
    </w:p>
    <w:p w14:paraId="5B65C2CD" w14:textId="44E6B6AC" w:rsidR="00BC5F29" w:rsidRPr="00C360B5" w:rsidRDefault="00A64E7F" w:rsidP="00C360B5">
      <w:pPr>
        <w:pStyle w:val="1bodycopy10pt"/>
        <w:numPr>
          <w:ilvl w:val="0"/>
          <w:numId w:val="24"/>
        </w:numPr>
        <w:shd w:val="clear" w:color="auto" w:fill="FFFFFF" w:themeFill="background1"/>
        <w:rPr>
          <w:shd w:val="clear" w:color="auto" w:fill="FFFF00"/>
          <w:lang w:val="en-GB" w:eastAsia="en-GB"/>
        </w:rPr>
      </w:pPr>
      <w:r>
        <w:rPr>
          <w:lang w:val="en-GB" w:eastAsia="en-GB"/>
        </w:rPr>
        <w:t xml:space="preserve"> </w:t>
      </w:r>
      <w:r w:rsidR="00BC5F29" w:rsidRPr="00C360B5">
        <w:rPr>
          <w:shd w:val="clear" w:color="auto" w:fill="FFFFFF" w:themeFill="background1"/>
          <w:lang w:val="en-GB" w:eastAsia="en-GB"/>
        </w:rPr>
        <w:t>Reports are sent daily to the HT and schools contact parents directly if a student breaks the safer IT policy and engages in unsafe online behaviour</w:t>
      </w:r>
      <w:r w:rsidR="00C360B5">
        <w:rPr>
          <w:shd w:val="clear" w:color="auto" w:fill="FFFFFF" w:themeFill="background1"/>
          <w:lang w:val="en-GB" w:eastAsia="en-GB"/>
        </w:rPr>
        <w:t>.</w:t>
      </w:r>
    </w:p>
    <w:p w14:paraId="59B322B8" w14:textId="766865DB" w:rsidR="003D055F" w:rsidRDefault="003D055F" w:rsidP="00A64E7F">
      <w:pPr>
        <w:pStyle w:val="1bodycopy10pt"/>
        <w:rPr>
          <w:shd w:val="clear" w:color="auto" w:fill="FFFF00"/>
          <w:lang w:val="en-GB" w:eastAsia="en-GB"/>
        </w:rPr>
      </w:pPr>
    </w:p>
    <w:p w14:paraId="650DB81E" w14:textId="56A37664" w:rsidR="003E41FA" w:rsidRDefault="003E41FA" w:rsidP="003E41FA">
      <w:pPr>
        <w:pStyle w:val="4Bulletedcopyblue"/>
        <w:numPr>
          <w:ilvl w:val="0"/>
          <w:numId w:val="0"/>
        </w:numPr>
        <w:rPr>
          <w:lang w:val="en-GB" w:eastAsia="en-GB"/>
        </w:rPr>
      </w:pPr>
      <w:r>
        <w:rPr>
          <w:lang w:val="en-GB" w:eastAsia="en-GB"/>
        </w:rPr>
        <w:t xml:space="preserve">The school reserves the right to retrieve the contents of email messages or to check internet usage (including pages visited and searches made) as reasonably necessary in the interests of the school, including for the following </w:t>
      </w:r>
      <w:r w:rsidR="00132779">
        <w:rPr>
          <w:lang w:val="en-GB" w:eastAsia="en-GB"/>
        </w:rPr>
        <w:t>purposes:</w:t>
      </w:r>
    </w:p>
    <w:p w14:paraId="64736358" w14:textId="18371698" w:rsidR="003E41FA" w:rsidRDefault="003841E6" w:rsidP="003E41FA">
      <w:pPr>
        <w:pStyle w:val="4Bulletedcopyblue"/>
        <w:rPr>
          <w:lang w:val="en-GB" w:eastAsia="en-GB"/>
        </w:rPr>
      </w:pPr>
      <w:r>
        <w:rPr>
          <w:lang w:val="en-GB" w:eastAsia="en-GB"/>
        </w:rPr>
        <w:t xml:space="preserve">To monitor whether the use of the email system or the internet is legitimate and in accordance with this policy </w:t>
      </w:r>
    </w:p>
    <w:p w14:paraId="55EF7BF4" w14:textId="51EB9731" w:rsidR="003841E6" w:rsidRDefault="003841E6" w:rsidP="003E41FA">
      <w:pPr>
        <w:pStyle w:val="4Bulletedcopyblue"/>
        <w:rPr>
          <w:lang w:val="en-GB" w:eastAsia="en-GB"/>
        </w:rPr>
      </w:pPr>
      <w:r>
        <w:rPr>
          <w:lang w:val="en-GB" w:eastAsia="en-GB"/>
        </w:rPr>
        <w:t>To find lost messages or retrieve messages lost due to computer failure</w:t>
      </w:r>
    </w:p>
    <w:p w14:paraId="5E1B345F" w14:textId="7CCB9FCA" w:rsidR="003841E6" w:rsidRDefault="003841E6" w:rsidP="003E41FA">
      <w:pPr>
        <w:pStyle w:val="4Bulletedcopyblue"/>
        <w:rPr>
          <w:lang w:val="en-GB" w:eastAsia="en-GB"/>
        </w:rPr>
      </w:pPr>
      <w:r>
        <w:rPr>
          <w:lang w:val="en-GB" w:eastAsia="en-GB"/>
        </w:rPr>
        <w:t>To help in the investigation of alleged wrongdoing</w:t>
      </w:r>
    </w:p>
    <w:p w14:paraId="5634217C" w14:textId="0CB03171" w:rsidR="003841E6" w:rsidRDefault="003841E6" w:rsidP="003E41FA">
      <w:pPr>
        <w:pStyle w:val="4Bulletedcopyblue"/>
        <w:rPr>
          <w:lang w:val="en-GB" w:eastAsia="en-GB"/>
        </w:rPr>
      </w:pPr>
      <w:r>
        <w:rPr>
          <w:lang w:val="en-GB" w:eastAsia="en-GB"/>
        </w:rPr>
        <w:lastRenderedPageBreak/>
        <w:t xml:space="preserve">To comply with any legal obligation </w:t>
      </w:r>
    </w:p>
    <w:p w14:paraId="45EFA7A6" w14:textId="63ADD531" w:rsidR="00045833" w:rsidRPr="003841E6" w:rsidRDefault="003841E6" w:rsidP="003841E6">
      <w:pPr>
        <w:pStyle w:val="4Bulletedcopyblue"/>
        <w:numPr>
          <w:ilvl w:val="0"/>
          <w:numId w:val="0"/>
        </w:numPr>
        <w:rPr>
          <w:lang w:val="en-GB" w:eastAsia="en-GB"/>
        </w:rPr>
      </w:pPr>
      <w:r>
        <w:rPr>
          <w:lang w:val="en-GB" w:eastAsia="en-GB"/>
        </w:rPr>
        <w:t xml:space="preserve">The list above is not exhaustive. </w:t>
      </w:r>
    </w:p>
    <w:p w14:paraId="307A2C18" w14:textId="77777777" w:rsidR="00A64E7F" w:rsidRDefault="00A64E7F" w:rsidP="00A64E7F">
      <w:pPr>
        <w:pStyle w:val="1bodycopy10pt"/>
        <w:rPr>
          <w:lang w:val="en-GB" w:eastAsia="en-GB"/>
        </w:rPr>
      </w:pPr>
      <w:r>
        <w:rPr>
          <w:lang w:val="en-GB" w:eastAsia="en-GB"/>
        </w:rPr>
        <w:t>The school monitors ICT use in order to:</w:t>
      </w:r>
    </w:p>
    <w:p w14:paraId="59FA71C7" w14:textId="77777777" w:rsidR="00A64E7F" w:rsidRPr="000E6DE5" w:rsidRDefault="00A64E7F" w:rsidP="000E6DE5">
      <w:pPr>
        <w:pStyle w:val="4Bulletedcopyblue"/>
      </w:pPr>
      <w:r>
        <w:rPr>
          <w:lang w:val="en-GB" w:eastAsia="en-GB"/>
        </w:rPr>
        <w:t xml:space="preserve">Obtain </w:t>
      </w:r>
      <w:proofErr w:type="spellStart"/>
      <w:r>
        <w:rPr>
          <w:lang w:val="en-GB" w:eastAsia="en-GB"/>
        </w:rPr>
        <w:t>informat</w:t>
      </w:r>
      <w:proofErr w:type="spellEnd"/>
      <w:r w:rsidRPr="000E6DE5">
        <w:t>ion related to school business</w:t>
      </w:r>
    </w:p>
    <w:p w14:paraId="77EBD00F" w14:textId="77777777" w:rsidR="00A64E7F" w:rsidRPr="000E6DE5" w:rsidRDefault="00A64E7F" w:rsidP="000E6DE5">
      <w:pPr>
        <w:pStyle w:val="4Bulletedcopyblue"/>
      </w:pPr>
      <w:r w:rsidRPr="000E6DE5">
        <w:t>Investigate compliance with school policies, procedures and standards</w:t>
      </w:r>
    </w:p>
    <w:p w14:paraId="2C99B774" w14:textId="77777777" w:rsidR="00A64E7F" w:rsidRPr="000E6DE5" w:rsidRDefault="00A64E7F" w:rsidP="000E6DE5">
      <w:pPr>
        <w:pStyle w:val="4Bulletedcopyblue"/>
      </w:pPr>
      <w:r w:rsidRPr="000E6DE5">
        <w:t>Ensure effective school and ICT operation</w:t>
      </w:r>
    </w:p>
    <w:p w14:paraId="201F951D" w14:textId="77777777" w:rsidR="00A64E7F" w:rsidRPr="000E6DE5" w:rsidRDefault="00A64E7F" w:rsidP="000E6DE5">
      <w:pPr>
        <w:pStyle w:val="4Bulletedcopyblue"/>
      </w:pPr>
      <w:r w:rsidRPr="000E6DE5">
        <w:t>Conduct training or quality control exercises</w:t>
      </w:r>
    </w:p>
    <w:p w14:paraId="76A8474F" w14:textId="77777777" w:rsidR="00A64E7F" w:rsidRPr="000E6DE5" w:rsidRDefault="00A64E7F" w:rsidP="000E6DE5">
      <w:pPr>
        <w:pStyle w:val="4Bulletedcopyblue"/>
      </w:pPr>
      <w:r w:rsidRPr="000E6DE5">
        <w:t>Prevent or detect crime</w:t>
      </w:r>
    </w:p>
    <w:p w14:paraId="30C4905F" w14:textId="77777777" w:rsidR="00A64E7F" w:rsidRPr="00772263" w:rsidRDefault="00A64E7F" w:rsidP="000E6DE5">
      <w:pPr>
        <w:pStyle w:val="4Bulletedcopyblue"/>
        <w:rPr>
          <w:rFonts w:ascii="Times New Roman" w:eastAsia="Times New Roman" w:hAnsi="Times New Roman"/>
          <w:lang w:val="en-GB" w:eastAsia="en-GB"/>
        </w:rPr>
      </w:pPr>
      <w:r w:rsidRPr="000E6DE5">
        <w:t xml:space="preserve">Comply with a </w:t>
      </w:r>
      <w:proofErr w:type="spellStart"/>
      <w:r w:rsidRPr="000E6DE5">
        <w:t>su</w:t>
      </w:r>
      <w:r>
        <w:rPr>
          <w:lang w:val="en-GB" w:eastAsia="en-GB"/>
        </w:rPr>
        <w:t>bject</w:t>
      </w:r>
      <w:proofErr w:type="spellEnd"/>
      <w:r>
        <w:rPr>
          <w:lang w:val="en-GB" w:eastAsia="en-GB"/>
        </w:rPr>
        <w:t xml:space="preserve"> access request, Freedom of Information Act request, or any other legal obligation</w:t>
      </w:r>
    </w:p>
    <w:p w14:paraId="4DBE4BB3" w14:textId="77777777" w:rsidR="00A64E7F" w:rsidRDefault="00A64E7F" w:rsidP="00A64E7F">
      <w:pPr>
        <w:pStyle w:val="1bodycopy10pt"/>
        <w:rPr>
          <w:lang w:val="en-GB" w:eastAsia="en-GB"/>
        </w:rPr>
      </w:pPr>
      <w:r>
        <w:rPr>
          <w:lang w:val="en-GB" w:eastAsia="en-GB"/>
        </w:rPr>
        <w:t>Our</w:t>
      </w:r>
      <w:r w:rsidRPr="006D1083">
        <w:rPr>
          <w:lang w:val="en-GB" w:eastAsia="en-GB"/>
        </w:rPr>
        <w:t xml:space="preserve"> governing board is responsible for making sure that</w:t>
      </w:r>
      <w:r>
        <w:rPr>
          <w:lang w:val="en-GB" w:eastAsia="en-GB"/>
        </w:rPr>
        <w:t>:</w:t>
      </w:r>
      <w:r w:rsidRPr="006D1083">
        <w:rPr>
          <w:lang w:val="en-GB" w:eastAsia="en-GB"/>
        </w:rPr>
        <w:t xml:space="preserve"> </w:t>
      </w:r>
    </w:p>
    <w:p w14:paraId="186AF78F" w14:textId="77777777" w:rsidR="00A64E7F" w:rsidRPr="000E6DE5" w:rsidRDefault="00A64E7F" w:rsidP="000E6DE5">
      <w:pPr>
        <w:pStyle w:val="4Bulletedcopyblue"/>
      </w:pPr>
      <w:r>
        <w:rPr>
          <w:lang w:val="en-GB" w:eastAsia="en-GB"/>
        </w:rPr>
        <w:t>T</w:t>
      </w:r>
      <w:r w:rsidRPr="006D1083">
        <w:rPr>
          <w:lang w:val="en-GB" w:eastAsia="en-GB"/>
        </w:rPr>
        <w:t>he school me</w:t>
      </w:r>
      <w:proofErr w:type="spellStart"/>
      <w:r w:rsidRPr="000E6DE5">
        <w:t>ets</w:t>
      </w:r>
      <w:proofErr w:type="spellEnd"/>
      <w:r w:rsidRPr="000E6DE5">
        <w:t xml:space="preserve"> the </w:t>
      </w:r>
      <w:proofErr w:type="spellStart"/>
      <w:r w:rsidRPr="000E6DE5">
        <w:t>DfE’s</w:t>
      </w:r>
      <w:proofErr w:type="spellEnd"/>
      <w:r w:rsidRPr="000E6DE5">
        <w:t xml:space="preserve"> </w:t>
      </w:r>
      <w:hyperlink r:id="rId24" w:tgtFrame="_blank" w:history="1">
        <w:r w:rsidRPr="000E6DE5">
          <w:t>filtering and monitoring standards</w:t>
        </w:r>
      </w:hyperlink>
    </w:p>
    <w:p w14:paraId="5AA7E125" w14:textId="77777777" w:rsidR="00A64E7F" w:rsidRPr="000E6DE5" w:rsidRDefault="00A64E7F" w:rsidP="000E6DE5">
      <w:pPr>
        <w:pStyle w:val="4Bulletedcopyblue"/>
      </w:pPr>
      <w:r w:rsidRPr="000E6DE5">
        <w:t>Appropriate filtering and monitoring systems are in place</w:t>
      </w:r>
    </w:p>
    <w:p w14:paraId="75752B1E" w14:textId="77777777" w:rsidR="00A64E7F" w:rsidRDefault="00A64E7F" w:rsidP="000E6DE5">
      <w:pPr>
        <w:pStyle w:val="4Bulletedcopyblue"/>
        <w:rPr>
          <w:lang w:eastAsia="en-GB"/>
        </w:rPr>
      </w:pPr>
      <w:r w:rsidRPr="000E6DE5">
        <w:t xml:space="preserve">Staff are aware </w:t>
      </w:r>
      <w:r w:rsidRPr="006D1083">
        <w:rPr>
          <w:lang w:eastAsia="en-GB"/>
        </w:rPr>
        <w:t>of those systems and</w:t>
      </w:r>
      <w:r>
        <w:rPr>
          <w:lang w:eastAsia="en-GB"/>
        </w:rPr>
        <w:t xml:space="preserve"> trained in their related roles and responsibilities</w:t>
      </w:r>
    </w:p>
    <w:p w14:paraId="2B042692" w14:textId="77777777" w:rsidR="00A64E7F" w:rsidRDefault="00A64E7F" w:rsidP="00321480">
      <w:pPr>
        <w:pStyle w:val="9Secondbullet"/>
        <w:numPr>
          <w:ilvl w:val="0"/>
          <w:numId w:val="1"/>
        </w:numPr>
        <w:rPr>
          <w:lang w:eastAsia="en-GB"/>
        </w:rPr>
      </w:pPr>
      <w:r>
        <w:rPr>
          <w:lang w:eastAsia="en-GB"/>
        </w:rPr>
        <w:t>For the leadership team and relevant staff, this will include how to manage the processes and systems effectively and how to escalate concerns</w:t>
      </w:r>
    </w:p>
    <w:p w14:paraId="59486E81" w14:textId="77777777" w:rsidR="00A64E7F" w:rsidRDefault="00A64E7F" w:rsidP="000E6DE5">
      <w:pPr>
        <w:pStyle w:val="4Bulletedcopyblue"/>
        <w:rPr>
          <w:lang w:eastAsia="en-GB"/>
        </w:rPr>
      </w:pPr>
      <w:r>
        <w:rPr>
          <w:lang w:eastAsia="en-GB"/>
        </w:rPr>
        <w:t>It regularly reviews the effectiveness of the school’s monitoring and filtering systems</w:t>
      </w:r>
    </w:p>
    <w:p w14:paraId="4AC41EEF" w14:textId="77777777" w:rsidR="00A64E7F" w:rsidRDefault="00A64E7F" w:rsidP="00A64E7F">
      <w:pPr>
        <w:pStyle w:val="1bodycopy10pt"/>
        <w:rPr>
          <w:lang w:eastAsia="en-GB"/>
        </w:rPr>
      </w:pPr>
      <w:r>
        <w:rPr>
          <w:lang w:eastAsia="en-GB"/>
        </w:rPr>
        <w:t xml:space="preserve">The </w:t>
      </w:r>
      <w:r>
        <w:rPr>
          <w:lang w:val="en-GB" w:eastAsia="en-GB"/>
        </w:rPr>
        <w:t>school’s designated safeguarding lead (DSL)</w:t>
      </w:r>
      <w:r>
        <w:rPr>
          <w:lang w:eastAsia="en-GB"/>
        </w:rPr>
        <w:t xml:space="preserve"> will take lead responsibility for understanding the filtering and monitoring systems and processes in place. </w:t>
      </w:r>
    </w:p>
    <w:p w14:paraId="60E38905" w14:textId="77777777" w:rsidR="00A64E7F" w:rsidRDefault="00A64E7F" w:rsidP="00A64E7F">
      <w:pPr>
        <w:pStyle w:val="1bodycopy10pt"/>
        <w:rPr>
          <w:lang w:val="en-GB" w:eastAsia="en-GB"/>
        </w:rPr>
      </w:pPr>
      <w:r>
        <w:rPr>
          <w:lang w:val="en-GB" w:eastAsia="en-GB"/>
        </w:rPr>
        <w:t xml:space="preserve">Where appropriate, staff may raise concerns about monitored activity with the school’s DSL and ICT manager, as appropriate. </w:t>
      </w:r>
    </w:p>
    <w:p w14:paraId="140C68A0" w14:textId="77777777" w:rsidR="00A64E7F" w:rsidRDefault="00A64E7F" w:rsidP="00A64E7F">
      <w:pPr>
        <w:rPr>
          <w:lang w:val="en-GB" w:eastAsia="en-GB"/>
        </w:rPr>
      </w:pPr>
    </w:p>
    <w:p w14:paraId="3B167381" w14:textId="77777777" w:rsidR="00A64E7F" w:rsidRPr="00040D56" w:rsidRDefault="00A64E7F" w:rsidP="00A64E7F">
      <w:pPr>
        <w:pStyle w:val="Heading1"/>
        <w:rPr>
          <w:color w:val="002060"/>
          <w:szCs w:val="28"/>
          <w:lang w:eastAsia="en-GB"/>
        </w:rPr>
      </w:pPr>
      <w:bookmarkStart w:id="10" w:name="_Toc11142666"/>
      <w:bookmarkStart w:id="11" w:name="_Toc215651551"/>
      <w:r w:rsidRPr="00040D56">
        <w:rPr>
          <w:rFonts w:eastAsia="Arial"/>
          <w:color w:val="002060"/>
          <w:szCs w:val="28"/>
          <w:lang w:eastAsia="en-GB"/>
        </w:rPr>
        <w:t>6. Pupils</w:t>
      </w:r>
      <w:bookmarkEnd w:id="10"/>
      <w:bookmarkEnd w:id="11"/>
    </w:p>
    <w:p w14:paraId="6759EA3C" w14:textId="5332F2B7" w:rsidR="00A64E7F" w:rsidRDefault="00A64E7F" w:rsidP="00A64E7F">
      <w:pPr>
        <w:pStyle w:val="Subhead2"/>
        <w:rPr>
          <w:lang w:val="en-GB" w:eastAsia="en-GB"/>
        </w:rPr>
      </w:pPr>
      <w:r>
        <w:rPr>
          <w:lang w:val="en-GB" w:eastAsia="en-GB"/>
        </w:rPr>
        <w:t>6.1 Access to ICT facilities</w:t>
      </w:r>
    </w:p>
    <w:p w14:paraId="23F32268" w14:textId="77777777" w:rsidR="008D51A2" w:rsidRPr="008D51A2" w:rsidRDefault="008D51A2" w:rsidP="008D51A2">
      <w:r w:rsidRPr="008D51A2">
        <w:t>The following ICT facilities are available to pupils:</w:t>
      </w:r>
    </w:p>
    <w:p w14:paraId="417BC679" w14:textId="77777777" w:rsidR="008D51A2" w:rsidRDefault="008D51A2" w:rsidP="008D51A2">
      <w:pPr>
        <w:pStyle w:val="4Bulletedcopyblue"/>
      </w:pPr>
      <w:r>
        <w:t>Computers and equipment within the classrooms, library, learning hub and art room are available to the pupils only under the supervision of staff</w:t>
      </w:r>
    </w:p>
    <w:p w14:paraId="4479EFDE" w14:textId="77777777" w:rsidR="008D51A2" w:rsidRDefault="008D51A2" w:rsidP="008D51A2">
      <w:pPr>
        <w:pStyle w:val="4Bulletedcopyblue"/>
      </w:pPr>
      <w:r>
        <w:t xml:space="preserve">Email addresses and passwords are provided to pupils, for educational purposes only. Pupils must not share their password with others, or use their email account to share or download files, including software from the Internet or inappropriate content, without the permission of </w:t>
      </w:r>
      <w:proofErr w:type="spellStart"/>
      <w:r>
        <w:t>Mrs</w:t>
      </w:r>
      <w:proofErr w:type="spellEnd"/>
      <w:r>
        <w:t xml:space="preserve"> Victoria Bailey (Head Teacher)</w:t>
      </w:r>
    </w:p>
    <w:p w14:paraId="14F3DE4F" w14:textId="77777777" w:rsidR="008D51A2" w:rsidRDefault="008D51A2" w:rsidP="008D51A2">
      <w:pPr>
        <w:pStyle w:val="4Bulletedcopyblue"/>
      </w:pPr>
      <w:r>
        <w:t>Specialist ICT equipment, such as used for music, or design technology, must only be used under the supervision of staff</w:t>
      </w:r>
    </w:p>
    <w:p w14:paraId="6AA43B30" w14:textId="386C9209" w:rsidR="008D51A2" w:rsidRPr="00515157" w:rsidRDefault="008D51A2" w:rsidP="008D51A2">
      <w:pPr>
        <w:pStyle w:val="4Bulletedcopyblue"/>
      </w:pPr>
      <w:r>
        <w:t xml:space="preserve">Pupils will be provided with an account linked to the school’s virtual; learning environment, which they can access from any device by using the following </w:t>
      </w:r>
      <w:hyperlink r:id="rId25" w:history="1">
        <w:r>
          <w:rPr>
            <w:rStyle w:val="Hyperlink"/>
          </w:rPr>
          <w:t>Purple Mash | Computing, Maths, English and more - 2simple.com</w:t>
        </w:r>
      </w:hyperlink>
    </w:p>
    <w:p w14:paraId="397F8D02" w14:textId="77777777" w:rsidR="008D51A2" w:rsidRPr="00515157" w:rsidRDefault="008D51A2" w:rsidP="008D51A2">
      <w:pPr>
        <w:rPr>
          <w:color w:val="002060"/>
        </w:rPr>
      </w:pPr>
    </w:p>
    <w:p w14:paraId="649639D5" w14:textId="77777777" w:rsidR="008D51A2" w:rsidRPr="008D51A2" w:rsidRDefault="008D51A2" w:rsidP="008D51A2">
      <w:pPr>
        <w:pStyle w:val="1bodycopy10pt"/>
        <w:rPr>
          <w:lang w:val="en-GB" w:eastAsia="en-GB"/>
        </w:rPr>
      </w:pPr>
    </w:p>
    <w:p w14:paraId="68C587EF" w14:textId="77777777" w:rsidR="00A64E7F" w:rsidRDefault="00A64E7F" w:rsidP="00A64E7F">
      <w:pPr>
        <w:pStyle w:val="Subhead2"/>
        <w:rPr>
          <w:lang w:val="en-GB" w:eastAsia="en-GB"/>
        </w:rPr>
      </w:pPr>
      <w:r>
        <w:rPr>
          <w:lang w:val="en-GB" w:eastAsia="en-GB"/>
        </w:rPr>
        <w:t>6.3 Unacceptable use of ICT and the internet outside of school</w:t>
      </w:r>
    </w:p>
    <w:p w14:paraId="7CFCD38E" w14:textId="56F100F0" w:rsidR="00A64E7F" w:rsidRDefault="00A64E7F" w:rsidP="00A64E7F">
      <w:pPr>
        <w:pStyle w:val="1bodycopy10pt"/>
        <w:rPr>
          <w:lang w:val="en-GB" w:eastAsia="en-GB"/>
        </w:rPr>
      </w:pPr>
      <w:r>
        <w:rPr>
          <w:lang w:val="en-GB" w:eastAsia="en-GB"/>
        </w:rPr>
        <w:t xml:space="preserve">The school will sanction pupils, in line with </w:t>
      </w:r>
      <w:r w:rsidR="000E6DE5">
        <w:rPr>
          <w:lang w:val="en-GB" w:eastAsia="en-GB"/>
        </w:rPr>
        <w:t>our</w:t>
      </w:r>
      <w:r w:rsidR="00465966">
        <w:rPr>
          <w:lang w:val="en-GB" w:eastAsia="en-GB"/>
        </w:rPr>
        <w:t xml:space="preserve"> Behaviour Policy </w:t>
      </w:r>
      <w:r>
        <w:rPr>
          <w:lang w:val="en-GB" w:eastAsia="en-GB"/>
        </w:rPr>
        <w:t xml:space="preserve">a pupil engages in any of the following </w:t>
      </w:r>
      <w:r>
        <w:rPr>
          <w:b/>
          <w:bCs/>
          <w:lang w:val="en-GB" w:eastAsia="en-GB"/>
        </w:rPr>
        <w:t>at any time</w:t>
      </w:r>
      <w:r>
        <w:rPr>
          <w:lang w:val="en-GB" w:eastAsia="en-GB"/>
        </w:rPr>
        <w:t xml:space="preserve"> (even if they are not on school premises): </w:t>
      </w:r>
    </w:p>
    <w:p w14:paraId="0A4CF8D5" w14:textId="77777777" w:rsidR="00A64E7F" w:rsidRPr="000E6DE5" w:rsidRDefault="00A64E7F" w:rsidP="000E6DE5">
      <w:pPr>
        <w:pStyle w:val="4Bulletedcopyblue"/>
      </w:pPr>
      <w:r>
        <w:rPr>
          <w:lang w:val="en-GB" w:eastAsia="en-GB"/>
        </w:rPr>
        <w:t xml:space="preserve">Using ICT or the internet to </w:t>
      </w:r>
      <w:proofErr w:type="spellStart"/>
      <w:r>
        <w:rPr>
          <w:lang w:val="en-GB" w:eastAsia="en-GB"/>
        </w:rPr>
        <w:t>brea</w:t>
      </w:r>
      <w:r w:rsidRPr="000E6DE5">
        <w:t>ch</w:t>
      </w:r>
      <w:proofErr w:type="spellEnd"/>
      <w:r w:rsidRPr="000E6DE5">
        <w:t xml:space="preserve"> intellectual property rights or copyright</w:t>
      </w:r>
    </w:p>
    <w:p w14:paraId="45F2BBCD" w14:textId="77777777" w:rsidR="00A64E7F" w:rsidRPr="000E6DE5" w:rsidRDefault="00A64E7F" w:rsidP="000E6DE5">
      <w:pPr>
        <w:pStyle w:val="4Bulletedcopyblue"/>
      </w:pPr>
      <w:r w:rsidRPr="000E6DE5">
        <w:lastRenderedPageBreak/>
        <w:t>Using ICT or the internet to bully or harass someone else, or to promote unlawful discrimination</w:t>
      </w:r>
    </w:p>
    <w:p w14:paraId="0C1B78B3" w14:textId="77777777" w:rsidR="00A64E7F" w:rsidRPr="000E6DE5" w:rsidRDefault="00A64E7F" w:rsidP="000E6DE5">
      <w:pPr>
        <w:pStyle w:val="4Bulletedcopyblue"/>
      </w:pPr>
      <w:r w:rsidRPr="000E6DE5">
        <w:t>Breaching the school’s policies or procedures</w:t>
      </w:r>
    </w:p>
    <w:p w14:paraId="14F21A9C" w14:textId="77777777" w:rsidR="00A64E7F" w:rsidRPr="000E6DE5" w:rsidRDefault="00A64E7F" w:rsidP="000E6DE5">
      <w:pPr>
        <w:pStyle w:val="4Bulletedcopyblue"/>
      </w:pPr>
      <w:r w:rsidRPr="000E6DE5">
        <w:t>Any illegal conduct, or making statements which are deemed to be advocating illegal activity</w:t>
      </w:r>
    </w:p>
    <w:p w14:paraId="26F39343" w14:textId="77777777" w:rsidR="00A64E7F" w:rsidRPr="000E6DE5" w:rsidRDefault="00A64E7F" w:rsidP="000E6DE5">
      <w:pPr>
        <w:pStyle w:val="4Bulletedcopyblue"/>
      </w:pPr>
      <w:r w:rsidRPr="000E6DE5">
        <w:t>Accessing, creating, storing, linking to or sending material that is pornographic, offensive, obscene or otherwise inappropriate</w:t>
      </w:r>
    </w:p>
    <w:p w14:paraId="69653AD8" w14:textId="77777777" w:rsidR="00A64E7F" w:rsidRPr="000E6DE5" w:rsidRDefault="00A64E7F" w:rsidP="000E6DE5">
      <w:pPr>
        <w:pStyle w:val="4Bulletedcopyblue"/>
      </w:pPr>
      <w:r w:rsidRPr="000E6DE5">
        <w:t xml:space="preserve">Consensual or non-consensual sharing of nude and semi-nude images and/or videos and/or livestreams (also known as sexting or youth produced sexual imagery) </w:t>
      </w:r>
    </w:p>
    <w:p w14:paraId="6B8F5193" w14:textId="77777777" w:rsidR="00A64E7F" w:rsidRPr="000E6DE5" w:rsidRDefault="00A64E7F" w:rsidP="000E6DE5">
      <w:pPr>
        <w:pStyle w:val="4Bulletedcopyblue"/>
      </w:pPr>
      <w:r w:rsidRPr="000E6DE5">
        <w:t>Activity which defames or disparages the school, or risks bringing the school into disrepute</w:t>
      </w:r>
    </w:p>
    <w:p w14:paraId="74395DD3" w14:textId="77777777" w:rsidR="00A64E7F" w:rsidRPr="000E6DE5" w:rsidRDefault="00A64E7F" w:rsidP="000E6DE5">
      <w:pPr>
        <w:pStyle w:val="4Bulletedcopyblue"/>
      </w:pPr>
      <w:r w:rsidRPr="000E6DE5">
        <w:t>Sharing confidential information about the school, other pupils, or other members of the school community</w:t>
      </w:r>
    </w:p>
    <w:p w14:paraId="57D1575F" w14:textId="77777777" w:rsidR="00A64E7F" w:rsidRPr="000E6DE5" w:rsidRDefault="00A64E7F" w:rsidP="000E6DE5">
      <w:pPr>
        <w:pStyle w:val="4Bulletedcopyblue"/>
      </w:pPr>
      <w:r w:rsidRPr="000E6DE5">
        <w:t xml:space="preserve">Gaining or attempting to gain access to restricted areas of the network, or to any password-protected information, without approval from </w:t>
      </w:r>
      <w:proofErr w:type="spellStart"/>
      <w:r w:rsidRPr="000E6DE5">
        <w:t>authorised</w:t>
      </w:r>
      <w:proofErr w:type="spellEnd"/>
      <w:r w:rsidRPr="000E6DE5">
        <w:t xml:space="preserve"> personnel</w:t>
      </w:r>
    </w:p>
    <w:p w14:paraId="1511AAC3" w14:textId="77777777" w:rsidR="00A64E7F" w:rsidRPr="000E6DE5" w:rsidRDefault="00A64E7F" w:rsidP="000E6DE5">
      <w:pPr>
        <w:pStyle w:val="4Bulletedcopyblue"/>
      </w:pPr>
      <w:r w:rsidRPr="000E6DE5">
        <w:t>Allowing, encouraging, or enabling others to gain (or attempt to gain) unauthorised access to the school’s ICT facilities</w:t>
      </w:r>
    </w:p>
    <w:p w14:paraId="61D0A6BF" w14:textId="77777777" w:rsidR="00A64E7F" w:rsidRPr="000E6DE5" w:rsidRDefault="00A64E7F" w:rsidP="000E6DE5">
      <w:pPr>
        <w:pStyle w:val="4Bulletedcopyblue"/>
      </w:pPr>
      <w:r w:rsidRPr="000E6DE5">
        <w:t>Causing intentional damage to the school’s ICT facilities or materials</w:t>
      </w:r>
    </w:p>
    <w:p w14:paraId="1C99D829" w14:textId="77777777" w:rsidR="00A64E7F" w:rsidRPr="000E6DE5" w:rsidRDefault="00A64E7F" w:rsidP="000E6DE5">
      <w:pPr>
        <w:pStyle w:val="4Bulletedcopyblue"/>
      </w:pPr>
      <w:r w:rsidRPr="000E6DE5">
        <w:t xml:space="preserve">Causing a data breach by accessing, modifying, or sharing data (including personal data) to which a user and/or those they share it with are not supposed to have access, or without </w:t>
      </w:r>
      <w:proofErr w:type="spellStart"/>
      <w:r w:rsidRPr="000E6DE5">
        <w:t>authorisation</w:t>
      </w:r>
      <w:proofErr w:type="spellEnd"/>
    </w:p>
    <w:p w14:paraId="55067083" w14:textId="77777777" w:rsidR="00A64E7F" w:rsidRPr="00BA6E2E" w:rsidRDefault="00A64E7F" w:rsidP="000E6DE5">
      <w:pPr>
        <w:pStyle w:val="4Bulletedcopyblue"/>
        <w:rPr>
          <w:rFonts w:ascii="Times New Roman" w:eastAsia="Times New Roman" w:hAnsi="Times New Roman"/>
          <w:lang w:val="en-GB" w:eastAsia="en-GB"/>
        </w:rPr>
      </w:pPr>
      <w:r w:rsidRPr="000E6DE5">
        <w:t xml:space="preserve">Using inappropriate or offensive </w:t>
      </w:r>
      <w:proofErr w:type="spellStart"/>
      <w:r w:rsidRPr="000E6DE5">
        <w:t>lang</w:t>
      </w:r>
      <w:r>
        <w:rPr>
          <w:lang w:val="en-GB" w:eastAsia="en-GB"/>
        </w:rPr>
        <w:t>uage</w:t>
      </w:r>
      <w:proofErr w:type="spellEnd"/>
    </w:p>
    <w:p w14:paraId="53C0CE4C" w14:textId="5AD8D631" w:rsidR="00A64E7F" w:rsidRDefault="008D51A2" w:rsidP="00A64E7F">
      <w:pPr>
        <w:rPr>
          <w:lang w:val="en-GB" w:eastAsia="en-GB"/>
        </w:rPr>
      </w:pPr>
      <w:r>
        <w:rPr>
          <w:lang w:val="en-GB" w:eastAsia="en-GB"/>
        </w:rPr>
        <w:t>Please see Pinchmill Primary School’s Behaviour Policy</w:t>
      </w:r>
    </w:p>
    <w:p w14:paraId="26B7139A" w14:textId="77777777" w:rsidR="00A64E7F" w:rsidRPr="008D51A2" w:rsidRDefault="00A64E7F" w:rsidP="00A64E7F">
      <w:pPr>
        <w:pStyle w:val="Heading1"/>
        <w:rPr>
          <w:color w:val="auto"/>
          <w:szCs w:val="28"/>
          <w:lang w:eastAsia="en-GB"/>
        </w:rPr>
      </w:pPr>
      <w:bookmarkStart w:id="12" w:name="_Toc11142667"/>
      <w:bookmarkStart w:id="13" w:name="_Toc215651552"/>
      <w:r w:rsidRPr="008D51A2">
        <w:rPr>
          <w:rFonts w:eastAsia="Arial"/>
          <w:color w:val="auto"/>
          <w:szCs w:val="28"/>
          <w:lang w:eastAsia="en-GB"/>
        </w:rPr>
        <w:t>7. Parents</w:t>
      </w:r>
      <w:bookmarkEnd w:id="12"/>
      <w:r w:rsidRPr="008D51A2">
        <w:rPr>
          <w:rFonts w:eastAsia="Arial"/>
          <w:color w:val="auto"/>
          <w:szCs w:val="28"/>
          <w:lang w:eastAsia="en-GB"/>
        </w:rPr>
        <w:t>/carers</w:t>
      </w:r>
      <w:bookmarkEnd w:id="13"/>
    </w:p>
    <w:p w14:paraId="5877B430" w14:textId="77777777" w:rsidR="00A64E7F" w:rsidRDefault="00A64E7F" w:rsidP="00A64E7F">
      <w:pPr>
        <w:pStyle w:val="Subhead2"/>
        <w:rPr>
          <w:lang w:val="en-GB" w:eastAsia="en-GB"/>
        </w:rPr>
      </w:pPr>
      <w:r>
        <w:rPr>
          <w:lang w:val="en-GB" w:eastAsia="en-GB"/>
        </w:rPr>
        <w:t>7.1 Access to ICT facilities and materials</w:t>
      </w:r>
    </w:p>
    <w:p w14:paraId="03488CF4" w14:textId="77777777" w:rsidR="00A64E7F" w:rsidRDefault="00A64E7F" w:rsidP="00A64E7F">
      <w:pPr>
        <w:pStyle w:val="1bodycopy10pt"/>
        <w:rPr>
          <w:lang w:val="en-GB" w:eastAsia="en-GB"/>
        </w:rPr>
      </w:pPr>
      <w:r>
        <w:rPr>
          <w:lang w:val="en-GB" w:eastAsia="en-GB"/>
        </w:rPr>
        <w:t xml:space="preserve">Parents/carers do not have access to the school’s ICT facilities as a matter of course. </w:t>
      </w:r>
    </w:p>
    <w:p w14:paraId="11541541" w14:textId="0071BA33" w:rsidR="00A64E7F" w:rsidRDefault="00A64E7F" w:rsidP="00A64E7F">
      <w:pPr>
        <w:pStyle w:val="1bodycopy10pt"/>
        <w:rPr>
          <w:lang w:val="en-GB" w:eastAsia="en-GB"/>
        </w:rPr>
      </w:pPr>
      <w:r>
        <w:rPr>
          <w:lang w:val="en-GB" w:eastAsia="en-GB"/>
        </w:rPr>
        <w:t>However, parents/carers working for, or with, the school in an official capacity (for instance, as a volunteer or as a member of the PTA) may be granted an appropriate level of access, or be permitted to use the school</w:t>
      </w:r>
      <w:r w:rsidR="008D51A2">
        <w:rPr>
          <w:lang w:val="en-GB" w:eastAsia="en-GB"/>
        </w:rPr>
        <w:t>’s facilities at the Head Teacher</w:t>
      </w:r>
      <w:r>
        <w:rPr>
          <w:lang w:val="en-GB" w:eastAsia="en-GB"/>
        </w:rPr>
        <w:t xml:space="preserve">’s discretion. </w:t>
      </w:r>
    </w:p>
    <w:p w14:paraId="61C02353" w14:textId="4D4A6049" w:rsidR="00A64E7F" w:rsidRDefault="00A64E7F" w:rsidP="00A64E7F">
      <w:pPr>
        <w:pStyle w:val="1bodycopy10pt"/>
        <w:rPr>
          <w:lang w:val="en-GB" w:eastAsia="en-GB"/>
        </w:rPr>
      </w:pPr>
      <w:r>
        <w:rPr>
          <w:lang w:val="en-GB" w:eastAsia="en-GB"/>
        </w:rPr>
        <w:t xml:space="preserve">Where parents/carers are granted access in this way, they must abide by this policy. </w:t>
      </w:r>
    </w:p>
    <w:p w14:paraId="2318074A" w14:textId="77777777" w:rsidR="00A64E7F" w:rsidRDefault="00A64E7F" w:rsidP="00A64E7F">
      <w:pPr>
        <w:pStyle w:val="Subhead2"/>
        <w:rPr>
          <w:lang w:val="en-GB" w:eastAsia="en-GB"/>
        </w:rPr>
      </w:pPr>
      <w:r>
        <w:rPr>
          <w:lang w:val="en-GB" w:eastAsia="en-GB"/>
        </w:rPr>
        <w:t>7.2 Communicating with or about the school online</w:t>
      </w:r>
    </w:p>
    <w:p w14:paraId="6BDC5714" w14:textId="77777777" w:rsidR="00A64E7F" w:rsidRDefault="00A64E7F" w:rsidP="00A64E7F">
      <w:pPr>
        <w:pStyle w:val="1bodycopy10pt"/>
        <w:rPr>
          <w:lang w:val="en-GB" w:eastAsia="en-GB"/>
        </w:rPr>
      </w:pPr>
      <w:r>
        <w:rPr>
          <w:lang w:val="en-GB" w:eastAsia="en-GB"/>
        </w:rPr>
        <w:t xml:space="preserve">We believe it is important to model for pupils, and help them learn, how to communicate respectfully with, and about, others online. </w:t>
      </w:r>
    </w:p>
    <w:p w14:paraId="7F05991E" w14:textId="77777777" w:rsidR="00A64E7F" w:rsidRDefault="00A64E7F" w:rsidP="00A64E7F">
      <w:pPr>
        <w:pStyle w:val="1bodycopy10pt"/>
        <w:rPr>
          <w:lang w:val="en-GB" w:eastAsia="en-GB"/>
        </w:rPr>
      </w:pPr>
      <w:r>
        <w:rPr>
          <w:lang w:val="en-GB" w:eastAsia="en-GB"/>
        </w:rPr>
        <w:t xml:space="preserve">Parents/carers play a vital role in helping model this behaviour for their children, especially when communicating with the school through our website and social media channels. </w:t>
      </w:r>
    </w:p>
    <w:p w14:paraId="14D001AC" w14:textId="4D05A015" w:rsidR="00A64E7F" w:rsidRDefault="00A64E7F" w:rsidP="00A64E7F">
      <w:pPr>
        <w:pStyle w:val="1bodycopy10pt"/>
        <w:rPr>
          <w:lang w:val="en-GB" w:eastAsia="en-GB"/>
        </w:rPr>
      </w:pPr>
      <w:r>
        <w:rPr>
          <w:lang w:val="en-GB" w:eastAsia="en-GB"/>
        </w:rPr>
        <w:t xml:space="preserve">We ask parents/carers to sign the agreement in appendix </w:t>
      </w:r>
      <w:r w:rsidR="000E6DE5">
        <w:rPr>
          <w:lang w:val="en-GB" w:eastAsia="en-GB"/>
        </w:rPr>
        <w:t>1</w:t>
      </w:r>
      <w:r>
        <w:rPr>
          <w:lang w:val="en-GB" w:eastAsia="en-GB"/>
        </w:rPr>
        <w:t>.</w:t>
      </w:r>
    </w:p>
    <w:p w14:paraId="0ADCDB03" w14:textId="77777777" w:rsidR="00A64E7F" w:rsidRDefault="00A64E7F" w:rsidP="00A64E7F">
      <w:pPr>
        <w:pStyle w:val="Subhead2"/>
        <w:rPr>
          <w:lang w:val="en-GB" w:eastAsia="en-GB"/>
        </w:rPr>
      </w:pPr>
      <w:r>
        <w:rPr>
          <w:lang w:val="en-GB" w:eastAsia="en-GB"/>
        </w:rPr>
        <w:t>7.3 Communicating with parents/carers about pupil activity</w:t>
      </w:r>
    </w:p>
    <w:p w14:paraId="55CAA60E" w14:textId="77777777" w:rsidR="00A64E7F" w:rsidRPr="00F00623" w:rsidRDefault="00A64E7F" w:rsidP="00A64E7F">
      <w:pPr>
        <w:pStyle w:val="1bodycopy10pt"/>
        <w:rPr>
          <w:lang w:eastAsia="en-GB"/>
        </w:rPr>
      </w:pPr>
      <w:r>
        <w:rPr>
          <w:lang w:eastAsia="en-GB"/>
        </w:rPr>
        <w:t xml:space="preserve">The school will ensure that parents and </w:t>
      </w:r>
      <w:proofErr w:type="spellStart"/>
      <w:r>
        <w:rPr>
          <w:lang w:eastAsia="en-GB"/>
        </w:rPr>
        <w:t>carers</w:t>
      </w:r>
      <w:proofErr w:type="spellEnd"/>
      <w:r>
        <w:rPr>
          <w:lang w:eastAsia="en-GB"/>
        </w:rPr>
        <w:t xml:space="preserve"> are made aware of any online activity that their children are being asked to carry out.</w:t>
      </w:r>
    </w:p>
    <w:p w14:paraId="5A51481E" w14:textId="77777777" w:rsidR="00A64E7F" w:rsidRDefault="00A64E7F" w:rsidP="00A64E7F">
      <w:pPr>
        <w:pStyle w:val="1bodycopy10pt"/>
        <w:rPr>
          <w:lang w:val="en-GB" w:eastAsia="en-GB"/>
        </w:rPr>
      </w:pPr>
      <w:r>
        <w:rPr>
          <w:lang w:val="en-GB" w:eastAsia="en-GB"/>
        </w:rPr>
        <w:t>When we ask pupils to use websites or engage in online activity, we will communicate the details of this to parents/carers in the same way that information about homework tasks is shared.</w:t>
      </w:r>
    </w:p>
    <w:p w14:paraId="7B48895A" w14:textId="77777777" w:rsidR="00A64E7F" w:rsidRDefault="00A64E7F" w:rsidP="00A64E7F">
      <w:pPr>
        <w:pStyle w:val="1bodycopy10pt"/>
        <w:rPr>
          <w:lang w:val="en-GB" w:eastAsia="en-GB"/>
        </w:rPr>
      </w:pPr>
      <w:r>
        <w:rPr>
          <w:lang w:val="en-GB" w:eastAsia="en-GB"/>
        </w:rPr>
        <w:t xml:space="preserve">In particular, staff will let parents/carers know which (if any) person or people from the school pupils will be interacting with online, including the purpose of the interaction.  </w:t>
      </w:r>
    </w:p>
    <w:p w14:paraId="28CA3576" w14:textId="77777777" w:rsidR="00A64E7F" w:rsidRPr="007E44AE" w:rsidRDefault="00A64E7F" w:rsidP="000E6DE5">
      <w:pPr>
        <w:pStyle w:val="1bodycopy10pt"/>
        <w:rPr>
          <w:lang w:val="en-GB" w:eastAsia="en-GB"/>
        </w:rPr>
      </w:pPr>
      <w:r>
        <w:rPr>
          <w:lang w:eastAsia="en-GB"/>
        </w:rPr>
        <w:t>Parents/</w:t>
      </w:r>
      <w:proofErr w:type="spellStart"/>
      <w:r>
        <w:rPr>
          <w:lang w:eastAsia="en-GB"/>
        </w:rPr>
        <w:t>carers</w:t>
      </w:r>
      <w:proofErr w:type="spellEnd"/>
      <w:r>
        <w:rPr>
          <w:lang w:eastAsia="en-GB"/>
        </w:rPr>
        <w:t xml:space="preserve"> may seek any support and advice from the school to ensure a safe online environment is established for their child. </w:t>
      </w:r>
    </w:p>
    <w:p w14:paraId="4E68558E" w14:textId="77777777" w:rsidR="00465966" w:rsidRDefault="00465966" w:rsidP="000E6DE5">
      <w:pPr>
        <w:pStyle w:val="Heading1"/>
        <w:rPr>
          <w:color w:val="002060"/>
          <w:lang w:eastAsia="en-GB"/>
        </w:rPr>
      </w:pPr>
      <w:bookmarkStart w:id="14" w:name="_Toc11142668"/>
      <w:bookmarkStart w:id="15" w:name="_Toc215651553"/>
    </w:p>
    <w:p w14:paraId="3906C353" w14:textId="77777777" w:rsidR="008D51A2" w:rsidRDefault="008D51A2" w:rsidP="000E6DE5">
      <w:pPr>
        <w:pStyle w:val="Heading1"/>
        <w:rPr>
          <w:color w:val="002060"/>
          <w:lang w:eastAsia="en-GB"/>
        </w:rPr>
      </w:pPr>
    </w:p>
    <w:p w14:paraId="7071BBC4" w14:textId="63BF32A5" w:rsidR="00A64E7F" w:rsidRPr="00465966" w:rsidRDefault="00A64E7F" w:rsidP="000E6DE5">
      <w:pPr>
        <w:pStyle w:val="Heading1"/>
        <w:rPr>
          <w:color w:val="002060"/>
          <w:lang w:eastAsia="en-GB"/>
        </w:rPr>
      </w:pPr>
      <w:r w:rsidRPr="00465966">
        <w:rPr>
          <w:color w:val="002060"/>
          <w:lang w:eastAsia="en-GB"/>
        </w:rPr>
        <w:t>8. Data security</w:t>
      </w:r>
      <w:bookmarkEnd w:id="14"/>
      <w:bookmarkEnd w:id="15"/>
    </w:p>
    <w:p w14:paraId="563D4E7B" w14:textId="77777777" w:rsidR="00A64E7F" w:rsidRDefault="00A64E7F" w:rsidP="000E6DE5">
      <w:pPr>
        <w:pStyle w:val="1bodycopy10pt"/>
        <w:rPr>
          <w:lang w:val="en-GB" w:eastAsia="en-GB"/>
        </w:rPr>
      </w:pPr>
      <w:r>
        <w:rPr>
          <w:lang w:val="en-GB" w:eastAsia="en-GB"/>
        </w:rPr>
        <w:t>The school is responsible for making sure it has the appropriate level of security protection and procedures in place</w:t>
      </w:r>
      <w:r>
        <w:rPr>
          <w:lang w:eastAsia="en-GB"/>
        </w:rPr>
        <w:t xml:space="preserve"> to safeguard its systems, staff and learners. </w:t>
      </w:r>
      <w:r>
        <w:rPr>
          <w:lang w:val="en-GB" w:eastAsia="en-GB"/>
        </w:rPr>
        <w:t xml:space="preserve">It therefore takes steps to protect the security of its computing resources, data and user accounts. </w:t>
      </w:r>
      <w:r>
        <w:rPr>
          <w:lang w:eastAsia="en-GB"/>
        </w:rPr>
        <w:t xml:space="preserve">The effectiveness of these procedures is reviewed periodically to keep up with evolving </w:t>
      </w:r>
      <w:proofErr w:type="spellStart"/>
      <w:r>
        <w:rPr>
          <w:lang w:eastAsia="en-GB"/>
        </w:rPr>
        <w:t>cyber crime</w:t>
      </w:r>
      <w:proofErr w:type="spellEnd"/>
      <w:r>
        <w:rPr>
          <w:lang w:eastAsia="en-GB"/>
        </w:rPr>
        <w:t xml:space="preserve"> technologies. </w:t>
      </w:r>
    </w:p>
    <w:p w14:paraId="08F89D54" w14:textId="77777777" w:rsidR="00A64E7F" w:rsidRDefault="00A64E7F" w:rsidP="00A64E7F">
      <w:pPr>
        <w:pStyle w:val="1bodycopy10pt"/>
        <w:rPr>
          <w:lang w:val="en-GB" w:eastAsia="en-GB"/>
        </w:rPr>
      </w:pPr>
      <w:r>
        <w:rPr>
          <w:lang w:val="en-GB" w:eastAsia="en-GB"/>
        </w:rPr>
        <w:t xml:space="preserve">Staff, pupils, parents/carers and others who use the school’s ICT facilities should use safe computing practices at all times. We aim to meet the cyber security standards recommended by the Department for Education’s guidance on </w:t>
      </w:r>
      <w:hyperlink r:id="rId26" w:history="1">
        <w:r>
          <w:rPr>
            <w:color w:val="0072CC"/>
            <w:u w:val="single" w:color="0072CC"/>
            <w:lang w:val="en-GB" w:eastAsia="en-GB"/>
          </w:rPr>
          <w:t>digital and technology standards in schools and colleges</w:t>
        </w:r>
      </w:hyperlink>
      <w:r>
        <w:rPr>
          <w:lang w:val="en-GB" w:eastAsia="en-GB"/>
        </w:rPr>
        <w:t>, including the use of:</w:t>
      </w:r>
    </w:p>
    <w:p w14:paraId="44B84E6C" w14:textId="77777777" w:rsidR="00A64E7F" w:rsidRPr="000E6DE5" w:rsidRDefault="00A64E7F" w:rsidP="000E6DE5">
      <w:pPr>
        <w:pStyle w:val="4Bulletedcopyblue"/>
      </w:pPr>
      <w:r>
        <w:rPr>
          <w:lang w:val="en-GB" w:eastAsia="en-GB"/>
        </w:rPr>
        <w:t>Fire</w:t>
      </w:r>
      <w:r w:rsidRPr="000E6DE5">
        <w:t>walls</w:t>
      </w:r>
    </w:p>
    <w:p w14:paraId="6DA553D5" w14:textId="77777777" w:rsidR="00A64E7F" w:rsidRPr="000E6DE5" w:rsidRDefault="00A64E7F" w:rsidP="000E6DE5">
      <w:pPr>
        <w:pStyle w:val="4Bulletedcopyblue"/>
      </w:pPr>
      <w:r w:rsidRPr="000E6DE5">
        <w:t>Security features</w:t>
      </w:r>
    </w:p>
    <w:p w14:paraId="7A8E00F8" w14:textId="77777777" w:rsidR="00A64E7F" w:rsidRPr="000E6DE5" w:rsidRDefault="00A64E7F" w:rsidP="000E6DE5">
      <w:pPr>
        <w:pStyle w:val="4Bulletedcopyblue"/>
      </w:pPr>
      <w:r w:rsidRPr="000E6DE5">
        <w:t>User authentication and multi-factor authentication</w:t>
      </w:r>
    </w:p>
    <w:p w14:paraId="34C82E31" w14:textId="77777777" w:rsidR="00A64E7F" w:rsidRDefault="00A64E7F" w:rsidP="000E6DE5">
      <w:pPr>
        <w:pStyle w:val="4Bulletedcopyblue"/>
        <w:rPr>
          <w:rFonts w:ascii="Times New Roman" w:eastAsia="Times New Roman" w:hAnsi="Times New Roman"/>
          <w:lang w:val="en-GB" w:eastAsia="en-GB"/>
        </w:rPr>
      </w:pPr>
      <w:r w:rsidRPr="000E6DE5">
        <w:t>Anti-ma</w:t>
      </w:r>
      <w:proofErr w:type="spellStart"/>
      <w:r>
        <w:rPr>
          <w:lang w:val="en-GB" w:eastAsia="en-GB"/>
        </w:rPr>
        <w:t>lware</w:t>
      </w:r>
      <w:proofErr w:type="spellEnd"/>
      <w:r>
        <w:rPr>
          <w:lang w:val="en-GB" w:eastAsia="en-GB"/>
        </w:rPr>
        <w:t xml:space="preserve"> software</w:t>
      </w:r>
    </w:p>
    <w:p w14:paraId="7EA0F0A1" w14:textId="77777777" w:rsidR="00A64E7F" w:rsidRDefault="00A64E7F" w:rsidP="00A64E7F">
      <w:pPr>
        <w:pStyle w:val="Subhead2"/>
        <w:rPr>
          <w:lang w:val="en-GB" w:eastAsia="en-GB"/>
        </w:rPr>
      </w:pPr>
      <w:r>
        <w:rPr>
          <w:lang w:val="en-GB" w:eastAsia="en-GB"/>
        </w:rPr>
        <w:t>8.1 Passwords</w:t>
      </w:r>
    </w:p>
    <w:p w14:paraId="00840BBD" w14:textId="77777777" w:rsidR="008D51A2" w:rsidRDefault="00A64E7F" w:rsidP="00A64E7F">
      <w:pPr>
        <w:pStyle w:val="1bodycopy10pt"/>
        <w:rPr>
          <w:lang w:val="en-GB" w:eastAsia="en-GB"/>
        </w:rPr>
      </w:pPr>
      <w:r>
        <w:rPr>
          <w:lang w:val="en-GB" w:eastAsia="en-GB"/>
        </w:rPr>
        <w:t xml:space="preserve">All users of the school’s ICT facilities should set strong passwords for their accounts and keep these </w:t>
      </w:r>
      <w:r w:rsidRPr="008D51A2">
        <w:rPr>
          <w:lang w:val="en-GB" w:eastAsia="en-GB"/>
        </w:rPr>
        <w:t xml:space="preserve">passwords secure. Users must not </w:t>
      </w:r>
      <w:r w:rsidR="000E6DE5" w:rsidRPr="008D51A2">
        <w:rPr>
          <w:lang w:val="en-GB" w:eastAsia="en-GB"/>
        </w:rPr>
        <w:t>use the same</w:t>
      </w:r>
      <w:r w:rsidRPr="008D51A2">
        <w:rPr>
          <w:lang w:val="en-GB" w:eastAsia="en-GB"/>
        </w:rPr>
        <w:t xml:space="preserve"> passwords across multiple platforms. </w:t>
      </w:r>
    </w:p>
    <w:p w14:paraId="7F3C40BA" w14:textId="14A4C63B" w:rsidR="00A64E7F" w:rsidRPr="008D51A2" w:rsidRDefault="008D51A2" w:rsidP="00A64E7F">
      <w:pPr>
        <w:pStyle w:val="1bodycopy10pt"/>
        <w:rPr>
          <w:lang w:val="en-GB" w:eastAsia="en-GB"/>
        </w:rPr>
      </w:pPr>
      <w:r>
        <w:rPr>
          <w:lang w:val="en-GB" w:eastAsia="en-GB"/>
        </w:rPr>
        <w:t>A</w:t>
      </w:r>
      <w:r w:rsidR="009968C9" w:rsidRPr="008D51A2">
        <w:rPr>
          <w:lang w:val="en-GB" w:eastAsia="en-GB"/>
        </w:rPr>
        <w:t>ll passwords must contain 12 to 14 characters, including uppercase and lowercase letters, numbers and symbols</w:t>
      </w:r>
      <w:r>
        <w:rPr>
          <w:lang w:val="en-GB" w:eastAsia="en-GB"/>
        </w:rPr>
        <w:t>.</w:t>
      </w:r>
    </w:p>
    <w:p w14:paraId="458C23AB" w14:textId="6B3E2631" w:rsidR="00A64E7F" w:rsidRDefault="00A64E7F" w:rsidP="00A64E7F">
      <w:pPr>
        <w:pStyle w:val="1bodycopy10pt"/>
        <w:rPr>
          <w:lang w:val="en-GB" w:eastAsia="en-GB"/>
        </w:rPr>
      </w:pPr>
      <w:r>
        <w:rPr>
          <w:lang w:val="en-GB" w:eastAsia="en-GB"/>
        </w:rPr>
        <w:t>Users are responsible for the security of their passwords and accounts, and for setting permissions for accounts and files they control.</w:t>
      </w:r>
      <w:r w:rsidR="00B4010A">
        <w:rPr>
          <w:lang w:val="en-GB" w:eastAsia="en-GB"/>
        </w:rPr>
        <w:t xml:space="preserve"> You must keep these passwords confidential and change them regularly.</w:t>
      </w:r>
      <w:r>
        <w:rPr>
          <w:lang w:val="en-GB" w:eastAsia="en-GB"/>
        </w:rPr>
        <w:t xml:space="preserve"> </w:t>
      </w:r>
    </w:p>
    <w:p w14:paraId="2C4139F4" w14:textId="77777777" w:rsidR="00A64E7F" w:rsidRDefault="00A64E7F" w:rsidP="00A64E7F">
      <w:pPr>
        <w:pStyle w:val="1bodycopy10pt"/>
        <w:rPr>
          <w:lang w:val="en-GB" w:eastAsia="en-GB"/>
        </w:rPr>
      </w:pPr>
      <w:r>
        <w:rPr>
          <w:lang w:val="en-GB" w:eastAsia="en-GB"/>
        </w:rPr>
        <w:t>Members of staff or pupils who disclose account or password information may face disciplinary action. Parents, visitors or volunteers who disclose account or password information may have their access rights revoked.</w:t>
      </w:r>
    </w:p>
    <w:p w14:paraId="5D590F85" w14:textId="6DA69378" w:rsidR="00A64E7F" w:rsidRDefault="00A64E7F" w:rsidP="00A64E7F">
      <w:pPr>
        <w:pStyle w:val="1bodycopy10pt"/>
        <w:rPr>
          <w:lang w:val="en-GB" w:eastAsia="en-GB"/>
        </w:rPr>
      </w:pPr>
      <w:r>
        <w:rPr>
          <w:lang w:val="en-GB" w:eastAsia="en-GB"/>
        </w:rPr>
        <w:t>All staff will use the p</w:t>
      </w:r>
      <w:r w:rsidR="00465966">
        <w:rPr>
          <w:lang w:val="en-GB" w:eastAsia="en-GB"/>
        </w:rPr>
        <w:t xml:space="preserve">assword manager required by Simply IT </w:t>
      </w:r>
      <w:r>
        <w:rPr>
          <w:lang w:val="en-GB" w:eastAsia="en-GB"/>
        </w:rPr>
        <w:t xml:space="preserve">to help them store their passwords securely. Teachers will generate passwords for pupils using the required password manager or generator and keep these in a secure location in case pupils lose or forget their passwords.  </w:t>
      </w:r>
    </w:p>
    <w:p w14:paraId="2A74602D" w14:textId="77232367" w:rsidR="00465966" w:rsidRDefault="00465966" w:rsidP="00A64E7F">
      <w:pPr>
        <w:pStyle w:val="1bodycopy10pt"/>
        <w:rPr>
          <w:lang w:val="en-GB" w:eastAsia="en-GB"/>
        </w:rPr>
      </w:pPr>
      <w:r>
        <w:rPr>
          <w:lang w:val="en-GB" w:eastAsia="en-GB"/>
        </w:rPr>
        <w:t>You will be prompted on a regular basis to update your password.</w:t>
      </w:r>
    </w:p>
    <w:p w14:paraId="103AF8BD" w14:textId="77777777" w:rsidR="00A64E7F" w:rsidRDefault="00A64E7F" w:rsidP="00A64E7F">
      <w:pPr>
        <w:pStyle w:val="Subhead2"/>
        <w:rPr>
          <w:lang w:val="en-GB" w:eastAsia="en-GB"/>
        </w:rPr>
      </w:pPr>
      <w:r>
        <w:rPr>
          <w:lang w:val="en-GB" w:eastAsia="en-GB"/>
        </w:rPr>
        <w:t>8.2 Software updates, firewalls and anti-virus software</w:t>
      </w:r>
    </w:p>
    <w:p w14:paraId="416535D0" w14:textId="77777777" w:rsidR="00A64E7F" w:rsidRDefault="00A64E7F" w:rsidP="00A64E7F">
      <w:pPr>
        <w:pStyle w:val="1bodycopy10pt"/>
        <w:rPr>
          <w:lang w:val="en-GB" w:eastAsia="en-GB"/>
        </w:rPr>
      </w:pPr>
      <w:r>
        <w:rPr>
          <w:lang w:val="en-GB" w:eastAsia="en-GB"/>
        </w:rPr>
        <w:t xml:space="preserve">All of the school’s ICT devices that support software updates, security updates and anti-virus products will have these installed, and be configured to perform such updates regularly or automatically. </w:t>
      </w:r>
    </w:p>
    <w:p w14:paraId="38CF8026" w14:textId="33B28229" w:rsidR="00465D99" w:rsidRDefault="00465D99" w:rsidP="00A64E7F">
      <w:pPr>
        <w:pStyle w:val="1bodycopy10pt"/>
        <w:rPr>
          <w:lang w:val="en-GB" w:eastAsia="en-GB"/>
        </w:rPr>
      </w:pPr>
      <w:r>
        <w:rPr>
          <w:lang w:val="en-GB" w:eastAsia="en-GB"/>
        </w:rPr>
        <w:t xml:space="preserve">Users should not delete, destroy or modify existing systems, programs, information or data. Users must not download or install software from external sources without authorisation </w:t>
      </w:r>
      <w:r w:rsidR="00465966">
        <w:rPr>
          <w:lang w:val="en-GB" w:eastAsia="en-GB"/>
        </w:rPr>
        <w:t>from Simply It or the Head Teacher.</w:t>
      </w:r>
    </w:p>
    <w:p w14:paraId="62CE4D85" w14:textId="77777777" w:rsidR="00A64E7F" w:rsidRDefault="00A64E7F" w:rsidP="00A64E7F">
      <w:pPr>
        <w:pStyle w:val="1bodycopy10pt"/>
        <w:rPr>
          <w:lang w:val="en-GB" w:eastAsia="en-GB"/>
        </w:rPr>
      </w:pPr>
      <w:r>
        <w:rPr>
          <w:lang w:val="en-GB" w:eastAsia="en-GB"/>
        </w:rPr>
        <w:t>Users must not circumvent or make any attempt to circumvent the administrative, physical and technical safeguards we implement and maintain to protect personal data and the school’s ICT facilities.</w:t>
      </w:r>
    </w:p>
    <w:p w14:paraId="678105EB" w14:textId="042EBFD4" w:rsidR="00ED7246" w:rsidRDefault="00ED7246" w:rsidP="00A64E7F">
      <w:pPr>
        <w:pStyle w:val="1bodycopy10pt"/>
        <w:rPr>
          <w:lang w:val="en-GB" w:eastAsia="en-GB"/>
        </w:rPr>
      </w:pPr>
      <w:r>
        <w:rPr>
          <w:lang w:val="en-GB" w:eastAsia="en-GB"/>
        </w:rPr>
        <w:t xml:space="preserve">Any incoming files should always be virus-checked </w:t>
      </w:r>
      <w:r w:rsidR="00C360B5">
        <w:rPr>
          <w:lang w:val="en-GB" w:eastAsia="en-GB"/>
        </w:rPr>
        <w:t xml:space="preserve">if possible any concerns these should be reported to Simply IT. </w:t>
      </w:r>
    </w:p>
    <w:p w14:paraId="1F80C2CE" w14:textId="77777777" w:rsidR="00A64E7F" w:rsidRDefault="00A64E7F" w:rsidP="00A64E7F">
      <w:pPr>
        <w:pStyle w:val="1bodycopy10pt"/>
        <w:rPr>
          <w:lang w:val="en-GB" w:eastAsia="en-GB"/>
        </w:rPr>
      </w:pPr>
      <w:r>
        <w:rPr>
          <w:lang w:val="en-GB" w:eastAsia="en-GB"/>
        </w:rPr>
        <w:t xml:space="preserve">Any personal devices using the school’s network must all be configured in this way. </w:t>
      </w:r>
    </w:p>
    <w:p w14:paraId="29BE2A5C" w14:textId="77777777" w:rsidR="00A64E7F" w:rsidRDefault="00A64E7F" w:rsidP="00A64E7F">
      <w:pPr>
        <w:pStyle w:val="Subhead2"/>
        <w:rPr>
          <w:lang w:val="en-GB" w:eastAsia="en-GB"/>
        </w:rPr>
      </w:pPr>
      <w:r>
        <w:rPr>
          <w:lang w:val="en-GB" w:eastAsia="en-GB"/>
        </w:rPr>
        <w:t>8.3 Data protection</w:t>
      </w:r>
    </w:p>
    <w:p w14:paraId="7F6BD6DF" w14:textId="634A8499" w:rsidR="00A64E7F" w:rsidRDefault="00A64E7F" w:rsidP="00A64E7F">
      <w:pPr>
        <w:pStyle w:val="1bodycopy10pt"/>
        <w:rPr>
          <w:lang w:val="en-GB" w:eastAsia="en-GB"/>
        </w:rPr>
      </w:pPr>
      <w:r>
        <w:rPr>
          <w:lang w:val="en-GB" w:eastAsia="en-GB"/>
        </w:rPr>
        <w:t xml:space="preserve">All personal data must be processed and stored in line with data protection regulations and the school’s data protection policy. </w:t>
      </w:r>
    </w:p>
    <w:p w14:paraId="3CCDC756" w14:textId="587575CC" w:rsidR="00465966" w:rsidRDefault="00465966" w:rsidP="00A64E7F">
      <w:pPr>
        <w:pStyle w:val="1bodycopy10pt"/>
        <w:rPr>
          <w:lang w:val="en-GB" w:eastAsia="en-GB"/>
        </w:rPr>
      </w:pPr>
      <w:r>
        <w:rPr>
          <w:lang w:val="en-GB" w:eastAsia="en-GB"/>
        </w:rPr>
        <w:lastRenderedPageBreak/>
        <w:t xml:space="preserve">The school Data Protection Policy can be obtained by email Mrs. Krystal Perry (Business Manager) </w:t>
      </w:r>
      <w:hyperlink r:id="rId27" w:history="1">
        <w:r w:rsidRPr="00EA0887">
          <w:rPr>
            <w:rStyle w:val="Hyperlink"/>
            <w:lang w:val="en-GB" w:eastAsia="en-GB"/>
          </w:rPr>
          <w:t>kthompson@pinchmillprimary.co.uk</w:t>
        </w:r>
      </w:hyperlink>
      <w:r>
        <w:rPr>
          <w:lang w:val="en-GB" w:eastAsia="en-GB"/>
        </w:rPr>
        <w:t xml:space="preserve"> .It is also on our school website.</w:t>
      </w:r>
    </w:p>
    <w:p w14:paraId="234D15B3" w14:textId="77777777" w:rsidR="00465966" w:rsidRDefault="00465966" w:rsidP="00A64E7F">
      <w:pPr>
        <w:pStyle w:val="Subhead2"/>
        <w:rPr>
          <w:lang w:val="en-GB" w:eastAsia="en-GB"/>
        </w:rPr>
      </w:pPr>
    </w:p>
    <w:p w14:paraId="3D946535" w14:textId="77777777" w:rsidR="008D51A2" w:rsidRDefault="008D51A2" w:rsidP="00A64E7F">
      <w:pPr>
        <w:pStyle w:val="Subhead2"/>
        <w:rPr>
          <w:lang w:val="en-GB" w:eastAsia="en-GB"/>
        </w:rPr>
      </w:pPr>
    </w:p>
    <w:p w14:paraId="30FB9AA0" w14:textId="515178CE" w:rsidR="00A64E7F" w:rsidRDefault="00A64E7F" w:rsidP="00A64E7F">
      <w:pPr>
        <w:pStyle w:val="Subhead2"/>
        <w:rPr>
          <w:lang w:val="en-GB" w:eastAsia="en-GB"/>
        </w:rPr>
      </w:pPr>
      <w:r>
        <w:rPr>
          <w:lang w:val="en-GB" w:eastAsia="en-GB"/>
        </w:rPr>
        <w:t xml:space="preserve">8.4 Access to facilities and materials </w:t>
      </w:r>
    </w:p>
    <w:p w14:paraId="3F67A6B8" w14:textId="77777777" w:rsidR="00A64E7F" w:rsidRDefault="00A64E7F" w:rsidP="00A64E7F">
      <w:pPr>
        <w:pStyle w:val="1bodycopy10pt"/>
        <w:rPr>
          <w:lang w:val="en-GB" w:eastAsia="en-GB"/>
        </w:rPr>
      </w:pPr>
      <w:r>
        <w:rPr>
          <w:lang w:val="en-GB" w:eastAsia="en-GB"/>
        </w:rPr>
        <w:t>All users of the school’s ICT facilities will have clearly defined access rights to school systems, files and devices.</w:t>
      </w:r>
    </w:p>
    <w:p w14:paraId="0673BC56" w14:textId="6050C45C" w:rsidR="00A64E7F" w:rsidRDefault="00A64E7F" w:rsidP="00A64E7F">
      <w:pPr>
        <w:pStyle w:val="1bodycopy10pt"/>
        <w:rPr>
          <w:lang w:val="en-GB" w:eastAsia="en-GB"/>
        </w:rPr>
      </w:pPr>
      <w:r>
        <w:rPr>
          <w:lang w:val="en-GB" w:eastAsia="en-GB"/>
        </w:rPr>
        <w:t>The</w:t>
      </w:r>
      <w:r w:rsidR="00465966">
        <w:rPr>
          <w:lang w:val="en-GB" w:eastAsia="en-GB"/>
        </w:rPr>
        <w:t>se access rights are managed by Simply IT</w:t>
      </w:r>
    </w:p>
    <w:p w14:paraId="210CDA67" w14:textId="27998F12" w:rsidR="00A64E7F" w:rsidRDefault="00A64E7F" w:rsidP="00A64E7F">
      <w:pPr>
        <w:pStyle w:val="1bodycopy10pt"/>
        <w:rPr>
          <w:lang w:val="en-GB" w:eastAsia="en-GB"/>
        </w:rPr>
      </w:pPr>
      <w:r>
        <w:rPr>
          <w:lang w:val="en-GB" w:eastAsia="en-GB"/>
        </w:rPr>
        <w:t xml:space="preserve">Users should not access, or attempt to access, systems, files or devices to which they have not been granted access. If access is provided in error, or if something a user should not have access to is shared with them, they should </w:t>
      </w:r>
      <w:r w:rsidR="00465966">
        <w:rPr>
          <w:lang w:val="en-GB" w:eastAsia="en-GB"/>
        </w:rPr>
        <w:t xml:space="preserve">Simply IT and the Head Teacher </w:t>
      </w:r>
      <w:r>
        <w:rPr>
          <w:lang w:val="en-GB" w:eastAsia="en-GB"/>
        </w:rPr>
        <w:t xml:space="preserve">immediately. </w:t>
      </w:r>
    </w:p>
    <w:p w14:paraId="05236CE0" w14:textId="77777777" w:rsidR="00A64E7F" w:rsidRDefault="00A64E7F" w:rsidP="00A64E7F">
      <w:pPr>
        <w:pStyle w:val="1bodycopy10pt"/>
        <w:rPr>
          <w:lang w:val="en-GB" w:eastAsia="en-GB"/>
        </w:rPr>
      </w:pPr>
      <w:r>
        <w:rPr>
          <w:lang w:val="en-GB" w:eastAsia="en-GB"/>
        </w:rPr>
        <w:t>Users should always log out of systems and lock their equipment when they are not in use to avoid any unauthorised access. Equipment and systems should always be logged out of and shut down completely at the end of each working day.</w:t>
      </w:r>
    </w:p>
    <w:p w14:paraId="3B147D7B" w14:textId="77777777" w:rsidR="00A64E7F" w:rsidRDefault="00A64E7F" w:rsidP="00A64E7F">
      <w:pPr>
        <w:pStyle w:val="Subhead2"/>
        <w:rPr>
          <w:lang w:val="en-GB" w:eastAsia="en-GB"/>
        </w:rPr>
      </w:pPr>
      <w:r>
        <w:rPr>
          <w:lang w:val="en-GB" w:eastAsia="en-GB"/>
        </w:rPr>
        <w:t>8.5 Encryption</w:t>
      </w:r>
    </w:p>
    <w:p w14:paraId="1C1EA2B0" w14:textId="77777777" w:rsidR="00A64E7F" w:rsidRDefault="00A64E7F" w:rsidP="00A64E7F">
      <w:pPr>
        <w:pStyle w:val="1bodycopy10pt"/>
        <w:rPr>
          <w:lang w:val="en-GB" w:eastAsia="en-GB"/>
        </w:rPr>
      </w:pPr>
      <w:r>
        <w:rPr>
          <w:lang w:val="en-GB" w:eastAsia="en-GB"/>
        </w:rPr>
        <w:t>The school makes sure that its devices and systems have an appropriate level of encryption.</w:t>
      </w:r>
    </w:p>
    <w:p w14:paraId="5E540CF5" w14:textId="77777777" w:rsidR="00A64E7F" w:rsidRDefault="00A64E7F" w:rsidP="00A64E7F">
      <w:pPr>
        <w:pStyle w:val="1bodycopy10pt"/>
        <w:rPr>
          <w:lang w:val="en-GB" w:eastAsia="en-GB"/>
        </w:rPr>
      </w:pPr>
      <w:r>
        <w:rPr>
          <w:lang w:val="en-GB" w:eastAsia="en-GB"/>
        </w:rPr>
        <w:t xml:space="preserve">School staff may only use personal devices (including computers and USB drives) to access school data, work remotely, or take personal data (such as pupil information) out of school if they have been specifically authorised to do so by the headteacher. </w:t>
      </w:r>
    </w:p>
    <w:p w14:paraId="5981F6BB" w14:textId="4EAF60D7" w:rsidR="00A64E7F" w:rsidRDefault="00A64E7F" w:rsidP="00A64E7F">
      <w:pPr>
        <w:pStyle w:val="1bodycopy10pt"/>
        <w:rPr>
          <w:lang w:val="en-GB" w:eastAsia="en-GB"/>
        </w:rPr>
      </w:pPr>
      <w:r>
        <w:rPr>
          <w:lang w:val="en-GB" w:eastAsia="en-GB"/>
        </w:rPr>
        <w:t xml:space="preserve">Use of such personal devices will only be authorised if the devices have appropriate levels of security and encryption, as defined by </w:t>
      </w:r>
      <w:r w:rsidR="00465966">
        <w:rPr>
          <w:lang w:val="en-GB" w:eastAsia="en-GB"/>
        </w:rPr>
        <w:t>Simply IT.</w:t>
      </w:r>
    </w:p>
    <w:p w14:paraId="69E35B11" w14:textId="77777777" w:rsidR="00A64E7F" w:rsidRPr="00465966" w:rsidRDefault="00A64E7F" w:rsidP="00A64E7F">
      <w:pPr>
        <w:pStyle w:val="Heading1"/>
        <w:rPr>
          <w:color w:val="002060"/>
          <w:szCs w:val="28"/>
          <w:lang w:eastAsia="en-GB"/>
        </w:rPr>
      </w:pPr>
      <w:bookmarkStart w:id="16" w:name="_Toc215651554"/>
      <w:r w:rsidRPr="00465966">
        <w:rPr>
          <w:rFonts w:eastAsia="Arial"/>
          <w:color w:val="002060"/>
          <w:szCs w:val="28"/>
          <w:lang w:eastAsia="en-GB"/>
        </w:rPr>
        <w:t>9. Protection from cyber attacks</w:t>
      </w:r>
      <w:bookmarkEnd w:id="16"/>
      <w:r w:rsidRPr="00465966">
        <w:rPr>
          <w:rFonts w:eastAsia="Arial"/>
          <w:color w:val="002060"/>
          <w:szCs w:val="28"/>
          <w:lang w:eastAsia="en-GB"/>
        </w:rPr>
        <w:t xml:space="preserve"> </w:t>
      </w:r>
    </w:p>
    <w:p w14:paraId="52299409" w14:textId="75D389E3" w:rsidR="00A64E7F" w:rsidRDefault="00A64E7F" w:rsidP="00A64E7F">
      <w:pPr>
        <w:pStyle w:val="1bodycopy10pt"/>
        <w:rPr>
          <w:lang w:val="en-GB" w:eastAsia="en-GB"/>
        </w:rPr>
      </w:pPr>
      <w:r>
        <w:rPr>
          <w:lang w:val="en-GB" w:eastAsia="en-GB"/>
        </w:rPr>
        <w:t xml:space="preserve">Please see the glossary (appendix </w:t>
      </w:r>
      <w:r w:rsidR="000E6DE5">
        <w:rPr>
          <w:lang w:val="en-GB" w:eastAsia="en-GB"/>
        </w:rPr>
        <w:t>5</w:t>
      </w:r>
      <w:r>
        <w:rPr>
          <w:lang w:val="en-GB" w:eastAsia="en-GB"/>
        </w:rPr>
        <w:t xml:space="preserve">) to help you understand cyber security terminology. </w:t>
      </w:r>
    </w:p>
    <w:p w14:paraId="2020F696" w14:textId="77777777" w:rsidR="00A64E7F" w:rsidRDefault="00A64E7F" w:rsidP="00A64E7F">
      <w:pPr>
        <w:pStyle w:val="1bodycopy10pt"/>
        <w:rPr>
          <w:lang w:val="en-GB" w:eastAsia="en-GB"/>
        </w:rPr>
      </w:pPr>
      <w:r>
        <w:rPr>
          <w:lang w:val="en-GB" w:eastAsia="en-GB"/>
        </w:rPr>
        <w:t xml:space="preserve">The school will: </w:t>
      </w:r>
    </w:p>
    <w:p w14:paraId="2BA09FC0"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Work with governors and the IT department to make sure cyber security is given the time and resources it needs to make the school secure </w:t>
      </w:r>
    </w:p>
    <w:p w14:paraId="4BCBC1CF" w14:textId="54546CEC" w:rsidR="007F6294" w:rsidRPr="007F6294" w:rsidRDefault="00A64E7F" w:rsidP="007F6294">
      <w:pPr>
        <w:pStyle w:val="4Bulletedcopyblue"/>
        <w:rPr>
          <w:rFonts w:ascii="Times New Roman" w:eastAsia="Times New Roman" w:hAnsi="Times New Roman"/>
          <w:lang w:val="en-GB" w:eastAsia="en-GB"/>
        </w:rPr>
      </w:pPr>
      <w:r>
        <w:rPr>
          <w:lang w:val="en-GB" w:eastAsia="en-GB"/>
        </w:rPr>
        <w:t xml:space="preserve">Provide annual training for all users, including staff, pupils and governors (and include this training in any induction for new starters, if they join outside of the school’s annual training window) on the basics of cyber security, including: </w:t>
      </w:r>
    </w:p>
    <w:p w14:paraId="40E70ACF" w14:textId="0CEB6523" w:rsidR="007F6294" w:rsidRDefault="0004690B" w:rsidP="000E6DE5">
      <w:pPr>
        <w:pStyle w:val="8Secondbullet"/>
        <w:rPr>
          <w:rFonts w:eastAsia="Times New Roman" w:cs="Arial"/>
          <w:lang w:val="en-GB" w:eastAsia="en-GB"/>
        </w:rPr>
      </w:pPr>
      <w:r>
        <w:rPr>
          <w:rFonts w:eastAsia="Times New Roman" w:cs="Arial"/>
          <w:lang w:val="en-GB" w:eastAsia="en-GB"/>
        </w:rPr>
        <w:t>The methods hackers use for tricking people into disclosing personal information, including phishin</w:t>
      </w:r>
      <w:r w:rsidR="00312D49">
        <w:rPr>
          <w:rFonts w:eastAsia="Times New Roman" w:cs="Arial"/>
          <w:lang w:val="en-GB" w:eastAsia="en-GB"/>
        </w:rPr>
        <w:t>g</w:t>
      </w:r>
    </w:p>
    <w:p w14:paraId="637285C6" w14:textId="6F9F4FC6" w:rsidR="00312D49" w:rsidRDefault="00312D49" w:rsidP="000E6DE5">
      <w:pPr>
        <w:pStyle w:val="8Secondbullet"/>
        <w:rPr>
          <w:rFonts w:eastAsia="Times New Roman" w:cs="Arial"/>
          <w:lang w:val="en-GB" w:eastAsia="en-GB"/>
        </w:rPr>
      </w:pPr>
      <w:r>
        <w:rPr>
          <w:rFonts w:eastAsia="Times New Roman" w:cs="Arial"/>
          <w:lang w:val="en-GB" w:eastAsia="en-GB"/>
        </w:rPr>
        <w:t xml:space="preserve">Online safety and password security </w:t>
      </w:r>
    </w:p>
    <w:p w14:paraId="7F3527AE" w14:textId="03611603" w:rsidR="00312D49" w:rsidRDefault="00312D49" w:rsidP="000E6DE5">
      <w:pPr>
        <w:pStyle w:val="8Secondbullet"/>
        <w:rPr>
          <w:rFonts w:eastAsia="Times New Roman" w:cs="Arial"/>
          <w:lang w:val="en-GB" w:eastAsia="en-GB"/>
        </w:rPr>
      </w:pPr>
      <w:r>
        <w:rPr>
          <w:rFonts w:eastAsia="Times New Roman" w:cs="Arial"/>
          <w:lang w:val="en-GB" w:eastAsia="en-GB"/>
        </w:rPr>
        <w:t>Social engineering, including not using websites that host unsuitable materia</w:t>
      </w:r>
      <w:r w:rsidR="00E50612">
        <w:rPr>
          <w:rFonts w:eastAsia="Times New Roman" w:cs="Arial"/>
          <w:lang w:val="en-GB" w:eastAsia="en-GB"/>
        </w:rPr>
        <w:t>l, and could also contain malware and viruses</w:t>
      </w:r>
    </w:p>
    <w:p w14:paraId="1F1456B9" w14:textId="23017ED4" w:rsidR="00E50612" w:rsidRDefault="00E50612" w:rsidP="000E6DE5">
      <w:pPr>
        <w:pStyle w:val="8Secondbullet"/>
        <w:rPr>
          <w:rFonts w:eastAsia="Times New Roman" w:cs="Arial"/>
          <w:lang w:val="en-GB" w:eastAsia="en-GB"/>
        </w:rPr>
      </w:pPr>
      <w:r>
        <w:rPr>
          <w:rFonts w:eastAsia="Times New Roman" w:cs="Arial"/>
          <w:lang w:val="en-GB" w:eastAsia="en-GB"/>
        </w:rPr>
        <w:t xml:space="preserve">The physical security of devices, for example not leaving a laptop unlocked </w:t>
      </w:r>
      <w:r w:rsidR="008A2D09">
        <w:rPr>
          <w:rFonts w:eastAsia="Times New Roman" w:cs="Arial"/>
          <w:lang w:val="en-GB" w:eastAsia="en-GB"/>
        </w:rPr>
        <w:t>and unattended</w:t>
      </w:r>
    </w:p>
    <w:p w14:paraId="2E3D62F2" w14:textId="3EBBA2A2" w:rsidR="008A2D09" w:rsidRDefault="008A2D09" w:rsidP="000E6DE5">
      <w:pPr>
        <w:pStyle w:val="8Secondbullet"/>
        <w:rPr>
          <w:rFonts w:eastAsia="Times New Roman" w:cs="Arial"/>
          <w:lang w:val="en-GB" w:eastAsia="en-GB"/>
        </w:rPr>
      </w:pPr>
      <w:r>
        <w:rPr>
          <w:rFonts w:eastAsia="Times New Roman" w:cs="Arial"/>
          <w:lang w:val="en-GB" w:eastAsia="en-GB"/>
        </w:rPr>
        <w:t xml:space="preserve">The risks of using removable storage media, such as USBs </w:t>
      </w:r>
    </w:p>
    <w:p w14:paraId="22753146" w14:textId="29CDDE08" w:rsidR="008A2D09" w:rsidRDefault="008A2D09" w:rsidP="000E6DE5">
      <w:pPr>
        <w:pStyle w:val="8Secondbullet"/>
        <w:rPr>
          <w:rFonts w:eastAsia="Times New Roman" w:cs="Arial"/>
          <w:lang w:val="en-GB" w:eastAsia="en-GB"/>
        </w:rPr>
      </w:pPr>
      <w:r>
        <w:rPr>
          <w:rFonts w:eastAsia="Times New Roman" w:cs="Arial"/>
          <w:lang w:val="en-GB" w:eastAsia="en-GB"/>
        </w:rPr>
        <w:t xml:space="preserve">Multi-factor </w:t>
      </w:r>
      <w:r w:rsidR="0009287D">
        <w:rPr>
          <w:rFonts w:eastAsia="Times New Roman" w:cs="Arial"/>
          <w:lang w:val="en-GB" w:eastAsia="en-GB"/>
        </w:rPr>
        <w:t>authentication</w:t>
      </w:r>
    </w:p>
    <w:p w14:paraId="4F892B65" w14:textId="31FCEAAC" w:rsidR="008A2D09" w:rsidRDefault="008A2D09" w:rsidP="000E6DE5">
      <w:pPr>
        <w:pStyle w:val="8Secondbullet"/>
        <w:rPr>
          <w:rFonts w:eastAsia="Times New Roman" w:cs="Arial"/>
          <w:lang w:val="en-GB" w:eastAsia="en-GB"/>
        </w:rPr>
      </w:pPr>
      <w:r>
        <w:rPr>
          <w:rFonts w:eastAsia="Times New Roman" w:cs="Arial"/>
          <w:lang w:val="en-GB" w:eastAsia="en-GB"/>
        </w:rPr>
        <w:t xml:space="preserve">How and when to report a </w:t>
      </w:r>
      <w:proofErr w:type="spellStart"/>
      <w:r>
        <w:rPr>
          <w:rFonts w:eastAsia="Times New Roman" w:cs="Arial"/>
          <w:lang w:val="en-GB" w:eastAsia="en-GB"/>
        </w:rPr>
        <w:t>cyber incident</w:t>
      </w:r>
      <w:proofErr w:type="spellEnd"/>
      <w:r>
        <w:rPr>
          <w:rFonts w:eastAsia="Times New Roman" w:cs="Arial"/>
          <w:lang w:val="en-GB" w:eastAsia="en-GB"/>
        </w:rPr>
        <w:t xml:space="preserve"> or attack</w:t>
      </w:r>
    </w:p>
    <w:p w14:paraId="41C14120" w14:textId="3086C052" w:rsidR="008A2D09" w:rsidRDefault="008A2D09" w:rsidP="000E6DE5">
      <w:pPr>
        <w:pStyle w:val="8Secondbullet"/>
        <w:rPr>
          <w:rFonts w:eastAsia="Times New Roman" w:cs="Arial"/>
          <w:lang w:val="en-GB" w:eastAsia="en-GB"/>
        </w:rPr>
      </w:pPr>
      <w:r>
        <w:rPr>
          <w:rFonts w:eastAsia="Times New Roman" w:cs="Arial"/>
          <w:lang w:val="en-GB" w:eastAsia="en-GB"/>
        </w:rPr>
        <w:t xml:space="preserve">How and when to report a data breach </w:t>
      </w:r>
    </w:p>
    <w:p w14:paraId="75322306" w14:textId="74A40806" w:rsidR="00DF25B9" w:rsidRDefault="00DF25B9" w:rsidP="000E6DE5">
      <w:pPr>
        <w:pStyle w:val="8Secondbullet"/>
        <w:rPr>
          <w:rFonts w:eastAsia="Times New Roman" w:cs="Arial"/>
          <w:lang w:val="en-GB" w:eastAsia="en-GB"/>
        </w:rPr>
      </w:pPr>
      <w:r>
        <w:rPr>
          <w:rFonts w:eastAsia="Times New Roman" w:cs="Arial"/>
          <w:lang w:val="en-GB" w:eastAsia="en-GB"/>
        </w:rPr>
        <w:t>Data protection for all staff. Staff who are exposed to higher-risk data will have more frequent trainin</w:t>
      </w:r>
      <w:r w:rsidR="00646BD1">
        <w:rPr>
          <w:rFonts w:eastAsia="Times New Roman" w:cs="Arial"/>
          <w:lang w:val="en-GB" w:eastAsia="en-GB"/>
        </w:rPr>
        <w:t>g</w:t>
      </w:r>
    </w:p>
    <w:p w14:paraId="1CDDBDBB" w14:textId="45E36D5B" w:rsidR="00A64E7F" w:rsidRDefault="007F6294" w:rsidP="000E6DE5">
      <w:pPr>
        <w:pStyle w:val="8Secondbullet"/>
        <w:rPr>
          <w:rFonts w:ascii="Times New Roman" w:eastAsia="Times New Roman" w:hAnsi="Times New Roman"/>
          <w:lang w:val="en-GB" w:eastAsia="en-GB"/>
        </w:rPr>
      </w:pPr>
      <w:r>
        <w:rPr>
          <w:lang w:val="en-GB" w:eastAsia="en-GB"/>
        </w:rPr>
        <w:lastRenderedPageBreak/>
        <w:t>How to c</w:t>
      </w:r>
      <w:r w:rsidR="00A64E7F">
        <w:rPr>
          <w:lang w:val="en-GB" w:eastAsia="en-GB"/>
        </w:rPr>
        <w:t xml:space="preserve">heck the sender address in an email </w:t>
      </w:r>
    </w:p>
    <w:p w14:paraId="01C46CFA" w14:textId="06675CEC" w:rsidR="00A64E7F" w:rsidRDefault="007F6294" w:rsidP="000E6DE5">
      <w:pPr>
        <w:pStyle w:val="8Secondbullet"/>
        <w:rPr>
          <w:rFonts w:ascii="Times New Roman" w:eastAsia="Times New Roman" w:hAnsi="Times New Roman"/>
          <w:lang w:val="en-GB" w:eastAsia="en-GB"/>
        </w:rPr>
      </w:pPr>
      <w:r>
        <w:rPr>
          <w:lang w:val="en-GB" w:eastAsia="en-GB"/>
        </w:rPr>
        <w:t>How to r</w:t>
      </w:r>
      <w:r w:rsidR="00A64E7F">
        <w:rPr>
          <w:lang w:val="en-GB" w:eastAsia="en-GB"/>
        </w:rPr>
        <w:t xml:space="preserve">espond to a request for bank details, personal information or login details </w:t>
      </w:r>
    </w:p>
    <w:p w14:paraId="67957594" w14:textId="0700050D" w:rsidR="00A64E7F" w:rsidRDefault="007F6294" w:rsidP="000E6DE5">
      <w:pPr>
        <w:pStyle w:val="8Secondbullet"/>
        <w:rPr>
          <w:rFonts w:ascii="Times New Roman" w:eastAsia="Times New Roman" w:hAnsi="Times New Roman"/>
          <w:lang w:val="en-GB" w:eastAsia="en-GB"/>
        </w:rPr>
      </w:pPr>
      <w:r>
        <w:rPr>
          <w:lang w:val="en-GB" w:eastAsia="en-GB"/>
        </w:rPr>
        <w:t>How to v</w:t>
      </w:r>
      <w:r w:rsidR="00A64E7F">
        <w:rPr>
          <w:lang w:val="en-GB" w:eastAsia="en-GB"/>
        </w:rPr>
        <w:t xml:space="preserve">erify requests for payments or changes to information  </w:t>
      </w:r>
    </w:p>
    <w:p w14:paraId="6BCCA8E6"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Make sure staff are aware of its procedures for reporting and responding to cyber security incidents </w:t>
      </w:r>
    </w:p>
    <w:p w14:paraId="2578733F" w14:textId="77777777" w:rsidR="00A64E7F" w:rsidRDefault="00A64E7F" w:rsidP="000E6DE5">
      <w:pPr>
        <w:pStyle w:val="4Bulletedcopyblue"/>
        <w:rPr>
          <w:rFonts w:ascii="Times New Roman" w:eastAsia="Times New Roman" w:hAnsi="Times New Roman"/>
          <w:lang w:val="en-GB" w:eastAsia="en-GB"/>
        </w:rPr>
      </w:pPr>
      <w:r>
        <w:rPr>
          <w:lang w:val="en-GB" w:eastAsia="en-GB"/>
        </w:rPr>
        <w:t>Investigate whether our IT software needs updating or replacing to be more secure</w:t>
      </w:r>
    </w:p>
    <w:p w14:paraId="18E9FCC0"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Not engage in ransom requests from ransomware attacks, as this would not guarantee recovery of data </w:t>
      </w:r>
    </w:p>
    <w:p w14:paraId="63920274"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Put controls in place that are: </w:t>
      </w:r>
    </w:p>
    <w:p w14:paraId="7374F886" w14:textId="57F6587B"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Proportionate</w:t>
      </w:r>
      <w:r>
        <w:rPr>
          <w:lang w:val="en-GB" w:eastAsia="en-GB"/>
        </w:rPr>
        <w:t xml:space="preserve">: the school will verify this </w:t>
      </w:r>
      <w:r w:rsidR="00465966">
        <w:rPr>
          <w:lang w:val="en-GB" w:eastAsia="en-GB"/>
        </w:rPr>
        <w:t xml:space="preserve">annually by </w:t>
      </w:r>
      <w:r>
        <w:rPr>
          <w:lang w:val="en-GB" w:eastAsia="en-GB"/>
        </w:rPr>
        <w:t xml:space="preserve">using a third-party audit (such as </w:t>
      </w:r>
      <w:hyperlink r:id="rId28" w:history="1">
        <w:r>
          <w:rPr>
            <w:color w:val="0072CC"/>
            <w:u w:val="single" w:color="0072CC"/>
            <w:lang w:val="en-GB" w:eastAsia="en-GB"/>
          </w:rPr>
          <w:t>360 degree safe</w:t>
        </w:r>
      </w:hyperlink>
      <w:r>
        <w:rPr>
          <w:lang w:val="en-GB" w:eastAsia="en-GB"/>
        </w:rPr>
        <w:t>) to objectively test that what it has in place is effective</w:t>
      </w:r>
    </w:p>
    <w:p w14:paraId="696F2B75"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Multi-layered</w:t>
      </w:r>
      <w:r>
        <w:rPr>
          <w:lang w:val="en-GB" w:eastAsia="en-GB"/>
        </w:rPr>
        <w:t xml:space="preserve">: everyone will be clear on what to look out for to keep our systems safe </w:t>
      </w:r>
    </w:p>
    <w:p w14:paraId="68E30E3A"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 xml:space="preserve">Up to date: </w:t>
      </w:r>
      <w:r>
        <w:rPr>
          <w:lang w:val="en-GB" w:eastAsia="en-GB"/>
        </w:rPr>
        <w:t xml:space="preserve">with a system in place to monitor when the school needs to update its software  </w:t>
      </w:r>
      <w:r>
        <w:rPr>
          <w:b/>
          <w:bCs/>
          <w:lang w:val="en-GB" w:eastAsia="en-GB"/>
        </w:rPr>
        <w:t xml:space="preserve"> </w:t>
      </w:r>
    </w:p>
    <w:p w14:paraId="69A5C865"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Regularly reviewed and tested</w:t>
      </w:r>
      <w:r>
        <w:rPr>
          <w:lang w:val="en-GB" w:eastAsia="en-GB"/>
        </w:rPr>
        <w:t xml:space="preserve">: to make sure the systems are as effective and secure as they can be </w:t>
      </w:r>
      <w:r>
        <w:rPr>
          <w:b/>
          <w:bCs/>
          <w:lang w:val="en-GB" w:eastAsia="en-GB"/>
        </w:rPr>
        <w:t xml:space="preserve"> </w:t>
      </w:r>
    </w:p>
    <w:p w14:paraId="1805B82A" w14:textId="3765F841" w:rsidR="00A64E7F" w:rsidRPr="000E6DE5" w:rsidRDefault="00465966" w:rsidP="000E6DE5">
      <w:pPr>
        <w:pStyle w:val="4Bulletedcopyblue"/>
      </w:pPr>
      <w:r>
        <w:rPr>
          <w:lang w:val="en-GB" w:eastAsia="en-GB"/>
        </w:rPr>
        <w:t>Back up critical data at least  daily</w:t>
      </w:r>
      <w:r w:rsidR="00A64E7F" w:rsidRPr="000E6DE5">
        <w:t>– this should be regularly and ideally at least once a day (it can be automatic)] and store these backups on [cloud-based backup systems/external hard drives that aren’t connected to the school network and which can be stored off the school premises]</w:t>
      </w:r>
    </w:p>
    <w:p w14:paraId="2E76E532" w14:textId="77777777" w:rsidR="00A64E7F" w:rsidRPr="000E6DE5" w:rsidRDefault="00A64E7F" w:rsidP="000E6DE5">
      <w:pPr>
        <w:pStyle w:val="4Bulletedcopyblue"/>
      </w:pPr>
      <w:r w:rsidRPr="000E6DE5">
        <w:t xml:space="preserve">Delegate specific responsibility for maintaining the security of our management information system (MIS) to [our cloud-based provider/our IT department (if you use an on-premises provider)] </w:t>
      </w:r>
    </w:p>
    <w:p w14:paraId="22438303" w14:textId="77777777" w:rsidR="00A64E7F" w:rsidRDefault="00A64E7F" w:rsidP="000E6DE5">
      <w:pPr>
        <w:pStyle w:val="4Bulletedcopyblue"/>
        <w:rPr>
          <w:rFonts w:ascii="Times New Roman" w:eastAsia="Times New Roman" w:hAnsi="Times New Roman"/>
          <w:lang w:val="en-GB" w:eastAsia="en-GB"/>
        </w:rPr>
      </w:pPr>
      <w:r w:rsidRPr="000E6DE5">
        <w:t>Make sure</w:t>
      </w:r>
      <w:r>
        <w:rPr>
          <w:lang w:val="en-GB" w:eastAsia="en-GB"/>
        </w:rPr>
        <w:t xml:space="preserve"> staff:</w:t>
      </w:r>
    </w:p>
    <w:p w14:paraId="1305C762"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Dial into our network using a virtual private network (VPN) when working from home </w:t>
      </w:r>
    </w:p>
    <w:p w14:paraId="5FBEC468"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Enable multi-factor authentication where they can, on things like school email accounts </w:t>
      </w:r>
    </w:p>
    <w:p w14:paraId="3481A066"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Store passwords securely using a password manager </w:t>
      </w:r>
    </w:p>
    <w:p w14:paraId="6BF341FE"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Make sure ICT staff conduct regular access reviews to make sure each user in the school has the right level of permissions and admin rights </w:t>
      </w:r>
    </w:p>
    <w:p w14:paraId="6E379E6A" w14:textId="1C715B0A" w:rsidR="00A64E7F" w:rsidRPr="001415C2" w:rsidRDefault="00321095" w:rsidP="000E6DE5">
      <w:pPr>
        <w:pStyle w:val="4Bulletedcopyblue"/>
        <w:rPr>
          <w:rFonts w:ascii="Times New Roman" w:eastAsia="Times New Roman" w:hAnsi="Times New Roman"/>
          <w:lang w:val="en-GB" w:eastAsia="en-GB"/>
        </w:rPr>
      </w:pPr>
      <w:r>
        <w:rPr>
          <w:lang w:val="en-GB" w:eastAsia="en-GB"/>
        </w:rPr>
        <w:t>Make sure all necessary firewalls are in place and switched on (</w:t>
      </w:r>
      <w:r w:rsidR="00A152A8">
        <w:rPr>
          <w:lang w:val="en-GB" w:eastAsia="en-GB"/>
        </w:rPr>
        <w:t>and that all areas of the network are secured effectively)</w:t>
      </w:r>
    </w:p>
    <w:p w14:paraId="21F6408B" w14:textId="75B6B134" w:rsidR="001415C2" w:rsidRDefault="001415C2" w:rsidP="000E6DE5">
      <w:pPr>
        <w:pStyle w:val="4Bulletedcopyblue"/>
        <w:rPr>
          <w:rFonts w:ascii="Times New Roman" w:eastAsia="Times New Roman" w:hAnsi="Times New Roman"/>
          <w:lang w:val="en-GB" w:eastAsia="en-GB"/>
        </w:rPr>
      </w:pPr>
      <w:r>
        <w:rPr>
          <w:lang w:val="en-GB" w:eastAsia="en-GB"/>
        </w:rPr>
        <w:t>Make sure effective cyber breach prevention measures and processes are in place</w:t>
      </w:r>
      <w:r w:rsidR="001A22CC">
        <w:rPr>
          <w:lang w:val="en-GB" w:eastAsia="en-GB"/>
        </w:rPr>
        <w:t>, e.g. endpoint detection and response systems</w:t>
      </w:r>
    </w:p>
    <w:p w14:paraId="66C52D22" w14:textId="78BF467B" w:rsidR="00A64E7F" w:rsidRDefault="00A64E7F" w:rsidP="000E6DE5">
      <w:pPr>
        <w:pStyle w:val="4Bulletedcopyblue"/>
        <w:rPr>
          <w:rFonts w:ascii="Times New Roman" w:eastAsia="Times New Roman" w:hAnsi="Times New Roman"/>
          <w:lang w:val="en-GB" w:eastAsia="en-GB"/>
        </w:rPr>
      </w:pPr>
      <w:r>
        <w:rPr>
          <w:lang w:val="en-GB" w:eastAsia="en-GB"/>
        </w:rPr>
        <w:t xml:space="preserve">Check that its supply chain is secure, for example by asking suppliers about how secure their business practices are and checking if they have the </w:t>
      </w:r>
      <w:hyperlink r:id="rId29" w:history="1">
        <w:r>
          <w:rPr>
            <w:color w:val="0072CC"/>
            <w:u w:val="single" w:color="0072CC"/>
            <w:lang w:val="en-GB" w:eastAsia="en-GB"/>
          </w:rPr>
          <w:t>Cyber Essentials</w:t>
        </w:r>
      </w:hyperlink>
      <w:r>
        <w:rPr>
          <w:lang w:val="en-GB" w:eastAsia="en-GB"/>
        </w:rPr>
        <w:t xml:space="preserve"> </w:t>
      </w:r>
      <w:r w:rsidR="001A22CC">
        <w:rPr>
          <w:lang w:val="en-GB" w:eastAsia="en-GB"/>
        </w:rPr>
        <w:t xml:space="preserve">(or a similarly effective and recognised) </w:t>
      </w:r>
      <w:r>
        <w:rPr>
          <w:lang w:val="en-GB" w:eastAsia="en-GB"/>
        </w:rPr>
        <w:t xml:space="preserve">certification </w:t>
      </w:r>
    </w:p>
    <w:p w14:paraId="35616F75" w14:textId="7C6CB4BF" w:rsidR="00A64E7F" w:rsidRDefault="00A64E7F" w:rsidP="000E6DE5">
      <w:pPr>
        <w:pStyle w:val="4Bulletedcopyblue"/>
        <w:rPr>
          <w:rFonts w:ascii="Times New Roman" w:eastAsia="Times New Roman" w:hAnsi="Times New Roman"/>
          <w:lang w:val="en-GB" w:eastAsia="en-GB"/>
        </w:rPr>
      </w:pPr>
      <w:r>
        <w:rPr>
          <w:lang w:val="en-GB" w:eastAsia="en-GB"/>
        </w:rPr>
        <w:t xml:space="preserve">Develop, review and test an incident response plan with the IT department including, for example, how the school will communicate with everyone if communications go down, who will be contacted and when, and who will notify </w:t>
      </w:r>
      <w:hyperlink r:id="rId30" w:history="1">
        <w:r>
          <w:rPr>
            <w:color w:val="0072CC"/>
            <w:u w:val="single" w:color="0072CC"/>
            <w:lang w:val="en-GB" w:eastAsia="en-GB"/>
          </w:rPr>
          <w:t>Action Fraud</w:t>
        </w:r>
      </w:hyperlink>
      <w:r>
        <w:rPr>
          <w:lang w:val="en-GB" w:eastAsia="en-GB"/>
        </w:rPr>
        <w:t xml:space="preserve"> of the incident. This p</w:t>
      </w:r>
      <w:r w:rsidR="00465966">
        <w:rPr>
          <w:lang w:val="en-GB" w:eastAsia="en-GB"/>
        </w:rPr>
        <w:t>lan will be reviewed and tested annually</w:t>
      </w:r>
      <w:r>
        <w:rPr>
          <w:lang w:val="en-GB" w:eastAsia="en-GB"/>
        </w:rPr>
        <w:t xml:space="preserve"> and after a significant event has occurred, using the NCSC’s </w:t>
      </w:r>
      <w:hyperlink r:id="rId31" w:history="1">
        <w:r w:rsidRPr="00DF5C0B">
          <w:rPr>
            <w:color w:val="0072CC"/>
            <w:u w:val="single" w:color="0072CC"/>
            <w:lang w:val="en-GB" w:eastAsia="en-GB"/>
          </w:rPr>
          <w:t>’</w:t>
        </w:r>
        <w:r>
          <w:rPr>
            <w:color w:val="0072CC"/>
            <w:u w:val="single" w:color="0072CC"/>
            <w:lang w:val="en-GB" w:eastAsia="en-GB"/>
          </w:rPr>
          <w:t>Exercise in a Box’</w:t>
        </w:r>
      </w:hyperlink>
      <w:r>
        <w:rPr>
          <w:lang w:val="en-GB" w:eastAsia="en-GB"/>
        </w:rPr>
        <w:t xml:space="preserve"> </w:t>
      </w:r>
    </w:p>
    <w:p w14:paraId="75FDA9E0" w14:textId="2CF6846C" w:rsidR="00A64E7F" w:rsidRPr="00141206" w:rsidRDefault="00A64E7F" w:rsidP="000E6DE5">
      <w:pPr>
        <w:pStyle w:val="4Bulletedcopyblue"/>
        <w:rPr>
          <w:rFonts w:ascii="Times New Roman" w:eastAsia="Times New Roman" w:hAnsi="Times New Roman"/>
          <w:lang w:val="en-GB" w:eastAsia="en-GB"/>
        </w:rPr>
      </w:pPr>
      <w:r>
        <w:rPr>
          <w:lang w:val="en-GB" w:eastAsia="en-GB"/>
        </w:rPr>
        <w:t xml:space="preserve">Work with </w:t>
      </w:r>
      <w:r w:rsidR="00465966">
        <w:rPr>
          <w:lang w:val="en-GB" w:eastAsia="en-GB"/>
        </w:rPr>
        <w:t xml:space="preserve">Bedford Borough </w:t>
      </w:r>
      <w:proofErr w:type="spellStart"/>
      <w:r w:rsidR="00465966">
        <w:rPr>
          <w:lang w:val="en-GB" w:eastAsia="en-GB"/>
        </w:rPr>
        <w:t>Counsil</w:t>
      </w:r>
      <w:proofErr w:type="spellEnd"/>
      <w:r w:rsidR="00465966">
        <w:rPr>
          <w:lang w:val="en-GB" w:eastAsia="en-GB"/>
        </w:rPr>
        <w:t xml:space="preserve"> </w:t>
      </w:r>
      <w:r>
        <w:rPr>
          <w:lang w:val="en-GB" w:eastAsia="en-GB"/>
        </w:rPr>
        <w:t>to see what it can offer the school regarding cyber security, such as advice on which service providers to use or assistance with procurement</w:t>
      </w:r>
    </w:p>
    <w:p w14:paraId="1F6AF66E" w14:textId="77777777" w:rsidR="00A64E7F" w:rsidRPr="00584B13" w:rsidRDefault="00A64E7F" w:rsidP="000E6DE5">
      <w:pPr>
        <w:pStyle w:val="4Bulletedcopyblue"/>
        <w:rPr>
          <w:lang w:val="en-GB" w:eastAsia="en-GB"/>
        </w:rPr>
      </w:pPr>
      <w:r>
        <w:rPr>
          <w:lang w:val="en-GB" w:eastAsia="en-GB"/>
        </w:rPr>
        <w:t xml:space="preserve">Conduct a </w:t>
      </w:r>
      <w:proofErr w:type="spellStart"/>
      <w:r>
        <w:rPr>
          <w:lang w:val="en-GB" w:eastAsia="en-GB"/>
        </w:rPr>
        <w:t>cyber risk</w:t>
      </w:r>
      <w:proofErr w:type="spellEnd"/>
      <w:r>
        <w:rPr>
          <w:lang w:val="en-GB" w:eastAsia="en-GB"/>
        </w:rPr>
        <w:t xml:space="preserve"> assessment at least annually, and revisit it every term, or after a significant event has occurred</w:t>
      </w:r>
    </w:p>
    <w:p w14:paraId="657C9DC5" w14:textId="77777777" w:rsidR="00A64E7F" w:rsidRPr="00584B13" w:rsidRDefault="00A64E7F" w:rsidP="000E6DE5">
      <w:pPr>
        <w:pStyle w:val="4Bulletedcopyblue"/>
        <w:rPr>
          <w:lang w:val="en-GB" w:eastAsia="en-GB"/>
        </w:rPr>
      </w:pPr>
      <w:r w:rsidRPr="00584B13">
        <w:rPr>
          <w:lang w:val="en-GB" w:eastAsia="en-GB"/>
        </w:rPr>
        <w:t>Appoint a digital lead</w:t>
      </w:r>
      <w:r>
        <w:rPr>
          <w:lang w:val="en-GB" w:eastAsia="en-GB"/>
        </w:rPr>
        <w:t xml:space="preserve"> (from the senior leadership team) to oversee cyber risk assessment</w:t>
      </w:r>
    </w:p>
    <w:p w14:paraId="78BD772A" w14:textId="77777777" w:rsidR="00A64E7F" w:rsidRPr="00B24ABC" w:rsidRDefault="00A64E7F" w:rsidP="00A64E7F">
      <w:pPr>
        <w:pStyle w:val="Heading1"/>
        <w:rPr>
          <w:color w:val="auto"/>
          <w:szCs w:val="28"/>
          <w:lang w:eastAsia="en-GB"/>
        </w:rPr>
      </w:pPr>
      <w:bookmarkStart w:id="17" w:name="_Toc11142669"/>
      <w:bookmarkStart w:id="18" w:name="_Toc215651555"/>
      <w:r w:rsidRPr="00B24ABC">
        <w:rPr>
          <w:rFonts w:eastAsia="Arial"/>
          <w:color w:val="auto"/>
          <w:szCs w:val="28"/>
          <w:lang w:eastAsia="en-GB"/>
        </w:rPr>
        <w:t>10. Internet access</w:t>
      </w:r>
      <w:bookmarkEnd w:id="17"/>
      <w:bookmarkEnd w:id="18"/>
    </w:p>
    <w:p w14:paraId="179175FB" w14:textId="3CB77999" w:rsidR="00A64E7F" w:rsidRDefault="00A64E7F" w:rsidP="00A64E7F">
      <w:pPr>
        <w:pStyle w:val="1bodycopy10pt"/>
        <w:rPr>
          <w:lang w:val="en-GB" w:eastAsia="en-GB"/>
        </w:rPr>
      </w:pPr>
      <w:r>
        <w:rPr>
          <w:lang w:val="en-GB" w:eastAsia="en-GB"/>
        </w:rPr>
        <w:t xml:space="preserve">The school’s wireless internet connection is secure. </w:t>
      </w:r>
    </w:p>
    <w:p w14:paraId="6E656D7A" w14:textId="77777777" w:rsidR="00D046E8" w:rsidRPr="00D046E8" w:rsidRDefault="00D046E8" w:rsidP="00D046E8">
      <w:pPr>
        <w:pStyle w:val="1bodycopy10pt"/>
        <w:rPr>
          <w:lang w:val="en-GB" w:eastAsia="en-GB"/>
        </w:rPr>
      </w:pPr>
      <w:r w:rsidRPr="00D046E8">
        <w:rPr>
          <w:lang w:val="en-GB" w:eastAsia="en-GB"/>
        </w:rPr>
        <w:lastRenderedPageBreak/>
        <w:t>At Pinchmill Primary, we use a filtering system to monitor our Wi-Fi usage. The Head Teacher receives and checks a Net Sweeper daily safeguarding report.</w:t>
      </w:r>
    </w:p>
    <w:p w14:paraId="4425E113" w14:textId="77777777" w:rsidR="00D046E8" w:rsidRPr="00D046E8" w:rsidRDefault="00D046E8" w:rsidP="00D046E8">
      <w:pPr>
        <w:pStyle w:val="1bodycopy10pt"/>
        <w:rPr>
          <w:lang w:val="en-GB" w:eastAsia="en-GB"/>
        </w:rPr>
      </w:pPr>
      <w:r w:rsidRPr="00D046E8">
        <w:rPr>
          <w:lang w:val="en-GB" w:eastAsia="en-GB"/>
        </w:rPr>
        <w:t>At Pinchmill Primary School, there are separate Wi-Fi connections for Pupil, Staff and Visitors.</w:t>
      </w:r>
    </w:p>
    <w:p w14:paraId="7C386433" w14:textId="77777777" w:rsidR="00D046E8" w:rsidRPr="00D046E8" w:rsidRDefault="00D046E8" w:rsidP="00D046E8">
      <w:pPr>
        <w:pStyle w:val="1bodycopy10pt"/>
        <w:rPr>
          <w:lang w:val="en-GB" w:eastAsia="en-GB"/>
        </w:rPr>
      </w:pPr>
      <w:r w:rsidRPr="00D046E8">
        <w:rPr>
          <w:lang w:val="en-GB" w:eastAsia="en-GB"/>
        </w:rPr>
        <w:t xml:space="preserve">All users (Pupils, Staff and visitors) will be aware that filters are not fool proof. To report inappropriate sites that the filter has not identified (or appropriate sites that have been filtered in error) to the Mrs Victoria Bailey (Head Teacher DSL who will notify our service provider. </w:t>
      </w:r>
    </w:p>
    <w:p w14:paraId="65C0AF02" w14:textId="77777777" w:rsidR="00D046E8" w:rsidRDefault="00D046E8" w:rsidP="00A64E7F">
      <w:pPr>
        <w:pStyle w:val="1bodycopy10pt"/>
        <w:rPr>
          <w:lang w:val="en-GB" w:eastAsia="en-GB"/>
        </w:rPr>
      </w:pPr>
    </w:p>
    <w:p w14:paraId="36C77033" w14:textId="77777777" w:rsidR="00A64E7F" w:rsidRDefault="00A64E7F" w:rsidP="00A64E7F">
      <w:pPr>
        <w:spacing w:before="240"/>
        <w:rPr>
          <w:sz w:val="24"/>
          <w:lang w:val="en-GB" w:eastAsia="en-GB"/>
        </w:rPr>
      </w:pPr>
      <w:r>
        <w:rPr>
          <w:b/>
          <w:bCs/>
          <w:color w:val="12263F"/>
          <w:sz w:val="24"/>
          <w:lang w:val="en-GB" w:eastAsia="en-GB"/>
        </w:rPr>
        <w:t>10.1 Pupils</w:t>
      </w:r>
    </w:p>
    <w:p w14:paraId="4BFAC428" w14:textId="6781A28B" w:rsidR="00A64E7F" w:rsidRPr="000E6DE5" w:rsidRDefault="00A93244" w:rsidP="008C6589">
      <w:pPr>
        <w:pStyle w:val="4Bulletedcopyblue"/>
        <w:numPr>
          <w:ilvl w:val="0"/>
          <w:numId w:val="0"/>
        </w:numPr>
        <w:ind w:left="340" w:hanging="170"/>
        <w:rPr>
          <w:highlight w:val="yellow"/>
        </w:rPr>
      </w:pPr>
      <w:r>
        <w:rPr>
          <w:shd w:val="clear" w:color="auto" w:fill="FFFFFF" w:themeFill="background1"/>
          <w:lang w:val="en-GB" w:eastAsia="en-GB"/>
        </w:rPr>
        <w:t xml:space="preserve">Pupils have access to a secure WIFI system, set up with a strict filtering and monitoring system. </w:t>
      </w:r>
    </w:p>
    <w:p w14:paraId="6ADF3C72" w14:textId="08E9AF46" w:rsidR="00A93244" w:rsidRDefault="00A93244" w:rsidP="008C6589">
      <w:pPr>
        <w:pStyle w:val="4Bulletedcopyblue"/>
        <w:numPr>
          <w:ilvl w:val="0"/>
          <w:numId w:val="0"/>
        </w:numPr>
        <w:ind w:left="340" w:hanging="170"/>
        <w:rPr>
          <w:color w:val="000000" w:themeColor="text1"/>
        </w:rPr>
      </w:pPr>
      <w:r w:rsidRPr="008C6589">
        <w:rPr>
          <w:color w:val="000000" w:themeColor="text1"/>
          <w:shd w:val="clear" w:color="auto" w:fill="FFFFFF" w:themeFill="background1"/>
        </w:rPr>
        <w:t>Pupils</w:t>
      </w:r>
      <w:r w:rsidRPr="008C6589">
        <w:rPr>
          <w:color w:val="000000" w:themeColor="text1"/>
        </w:rPr>
        <w:t xml:space="preserve"> can only </w:t>
      </w:r>
      <w:r w:rsidRPr="008C6589">
        <w:rPr>
          <w:color w:val="000000" w:themeColor="text1"/>
          <w:shd w:val="clear" w:color="auto" w:fill="FFFFFF" w:themeFill="background1"/>
        </w:rPr>
        <w:t>access this secure</w:t>
      </w:r>
      <w:r w:rsidRPr="008C6589">
        <w:rPr>
          <w:color w:val="000000" w:themeColor="text1"/>
        </w:rPr>
        <w:t xml:space="preserve"> area with their </w:t>
      </w:r>
      <w:r w:rsidRPr="008C6589">
        <w:rPr>
          <w:color w:val="000000" w:themeColor="text1"/>
          <w:shd w:val="clear" w:color="auto" w:fill="FFFFFF" w:themeFill="background1"/>
        </w:rPr>
        <w:t>own individual login</w:t>
      </w:r>
      <w:r w:rsidRPr="008C6589">
        <w:rPr>
          <w:color w:val="000000" w:themeColor="text1"/>
        </w:rPr>
        <w:t xml:space="preserve"> </w:t>
      </w:r>
    </w:p>
    <w:p w14:paraId="07F5C4BC" w14:textId="6097540F" w:rsidR="008C6589" w:rsidRDefault="008C6589" w:rsidP="008C6589">
      <w:pPr>
        <w:pStyle w:val="4Bulletedcopyblue"/>
        <w:numPr>
          <w:ilvl w:val="0"/>
          <w:numId w:val="0"/>
        </w:numPr>
        <w:ind w:left="340" w:hanging="170"/>
        <w:rPr>
          <w:color w:val="000000" w:themeColor="text1"/>
        </w:rPr>
      </w:pPr>
      <w:r>
        <w:rPr>
          <w:color w:val="000000" w:themeColor="text1"/>
        </w:rPr>
        <w:t>Pupils do not share logins</w:t>
      </w:r>
    </w:p>
    <w:p w14:paraId="2880B93D" w14:textId="1D850486" w:rsidR="008C6589" w:rsidRPr="008C6589" w:rsidRDefault="008C6589" w:rsidP="008C6589">
      <w:pPr>
        <w:pStyle w:val="4Bulletedcopyblue"/>
        <w:numPr>
          <w:ilvl w:val="0"/>
          <w:numId w:val="0"/>
        </w:numPr>
        <w:ind w:left="340" w:hanging="170"/>
        <w:rPr>
          <w:color w:val="000000" w:themeColor="text1"/>
          <w:highlight w:val="yellow"/>
        </w:rPr>
      </w:pPr>
      <w:r>
        <w:rPr>
          <w:color w:val="000000" w:themeColor="text1"/>
        </w:rPr>
        <w:t>Access to websites is restricted as per the filtering system such as YouTube, words and searches of an inappropriate nature will be blocked.</w:t>
      </w:r>
    </w:p>
    <w:p w14:paraId="76EFFB7B" w14:textId="77777777" w:rsidR="00A64E7F" w:rsidRDefault="00A64E7F" w:rsidP="00A64E7F">
      <w:pPr>
        <w:spacing w:before="240"/>
        <w:rPr>
          <w:sz w:val="24"/>
          <w:lang w:val="en-GB" w:eastAsia="en-GB"/>
        </w:rPr>
      </w:pPr>
      <w:r>
        <w:rPr>
          <w:b/>
          <w:bCs/>
          <w:color w:val="12263F"/>
          <w:sz w:val="24"/>
          <w:lang w:val="en-GB" w:eastAsia="en-GB"/>
        </w:rPr>
        <w:t>10.2 Parents/carers and visitors</w:t>
      </w:r>
    </w:p>
    <w:p w14:paraId="6F8F91BF" w14:textId="1A3B276D" w:rsidR="00A64E7F" w:rsidRDefault="00A64E7F" w:rsidP="00A64E7F">
      <w:pPr>
        <w:pStyle w:val="1bodycopy10pt"/>
        <w:rPr>
          <w:lang w:val="en-GB" w:eastAsia="en-GB"/>
        </w:rPr>
      </w:pPr>
      <w:r>
        <w:rPr>
          <w:lang w:val="en-GB" w:eastAsia="en-GB"/>
        </w:rPr>
        <w:t xml:space="preserve">Parents/carers and visitors to the school will not be permitted to use the school’s </w:t>
      </w:r>
      <w:proofErr w:type="spellStart"/>
      <w:r>
        <w:rPr>
          <w:lang w:val="en-GB" w:eastAsia="en-GB"/>
        </w:rPr>
        <w:t>WiFi</w:t>
      </w:r>
      <w:proofErr w:type="spellEnd"/>
      <w:r>
        <w:rPr>
          <w:lang w:val="en-GB" w:eastAsia="en-GB"/>
        </w:rPr>
        <w:t xml:space="preserve"> unless specific a</w:t>
      </w:r>
      <w:r w:rsidR="00465966">
        <w:rPr>
          <w:lang w:val="en-GB" w:eastAsia="en-GB"/>
        </w:rPr>
        <w:t>uthorisation is granted by the H</w:t>
      </w:r>
      <w:r>
        <w:rPr>
          <w:lang w:val="en-GB" w:eastAsia="en-GB"/>
        </w:rPr>
        <w:t>ead</w:t>
      </w:r>
      <w:r w:rsidR="00465966">
        <w:rPr>
          <w:lang w:val="en-GB" w:eastAsia="en-GB"/>
        </w:rPr>
        <w:t xml:space="preserve"> T</w:t>
      </w:r>
      <w:r>
        <w:rPr>
          <w:lang w:val="en-GB" w:eastAsia="en-GB"/>
        </w:rPr>
        <w:t xml:space="preserve">eacher. </w:t>
      </w:r>
    </w:p>
    <w:p w14:paraId="71D73429" w14:textId="2F9BA94A" w:rsidR="00A64E7F" w:rsidRDefault="00465966" w:rsidP="00A64E7F">
      <w:pPr>
        <w:pStyle w:val="1bodycopy10pt"/>
        <w:rPr>
          <w:lang w:val="en-GB" w:eastAsia="en-GB"/>
        </w:rPr>
      </w:pPr>
      <w:r>
        <w:rPr>
          <w:lang w:val="en-GB" w:eastAsia="en-GB"/>
        </w:rPr>
        <w:t>The H</w:t>
      </w:r>
      <w:r w:rsidR="00A64E7F">
        <w:rPr>
          <w:lang w:val="en-GB" w:eastAsia="en-GB"/>
        </w:rPr>
        <w:t>ead</w:t>
      </w:r>
      <w:r>
        <w:rPr>
          <w:lang w:val="en-GB" w:eastAsia="en-GB"/>
        </w:rPr>
        <w:t xml:space="preserve"> T</w:t>
      </w:r>
      <w:r w:rsidR="00A64E7F">
        <w:rPr>
          <w:lang w:val="en-GB" w:eastAsia="en-GB"/>
        </w:rPr>
        <w:t>eacher will only grant authorisation if:</w:t>
      </w:r>
    </w:p>
    <w:p w14:paraId="67F8F8C3" w14:textId="77777777" w:rsidR="00A64E7F" w:rsidRDefault="00A64E7F" w:rsidP="000E6DE5">
      <w:pPr>
        <w:pStyle w:val="4Bulletedcopyblue"/>
        <w:rPr>
          <w:rFonts w:ascii="Times New Roman" w:eastAsia="Times New Roman" w:hAnsi="Times New Roman"/>
          <w:lang w:val="en-GB" w:eastAsia="en-GB"/>
        </w:rPr>
      </w:pPr>
      <w:r>
        <w:rPr>
          <w:lang w:val="en-GB" w:eastAsia="en-GB"/>
        </w:rPr>
        <w:t>Parents/carers are working with the school in an official capacity (e.g. as a volunteer or as a member of the PTA)</w:t>
      </w:r>
    </w:p>
    <w:p w14:paraId="556C3205"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Visitors need to access the school’s </w:t>
      </w:r>
      <w:proofErr w:type="spellStart"/>
      <w:r>
        <w:rPr>
          <w:lang w:val="en-GB" w:eastAsia="en-GB"/>
        </w:rPr>
        <w:t>WiFi</w:t>
      </w:r>
      <w:proofErr w:type="spellEnd"/>
      <w:r>
        <w:rPr>
          <w:lang w:val="en-GB" w:eastAsia="en-GB"/>
        </w:rPr>
        <w:t xml:space="preserve"> in order to fulfil the purpose of their visit (for instance, to access materials stored on personal devices as part of a presentation or lesson plan)</w:t>
      </w:r>
    </w:p>
    <w:p w14:paraId="1B42B4DF" w14:textId="40144B1D" w:rsidR="00A64E7F" w:rsidRDefault="00A64E7F" w:rsidP="000E6DE5">
      <w:pPr>
        <w:pStyle w:val="1bodycopy10pt"/>
        <w:rPr>
          <w:lang w:val="en-GB" w:eastAsia="en-GB"/>
        </w:rPr>
      </w:pPr>
      <w:r>
        <w:rPr>
          <w:lang w:val="en-GB" w:eastAsia="en-GB"/>
        </w:rPr>
        <w:t xml:space="preserve">Staff must not give the </w:t>
      </w:r>
      <w:proofErr w:type="spellStart"/>
      <w:r>
        <w:rPr>
          <w:lang w:val="en-GB" w:eastAsia="en-GB"/>
        </w:rPr>
        <w:t>WiFi</w:t>
      </w:r>
      <w:proofErr w:type="spellEnd"/>
      <w:r>
        <w:rPr>
          <w:lang w:val="en-GB" w:eastAsia="en-GB"/>
        </w:rPr>
        <w:t xml:space="preserve"> password to anyone who is not authorised to have it. Doing so could result in disciplinary action. </w:t>
      </w:r>
    </w:p>
    <w:p w14:paraId="69219AE9" w14:textId="77777777" w:rsidR="00A64E7F" w:rsidRPr="00465966" w:rsidRDefault="00A64E7F" w:rsidP="00A64E7F">
      <w:pPr>
        <w:pStyle w:val="Heading1"/>
        <w:rPr>
          <w:color w:val="002060"/>
          <w:szCs w:val="28"/>
          <w:lang w:eastAsia="en-GB"/>
        </w:rPr>
      </w:pPr>
      <w:bookmarkStart w:id="19" w:name="_Toc11142670"/>
      <w:bookmarkStart w:id="20" w:name="_Toc215651556"/>
      <w:r w:rsidRPr="00465966">
        <w:rPr>
          <w:rFonts w:eastAsia="Arial"/>
          <w:color w:val="002060"/>
          <w:szCs w:val="28"/>
          <w:lang w:eastAsia="en-GB"/>
        </w:rPr>
        <w:t>11. Monitoring and review</w:t>
      </w:r>
      <w:bookmarkEnd w:id="19"/>
      <w:bookmarkEnd w:id="20"/>
    </w:p>
    <w:p w14:paraId="4940DCEC" w14:textId="76F1E449" w:rsidR="00A64E7F" w:rsidRDefault="00A64E7F" w:rsidP="00A64E7F">
      <w:pPr>
        <w:pStyle w:val="1bodycopy10pt"/>
        <w:rPr>
          <w:lang w:val="en-GB" w:eastAsia="en-GB"/>
        </w:rPr>
      </w:pPr>
      <w:r>
        <w:rPr>
          <w:lang w:val="en-GB" w:eastAsia="en-GB"/>
        </w:rPr>
        <w:t xml:space="preserve">The </w:t>
      </w:r>
      <w:r w:rsidR="00465966">
        <w:rPr>
          <w:lang w:val="en-GB" w:eastAsia="en-GB"/>
        </w:rPr>
        <w:t xml:space="preserve">Head Teacher and Simply IT </w:t>
      </w:r>
      <w:r>
        <w:rPr>
          <w:lang w:val="en-GB" w:eastAsia="en-GB"/>
        </w:rPr>
        <w:t xml:space="preserve">monitor the implementation of this policy, including ensuring it is updated to reflect the needs and circumstances of the school. </w:t>
      </w:r>
    </w:p>
    <w:p w14:paraId="58682260" w14:textId="7C8874CC" w:rsidR="00A64E7F" w:rsidRDefault="00A64E7F" w:rsidP="00A64E7F">
      <w:pPr>
        <w:pStyle w:val="1bodycopy10pt"/>
        <w:rPr>
          <w:lang w:val="en-GB" w:eastAsia="en-GB"/>
        </w:rPr>
      </w:pPr>
      <w:r>
        <w:rPr>
          <w:lang w:val="en-GB" w:eastAsia="en-GB"/>
        </w:rPr>
        <w:t>Thi</w:t>
      </w:r>
      <w:r w:rsidR="00465966">
        <w:rPr>
          <w:lang w:val="en-GB" w:eastAsia="en-GB"/>
        </w:rPr>
        <w:t xml:space="preserve">s policy will be reviewed every two </w:t>
      </w:r>
      <w:r>
        <w:rPr>
          <w:lang w:val="en-GB" w:eastAsia="en-GB"/>
        </w:rPr>
        <w:t xml:space="preserve">years. </w:t>
      </w:r>
    </w:p>
    <w:p w14:paraId="2722640B" w14:textId="080E3F83" w:rsidR="00A64E7F" w:rsidRDefault="00A64E7F" w:rsidP="00A64E7F">
      <w:pPr>
        <w:pStyle w:val="1bodycopy10pt"/>
        <w:rPr>
          <w:lang w:val="en-GB" w:eastAsia="en-GB"/>
        </w:rPr>
      </w:pPr>
      <w:r>
        <w:rPr>
          <w:lang w:val="en-GB" w:eastAsia="en-GB"/>
        </w:rPr>
        <w:t>The govern</w:t>
      </w:r>
      <w:r w:rsidR="00465966">
        <w:rPr>
          <w:lang w:val="en-GB" w:eastAsia="en-GB"/>
        </w:rPr>
        <w:t xml:space="preserve">ing board is responsible for reviewing </w:t>
      </w:r>
      <w:r>
        <w:rPr>
          <w:lang w:val="en-GB" w:eastAsia="en-GB"/>
        </w:rPr>
        <w:t>this policy.</w:t>
      </w:r>
    </w:p>
    <w:p w14:paraId="4D7C08CE" w14:textId="77777777" w:rsidR="00A64E7F" w:rsidRPr="00465966" w:rsidRDefault="00A64E7F" w:rsidP="00A64E7F">
      <w:pPr>
        <w:pStyle w:val="Heading1"/>
        <w:rPr>
          <w:color w:val="002060"/>
          <w:szCs w:val="28"/>
          <w:lang w:eastAsia="en-GB"/>
        </w:rPr>
      </w:pPr>
      <w:bookmarkStart w:id="21" w:name="_Toc11142671"/>
      <w:bookmarkStart w:id="22" w:name="_Toc215651557"/>
      <w:r w:rsidRPr="00465966">
        <w:rPr>
          <w:rFonts w:eastAsia="Arial"/>
          <w:color w:val="002060"/>
          <w:szCs w:val="28"/>
          <w:lang w:eastAsia="en-GB"/>
        </w:rPr>
        <w:t>12. Related policies</w:t>
      </w:r>
      <w:bookmarkEnd w:id="21"/>
      <w:bookmarkEnd w:id="22"/>
    </w:p>
    <w:p w14:paraId="58FBCF00" w14:textId="77777777" w:rsidR="00A64E7F" w:rsidRDefault="00A64E7F" w:rsidP="00A64E7F">
      <w:pPr>
        <w:pStyle w:val="1bodycopy10pt"/>
        <w:rPr>
          <w:lang w:val="en-GB" w:eastAsia="en-GB"/>
        </w:rPr>
      </w:pPr>
      <w:r>
        <w:rPr>
          <w:lang w:val="en-GB" w:eastAsia="en-GB"/>
        </w:rPr>
        <w:t>This policy should be read alongside the school’s policies on:</w:t>
      </w:r>
    </w:p>
    <w:p w14:paraId="4F411096" w14:textId="77777777" w:rsidR="00A64E7F" w:rsidRPr="009968C9" w:rsidRDefault="00A64E7F" w:rsidP="009968C9">
      <w:pPr>
        <w:pStyle w:val="4Bulletedcopyblue"/>
      </w:pPr>
      <w:proofErr w:type="spellStart"/>
      <w:r>
        <w:rPr>
          <w:lang w:val="en-GB" w:eastAsia="en-GB"/>
        </w:rPr>
        <w:t>Onlin</w:t>
      </w:r>
      <w:proofErr w:type="spellEnd"/>
      <w:r w:rsidRPr="009968C9">
        <w:t>e safety</w:t>
      </w:r>
    </w:p>
    <w:p w14:paraId="0E261F50" w14:textId="77777777" w:rsidR="00A64E7F" w:rsidRPr="009968C9" w:rsidRDefault="00A64E7F" w:rsidP="009968C9">
      <w:pPr>
        <w:pStyle w:val="4Bulletedcopyblue"/>
      </w:pPr>
      <w:r w:rsidRPr="009968C9">
        <w:t>Social media</w:t>
      </w:r>
    </w:p>
    <w:p w14:paraId="678C0B37" w14:textId="77777777" w:rsidR="00A64E7F" w:rsidRPr="009968C9" w:rsidRDefault="00A64E7F" w:rsidP="009968C9">
      <w:pPr>
        <w:pStyle w:val="4Bulletedcopyblue"/>
      </w:pPr>
      <w:r w:rsidRPr="009968C9">
        <w:t>Safeguarding and child protection</w:t>
      </w:r>
    </w:p>
    <w:p w14:paraId="02971DF1" w14:textId="77777777" w:rsidR="00A64E7F" w:rsidRPr="009968C9" w:rsidRDefault="00A64E7F" w:rsidP="009968C9">
      <w:pPr>
        <w:pStyle w:val="4Bulletedcopyblue"/>
      </w:pPr>
      <w:r w:rsidRPr="009968C9">
        <w:t>Behaviour</w:t>
      </w:r>
    </w:p>
    <w:p w14:paraId="7A645BAC" w14:textId="77777777" w:rsidR="00A64E7F" w:rsidRPr="009968C9" w:rsidRDefault="00A64E7F" w:rsidP="009968C9">
      <w:pPr>
        <w:pStyle w:val="4Bulletedcopyblue"/>
      </w:pPr>
      <w:r w:rsidRPr="009968C9">
        <w:t>Staff discipline</w:t>
      </w:r>
    </w:p>
    <w:p w14:paraId="771DCD5E" w14:textId="77777777" w:rsidR="00A64E7F" w:rsidRPr="009968C9" w:rsidRDefault="00A64E7F" w:rsidP="009968C9">
      <w:pPr>
        <w:pStyle w:val="4Bulletedcopyblue"/>
      </w:pPr>
      <w:r w:rsidRPr="009968C9">
        <w:t>Data protection</w:t>
      </w:r>
    </w:p>
    <w:p w14:paraId="4D5C980B" w14:textId="77777777" w:rsidR="00A64E7F" w:rsidRPr="009968C9" w:rsidRDefault="00A64E7F" w:rsidP="009968C9">
      <w:pPr>
        <w:pStyle w:val="4Bulletedcopyblue"/>
      </w:pPr>
      <w:r w:rsidRPr="009968C9">
        <w:t>Remote education</w:t>
      </w:r>
    </w:p>
    <w:p w14:paraId="7441B270" w14:textId="77777777" w:rsidR="00A64E7F" w:rsidRPr="009968C9" w:rsidRDefault="00A64E7F" w:rsidP="009968C9">
      <w:pPr>
        <w:pStyle w:val="4Bulletedcopyblue"/>
      </w:pPr>
      <w:r w:rsidRPr="009968C9">
        <w:t>Mobile phone usage</w:t>
      </w:r>
    </w:p>
    <w:p w14:paraId="3D1FEC8A" w14:textId="4041BF3E" w:rsidR="000E6DE5" w:rsidRDefault="000E6DE5" w:rsidP="009968C9">
      <w:pPr>
        <w:pStyle w:val="4Bulletedcopyblue"/>
        <w:rPr>
          <w:rFonts w:ascii="Times New Roman" w:eastAsia="Times New Roman" w:hAnsi="Times New Roman"/>
          <w:lang w:val="en-GB" w:eastAsia="en-GB"/>
        </w:rPr>
      </w:pPr>
      <w:r w:rsidRPr="009968C9">
        <w:t>Artificial I</w:t>
      </w:r>
      <w:proofErr w:type="spellStart"/>
      <w:r>
        <w:rPr>
          <w:lang w:val="en-GB" w:eastAsia="en-GB"/>
        </w:rPr>
        <w:t>ntelligence</w:t>
      </w:r>
      <w:proofErr w:type="spellEnd"/>
      <w:r>
        <w:rPr>
          <w:lang w:val="en-GB" w:eastAsia="en-GB"/>
        </w:rPr>
        <w:t xml:space="preserve"> (AI)</w:t>
      </w:r>
    </w:p>
    <w:p w14:paraId="7002BFC5" w14:textId="521709C0" w:rsidR="00A64E7F" w:rsidRDefault="00A64E7F" w:rsidP="002500F7">
      <w:pPr>
        <w:pStyle w:val="Heading3"/>
        <w:rPr>
          <w:lang w:val="en-GB" w:eastAsia="en-GB"/>
        </w:rPr>
      </w:pPr>
      <w:bookmarkStart w:id="23" w:name="_GoBack"/>
      <w:bookmarkEnd w:id="23"/>
    </w:p>
    <w:p w14:paraId="3483DD02" w14:textId="77777777" w:rsidR="00A64E7F" w:rsidRDefault="00A64E7F" w:rsidP="00A64E7F">
      <w:pPr>
        <w:rPr>
          <w:lang w:val="en-GB" w:eastAsia="en-GB"/>
        </w:rPr>
      </w:pPr>
    </w:p>
    <w:p w14:paraId="41C253B1" w14:textId="77777777" w:rsidR="00A64E7F" w:rsidRDefault="00A64E7F" w:rsidP="00A64E7F">
      <w:pPr>
        <w:rPr>
          <w:lang w:val="en-GB" w:eastAsia="en-GB"/>
        </w:rPr>
      </w:pPr>
    </w:p>
    <w:p w14:paraId="7940811E" w14:textId="77777777" w:rsidR="00A64E7F" w:rsidRDefault="00A64E7F" w:rsidP="000E6DE5">
      <w:pPr>
        <w:pStyle w:val="Heading3"/>
        <w:rPr>
          <w:lang w:val="en-GB" w:eastAsia="en-GB"/>
        </w:rPr>
      </w:pPr>
      <w:bookmarkStart w:id="24" w:name="_Toc11142673"/>
      <w:bookmarkStart w:id="25" w:name="_Toc215651558"/>
      <w:r>
        <w:rPr>
          <w:lang w:val="en-GB" w:eastAsia="en-GB"/>
        </w:rPr>
        <w:t>Appendix 1: Acceptable use of the internet: agreement for parents and carers</w:t>
      </w:r>
      <w:bookmarkEnd w:id="24"/>
      <w:bookmarkEnd w:id="25"/>
    </w:p>
    <w:p w14:paraId="1C5035F3"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51070C6" w14:textId="77777777" w:rsidTr="005D0F87">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4C3269C4" w14:textId="77777777" w:rsidR="00A64E7F" w:rsidRDefault="00A64E7F" w:rsidP="005D0F87">
            <w:pPr>
              <w:jc w:val="center"/>
              <w:rPr>
                <w:color w:val="000000"/>
                <w:sz w:val="24"/>
                <w:lang w:val="en-GB" w:eastAsia="en-GB"/>
              </w:rPr>
            </w:pPr>
            <w:r>
              <w:rPr>
                <w:b/>
                <w:bCs/>
                <w:color w:val="000000"/>
                <w:sz w:val="24"/>
                <w:lang w:val="en-GB" w:eastAsia="en-GB"/>
              </w:rPr>
              <w:t>Acceptable use of the internet: agreement for parents and carers</w:t>
            </w:r>
          </w:p>
        </w:tc>
      </w:tr>
      <w:tr w:rsidR="00A64E7F" w14:paraId="6079D4ED" w14:textId="77777777" w:rsidTr="005D0F87">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22C33D57" w14:textId="77777777" w:rsidR="00A64E7F" w:rsidRDefault="00A64E7F" w:rsidP="005D0F87">
            <w:pPr>
              <w:rPr>
                <w:color w:val="000000"/>
                <w:sz w:val="22"/>
                <w:szCs w:val="22"/>
                <w:lang w:val="en-GB" w:eastAsia="en-GB"/>
              </w:rPr>
            </w:pPr>
            <w:r>
              <w:rPr>
                <w:b/>
                <w:bCs/>
                <w:color w:val="000000"/>
                <w:sz w:val="22"/>
                <w:szCs w:val="22"/>
                <w:lang w:val="en-GB" w:eastAsia="en-GB"/>
              </w:rPr>
              <w:t xml:space="preserve">Name of parent/carer: </w:t>
            </w:r>
          </w:p>
          <w:p w14:paraId="3714EB2D" w14:textId="77777777" w:rsidR="00A64E7F" w:rsidRDefault="00A64E7F" w:rsidP="005D0F87">
            <w:pPr>
              <w:rPr>
                <w:b/>
                <w:bCs/>
                <w:color w:val="000000"/>
                <w:sz w:val="22"/>
                <w:szCs w:val="22"/>
                <w:lang w:val="en-GB" w:eastAsia="en-GB"/>
              </w:rPr>
            </w:pPr>
          </w:p>
          <w:p w14:paraId="388EFC82" w14:textId="77777777" w:rsidR="00A64E7F" w:rsidRDefault="00A64E7F" w:rsidP="005D0F87">
            <w:pPr>
              <w:rPr>
                <w:color w:val="000000"/>
                <w:sz w:val="22"/>
                <w:szCs w:val="22"/>
                <w:lang w:val="en-GB" w:eastAsia="en-GB"/>
              </w:rPr>
            </w:pPr>
            <w:r>
              <w:rPr>
                <w:b/>
                <w:bCs/>
                <w:color w:val="000000"/>
                <w:sz w:val="22"/>
                <w:szCs w:val="22"/>
                <w:lang w:val="en-GB" w:eastAsia="en-GB"/>
              </w:rPr>
              <w:t>Name of child:</w:t>
            </w:r>
          </w:p>
        </w:tc>
      </w:tr>
      <w:tr w:rsidR="00A64E7F" w14:paraId="21F87543"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3CEA6FCD" w14:textId="77777777" w:rsidR="00A64E7F" w:rsidRDefault="00A64E7F" w:rsidP="005D0F87">
            <w:pPr>
              <w:keepLines/>
              <w:spacing w:after="60"/>
              <w:rPr>
                <w:color w:val="000000"/>
                <w:lang w:val="en-GB" w:eastAsia="en-GB"/>
              </w:rPr>
            </w:pPr>
            <w:r>
              <w:rPr>
                <w:color w:val="000000"/>
                <w:lang w:val="en-GB" w:eastAsia="en-GB"/>
              </w:rPr>
              <w:t>Online channels are an important way for parents/carers to communicate with, or about, our school.</w:t>
            </w:r>
          </w:p>
          <w:p w14:paraId="08CFCDF0" w14:textId="77777777" w:rsidR="00A64E7F" w:rsidRDefault="00A64E7F" w:rsidP="005D0F87">
            <w:pPr>
              <w:keepLines/>
              <w:spacing w:after="60"/>
              <w:rPr>
                <w:color w:val="000000"/>
                <w:lang w:val="en-GB" w:eastAsia="en-GB"/>
              </w:rPr>
            </w:pPr>
            <w:r>
              <w:rPr>
                <w:color w:val="000000"/>
                <w:lang w:val="en-GB" w:eastAsia="en-GB"/>
              </w:rPr>
              <w:t>The school uses the following channels:</w:t>
            </w:r>
          </w:p>
          <w:p w14:paraId="2E73ED28" w14:textId="77777777" w:rsidR="00A64E7F" w:rsidRDefault="00A64E7F" w:rsidP="005D0F87">
            <w:pPr>
              <w:keepLines/>
              <w:spacing w:after="60"/>
              <w:rPr>
                <w:color w:val="000000"/>
                <w:lang w:val="en-GB" w:eastAsia="en-GB"/>
              </w:rPr>
            </w:pPr>
            <w:r>
              <w:rPr>
                <w:color w:val="000000"/>
                <w:lang w:val="en-GB" w:eastAsia="en-GB"/>
              </w:rPr>
              <w:t>Parents/carers also set up independent channels to help them stay on top of what’s happening in their child’s class. For example, class/year Facebook groups, email groups, or chats (through apps such as WhatsApp).</w:t>
            </w:r>
          </w:p>
          <w:p w14:paraId="641D9F11" w14:textId="77777777" w:rsidR="00D046E8" w:rsidRPr="00472AF6" w:rsidRDefault="00D046E8" w:rsidP="00D046E8">
            <w:pPr>
              <w:numPr>
                <w:ilvl w:val="0"/>
                <w:numId w:val="14"/>
              </w:numPr>
              <w:spacing w:line="259" w:lineRule="auto"/>
              <w:rPr>
                <w:rFonts w:cs="Arial"/>
                <w:szCs w:val="20"/>
              </w:rPr>
            </w:pPr>
            <w:r w:rsidRPr="00472AF6">
              <w:rPr>
                <w:rFonts w:cs="Arial"/>
                <w:szCs w:val="20"/>
              </w:rPr>
              <w:t>Our official Facebook page</w:t>
            </w:r>
          </w:p>
          <w:p w14:paraId="5F6C4004" w14:textId="77777777" w:rsidR="00D046E8" w:rsidRPr="00472AF6" w:rsidRDefault="00D046E8" w:rsidP="00D046E8">
            <w:pPr>
              <w:numPr>
                <w:ilvl w:val="0"/>
                <w:numId w:val="14"/>
              </w:numPr>
              <w:spacing w:line="259" w:lineRule="auto"/>
              <w:rPr>
                <w:rFonts w:cs="Arial"/>
                <w:szCs w:val="20"/>
              </w:rPr>
            </w:pPr>
            <w:r w:rsidRPr="00472AF6">
              <w:rPr>
                <w:rFonts w:cs="Arial"/>
                <w:szCs w:val="20"/>
              </w:rPr>
              <w:t>Email/text groups for parents (for school announcements and information)</w:t>
            </w:r>
          </w:p>
          <w:p w14:paraId="354B39E2" w14:textId="3BE1D915" w:rsidR="00D046E8" w:rsidRPr="00D046E8" w:rsidRDefault="00D046E8" w:rsidP="00D046E8">
            <w:pPr>
              <w:numPr>
                <w:ilvl w:val="0"/>
                <w:numId w:val="14"/>
              </w:numPr>
              <w:spacing w:line="259" w:lineRule="auto"/>
              <w:rPr>
                <w:color w:val="002060"/>
              </w:rPr>
            </w:pPr>
            <w:r w:rsidRPr="00472AF6">
              <w:rPr>
                <w:rFonts w:cs="Arial"/>
                <w:szCs w:val="20"/>
              </w:rPr>
              <w:t>Our virtual learning platform</w:t>
            </w:r>
          </w:p>
        </w:tc>
      </w:tr>
      <w:tr w:rsidR="00A64E7F" w14:paraId="5D83471F"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3B73CDE" w14:textId="77777777" w:rsidR="00A64E7F" w:rsidRDefault="00A64E7F" w:rsidP="005D0F87">
            <w:pPr>
              <w:keepLines/>
              <w:spacing w:after="60"/>
              <w:rPr>
                <w:color w:val="000000"/>
                <w:lang w:val="en-GB" w:eastAsia="en-GB"/>
              </w:rPr>
            </w:pPr>
            <w:r>
              <w:rPr>
                <w:color w:val="000000"/>
                <w:lang w:val="en-GB" w:eastAsia="en-GB"/>
              </w:rPr>
              <w:t>When communicating with the school via official communication channels, or using private/independent channels to talk about the school, I will:</w:t>
            </w:r>
          </w:p>
          <w:p w14:paraId="37A6ECF6"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Be respectful towards members of staff, and the school, at all times</w:t>
            </w:r>
          </w:p>
          <w:p w14:paraId="19DD6AD1"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Be respectful of other parents/carers and children</w:t>
            </w:r>
          </w:p>
          <w:p w14:paraId="5E579869"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Direct any complaints or concerns through the school’s official channels, so they can be dealt with in line with the school’s complaints procedure</w:t>
            </w:r>
          </w:p>
          <w:p w14:paraId="617ECEBB" w14:textId="77777777" w:rsidR="00A64E7F" w:rsidRDefault="00A64E7F" w:rsidP="005D0F87">
            <w:pPr>
              <w:keepLines/>
              <w:spacing w:after="60"/>
              <w:rPr>
                <w:color w:val="000000"/>
                <w:lang w:val="en-GB" w:eastAsia="en-GB"/>
              </w:rPr>
            </w:pPr>
            <w:r>
              <w:rPr>
                <w:color w:val="000000"/>
                <w:lang w:val="en-GB" w:eastAsia="en-GB"/>
              </w:rPr>
              <w:t>I will not:</w:t>
            </w:r>
          </w:p>
          <w:p w14:paraId="58CDCCED" w14:textId="77777777"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Use private groups, the school’s Facebook page, or personal social media to complain about or criticise members of staff. This is not constructive and the school can’t improve or address issues unless they are raised in an appropriate way</w:t>
            </w:r>
          </w:p>
          <w:p w14:paraId="6A3B76A3" w14:textId="2ABEC88A"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 xml:space="preserve">Use private groups, the school’s Facebook page, or personal social media to complain about, or try to resolve, a </w:t>
            </w:r>
            <w:r w:rsidR="00D53708">
              <w:rPr>
                <w:color w:val="000000"/>
                <w:lang w:val="en-GB" w:eastAsia="en-GB"/>
              </w:rPr>
              <w:t xml:space="preserve">school-related </w:t>
            </w:r>
            <w:r>
              <w:rPr>
                <w:color w:val="000000"/>
                <w:lang w:val="en-GB" w:eastAsia="en-GB"/>
              </w:rPr>
              <w:t>behaviour issue involving other pupils. I will contact the school and speak to the appropriate member of staff if I’m aware of a specific behaviour issue or incident</w:t>
            </w:r>
          </w:p>
          <w:p w14:paraId="0643438E" w14:textId="77777777"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Upload or share photos or videos on social media of any child other than my own, unless I have the permission of the other children’s parents/carers</w:t>
            </w:r>
          </w:p>
        </w:tc>
      </w:tr>
      <w:tr w:rsidR="00A64E7F" w14:paraId="4384984F" w14:textId="77777777" w:rsidTr="005D0F87">
        <w:trPr>
          <w:trHeight w:val="603"/>
        </w:trPr>
        <w:tc>
          <w:tcPr>
            <w:tcW w:w="6215" w:type="dxa"/>
            <w:tcBorders>
              <w:top w:val="single" w:sz="18" w:space="0" w:color="BFBFBF"/>
              <w:right w:val="single" w:sz="18" w:space="0" w:color="BFBFBF"/>
            </w:tcBorders>
            <w:tcMar>
              <w:top w:w="114" w:type="dxa"/>
              <w:left w:w="108" w:type="dxa"/>
              <w:bottom w:w="114" w:type="dxa"/>
              <w:right w:w="108" w:type="dxa"/>
            </w:tcMar>
            <w:hideMark/>
          </w:tcPr>
          <w:p w14:paraId="104C545F" w14:textId="77777777" w:rsidR="00A64E7F" w:rsidRDefault="00A64E7F" w:rsidP="005D0F87">
            <w:pPr>
              <w:rPr>
                <w:color w:val="000000"/>
                <w:lang w:val="en-GB" w:eastAsia="en-GB"/>
              </w:rPr>
            </w:pPr>
            <w:r>
              <w:rPr>
                <w:b/>
                <w:bCs/>
                <w:color w:val="000000"/>
                <w:lang w:val="en-GB" w:eastAsia="en-GB"/>
              </w:rPr>
              <w:t>Signed:</w:t>
            </w:r>
            <w:r>
              <w:rPr>
                <w:color w:val="000000"/>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5B4D6766" w14:textId="77777777" w:rsidR="00A64E7F" w:rsidRDefault="00A64E7F" w:rsidP="005D0F87">
            <w:pPr>
              <w:rPr>
                <w:color w:val="000000"/>
                <w:lang w:val="en-GB" w:eastAsia="en-GB"/>
              </w:rPr>
            </w:pPr>
            <w:r>
              <w:rPr>
                <w:b/>
                <w:bCs/>
                <w:color w:val="000000"/>
                <w:lang w:val="en-GB" w:eastAsia="en-GB"/>
              </w:rPr>
              <w:t>Date:</w:t>
            </w:r>
          </w:p>
        </w:tc>
      </w:tr>
    </w:tbl>
    <w:p w14:paraId="50D3E9E3" w14:textId="77777777" w:rsidR="00A64E7F" w:rsidRDefault="00A64E7F" w:rsidP="00A64E7F">
      <w:pPr>
        <w:rPr>
          <w:lang w:val="en-GB" w:eastAsia="en-GB"/>
        </w:rPr>
      </w:pPr>
    </w:p>
    <w:p w14:paraId="6CC08579" w14:textId="77777777" w:rsidR="00A64E7F" w:rsidRDefault="00A64E7F" w:rsidP="00A64E7F">
      <w:pPr>
        <w:rPr>
          <w:lang w:val="en-GB" w:eastAsia="en-GB"/>
        </w:rPr>
      </w:pPr>
    </w:p>
    <w:p w14:paraId="30CD7542" w14:textId="77777777" w:rsidR="00A64E7F" w:rsidRDefault="00A64E7F" w:rsidP="00A64E7F">
      <w:pPr>
        <w:rPr>
          <w:lang w:val="en-GB" w:eastAsia="en-GB"/>
        </w:rPr>
      </w:pPr>
    </w:p>
    <w:p w14:paraId="55183A05" w14:textId="77777777" w:rsidR="00A64E7F" w:rsidRDefault="00A64E7F" w:rsidP="00A64E7F">
      <w:pPr>
        <w:rPr>
          <w:lang w:val="en-GB" w:eastAsia="en-GB"/>
        </w:rPr>
      </w:pPr>
    </w:p>
    <w:p w14:paraId="1D76B1E0" w14:textId="77777777" w:rsidR="00A64E7F" w:rsidRDefault="00A64E7F" w:rsidP="00A64E7F">
      <w:pPr>
        <w:rPr>
          <w:lang w:val="en-GB" w:eastAsia="en-GB"/>
        </w:rPr>
      </w:pPr>
    </w:p>
    <w:p w14:paraId="6D92B2F7" w14:textId="77777777" w:rsidR="00A64E7F" w:rsidRDefault="00A64E7F" w:rsidP="00A64E7F">
      <w:pPr>
        <w:pStyle w:val="Heading3"/>
        <w:rPr>
          <w:lang w:val="en-GB" w:eastAsia="en-GB"/>
        </w:rPr>
      </w:pPr>
      <w:r>
        <w:rPr>
          <w:lang w:val="en-GB" w:eastAsia="en-GB"/>
        </w:rPr>
        <w:br w:type="page"/>
      </w:r>
      <w:bookmarkStart w:id="26" w:name="_Toc11142674"/>
      <w:bookmarkStart w:id="27" w:name="_Toc215651559"/>
      <w:r>
        <w:rPr>
          <w:rFonts w:eastAsia="Arial"/>
          <w:lang w:val="en-GB" w:eastAsia="en-GB"/>
        </w:rPr>
        <w:lastRenderedPageBreak/>
        <w:t>Appendix 2: Acceptable use agreement for older pupils</w:t>
      </w:r>
      <w:bookmarkEnd w:id="26"/>
      <w:bookmarkEnd w:id="27"/>
    </w:p>
    <w:p w14:paraId="2FE8B0B5" w14:textId="42994E60"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1C6CDE7C" w14:textId="77777777" w:rsidTr="005D0F87">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0CCFD6B7" w14:textId="77777777" w:rsidR="00A64E7F" w:rsidRDefault="00A64E7F" w:rsidP="005D0F87">
            <w:pPr>
              <w:jc w:val="center"/>
              <w:rPr>
                <w:color w:val="000000"/>
                <w:sz w:val="24"/>
                <w:lang w:val="en-GB" w:eastAsia="en-GB"/>
              </w:rPr>
            </w:pPr>
            <w:r>
              <w:rPr>
                <w:b/>
                <w:bCs/>
                <w:color w:val="000000"/>
                <w:sz w:val="24"/>
                <w:lang w:val="en-GB" w:eastAsia="en-GB"/>
              </w:rPr>
              <w:t xml:space="preserve">Acceptable use of the school’s ICT facilities and internet: </w:t>
            </w:r>
            <w:r>
              <w:rPr>
                <w:b/>
                <w:bCs/>
                <w:color w:val="000000"/>
                <w:sz w:val="24"/>
                <w:lang w:val="en-GB" w:eastAsia="en-GB"/>
              </w:rPr>
              <w:br/>
              <w:t>agreement for pupils and parents/carers</w:t>
            </w:r>
          </w:p>
        </w:tc>
      </w:tr>
      <w:tr w:rsidR="00A64E7F" w14:paraId="6DE49878" w14:textId="77777777" w:rsidTr="005D0F87">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179FF0C6" w14:textId="77777777" w:rsidR="00A64E7F" w:rsidRDefault="00A64E7F" w:rsidP="005D0F87">
            <w:pPr>
              <w:rPr>
                <w:color w:val="000000"/>
                <w:sz w:val="22"/>
                <w:szCs w:val="22"/>
                <w:lang w:val="en-GB" w:eastAsia="en-GB"/>
              </w:rPr>
            </w:pPr>
            <w:r>
              <w:rPr>
                <w:b/>
                <w:bCs/>
                <w:color w:val="000000"/>
                <w:sz w:val="22"/>
                <w:szCs w:val="22"/>
                <w:lang w:val="en-GB" w:eastAsia="en-GB"/>
              </w:rPr>
              <w:t xml:space="preserve">Name of pupil: </w:t>
            </w:r>
          </w:p>
        </w:tc>
      </w:tr>
      <w:tr w:rsidR="00A64E7F" w14:paraId="0DFB051F"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75BA2ACD" w14:textId="77777777" w:rsidR="00A64E7F" w:rsidRDefault="00A64E7F" w:rsidP="005D0F87">
            <w:pPr>
              <w:rPr>
                <w:color w:val="000000"/>
                <w:lang w:val="en-GB" w:eastAsia="en-GB"/>
              </w:rPr>
            </w:pPr>
            <w:r>
              <w:rPr>
                <w:b/>
                <w:bCs/>
                <w:color w:val="000000"/>
                <w:lang w:val="en-GB" w:eastAsia="en-GB"/>
              </w:rPr>
              <w:t xml:space="preserve">When using the school’s ICT facilities and accessing the internet in school, I will not: </w:t>
            </w:r>
          </w:p>
          <w:p w14:paraId="0208FA61"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for a non-educational purpose</w:t>
            </w:r>
          </w:p>
          <w:p w14:paraId="2D7A111D"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without a teacher being present, or without a teacher’s permission</w:t>
            </w:r>
          </w:p>
          <w:p w14:paraId="3EEF5004"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to break school rules</w:t>
            </w:r>
          </w:p>
          <w:p w14:paraId="7DDD890F"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Access any inappropriate websites</w:t>
            </w:r>
          </w:p>
          <w:p w14:paraId="36DFFBF6"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Access social networking sites (unless my teacher has expressly allowed this as part of a learning activity)</w:t>
            </w:r>
          </w:p>
          <w:p w14:paraId="49D1DB6B"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chat rooms</w:t>
            </w:r>
          </w:p>
          <w:p w14:paraId="12DB638D"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Open any attachments in emails, or follow any links in emails, without first checking with a teacher</w:t>
            </w:r>
          </w:p>
          <w:p w14:paraId="0586DD3C"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any inappropriate language when communicating online, including in emails</w:t>
            </w:r>
          </w:p>
          <w:p w14:paraId="21E20570"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 xml:space="preserve">Share any semi-nude or nude images, videos or livestreams, even if I have the consent of the person or people in the photo/video </w:t>
            </w:r>
          </w:p>
          <w:p w14:paraId="76F76DD4" w14:textId="77777777" w:rsidR="00A64E7F"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Share my password with others or log in to the school’s network using someone else’s details</w:t>
            </w:r>
          </w:p>
          <w:p w14:paraId="0D3D5D8C" w14:textId="718B101E" w:rsidR="00A64E7F" w:rsidRPr="00B24ABC" w:rsidRDefault="00A64E7F" w:rsidP="00B24ABC">
            <w:pPr>
              <w:keepLines/>
              <w:numPr>
                <w:ilvl w:val="0"/>
                <w:numId w:val="17"/>
              </w:numPr>
              <w:spacing w:after="60"/>
              <w:rPr>
                <w:rFonts w:ascii="Times New Roman" w:eastAsia="Times New Roman" w:hAnsi="Times New Roman"/>
                <w:color w:val="000000"/>
                <w:lang w:val="en-GB" w:eastAsia="en-GB"/>
              </w:rPr>
            </w:pPr>
            <w:r>
              <w:rPr>
                <w:color w:val="000000"/>
                <w:lang w:val="en-GB" w:eastAsia="en-GB"/>
              </w:rPr>
              <w:t>Bully other people</w:t>
            </w:r>
          </w:p>
          <w:p w14:paraId="684CBA2B" w14:textId="77777777" w:rsidR="00B24ABC" w:rsidRPr="00B24ABC" w:rsidRDefault="00B24ABC" w:rsidP="00B24ABC">
            <w:pPr>
              <w:keepLines/>
              <w:numPr>
                <w:ilvl w:val="0"/>
                <w:numId w:val="17"/>
              </w:numPr>
              <w:spacing w:after="60"/>
              <w:rPr>
                <w:rFonts w:ascii="Times New Roman" w:eastAsia="Times New Roman" w:hAnsi="Times New Roman"/>
                <w:color w:val="000000"/>
                <w:lang w:val="en-GB" w:eastAsia="en-GB"/>
              </w:rPr>
            </w:pPr>
            <w:r w:rsidRPr="00B24ABC">
              <w:t>Pinchmill Primary School’s  approach to the unacceptable use of artificial intelligence (AI) tools include:</w:t>
            </w:r>
            <w:r w:rsidRPr="00B24ABC">
              <w:rPr>
                <w:rFonts w:ascii="Times New Roman" w:eastAsia="Times New Roman" w:hAnsi="Times New Roman"/>
                <w:lang w:val="en-GB" w:eastAsia="en-GB"/>
              </w:rPr>
              <w:t xml:space="preserve"> </w:t>
            </w:r>
            <w:r w:rsidRPr="00B24ABC">
              <w:t xml:space="preserve">The use of artificial intelligence (AI) </w:t>
            </w:r>
            <w:proofErr w:type="spellStart"/>
            <w:r w:rsidRPr="00B24ABC">
              <w:t>chatbots</w:t>
            </w:r>
            <w:proofErr w:type="spellEnd"/>
            <w:r w:rsidRPr="00B24ABC">
              <w:t xml:space="preserve">, such as </w:t>
            </w:r>
            <w:proofErr w:type="spellStart"/>
            <w:r w:rsidRPr="00B24ABC">
              <w:t>ChatGPT</w:t>
            </w:r>
            <w:proofErr w:type="spellEnd"/>
            <w:r w:rsidRPr="00B24ABC">
              <w:t xml:space="preserve"> or Google Gemini,</w:t>
            </w:r>
          </w:p>
          <w:p w14:paraId="7115373D" w14:textId="242D7A17" w:rsidR="00B24ABC" w:rsidRDefault="00B24ABC" w:rsidP="00B24ABC">
            <w:pPr>
              <w:pStyle w:val="ListParagraph"/>
              <w:keepLines/>
              <w:numPr>
                <w:ilvl w:val="0"/>
                <w:numId w:val="23"/>
              </w:numPr>
              <w:spacing w:after="60"/>
            </w:pPr>
            <w:r>
              <w:t>During assessments, including internal and external assessments, and coursework</w:t>
            </w:r>
          </w:p>
          <w:p w14:paraId="7EF6528B" w14:textId="68E05D2A" w:rsidR="00B24ABC" w:rsidRPr="00B24ABC" w:rsidRDefault="00B24ABC" w:rsidP="00B24ABC">
            <w:pPr>
              <w:pStyle w:val="ListParagraph"/>
              <w:keepLines/>
              <w:numPr>
                <w:ilvl w:val="0"/>
                <w:numId w:val="23"/>
              </w:numPr>
              <w:spacing w:after="60"/>
              <w:rPr>
                <w:rFonts w:ascii="Times New Roman" w:eastAsia="Times New Roman" w:hAnsi="Times New Roman"/>
                <w:color w:val="000000"/>
                <w:lang w:val="en-GB" w:eastAsia="en-GB"/>
              </w:rPr>
            </w:pPr>
            <w:r>
              <w:t>To present AI-generated text or imagery as my own work</w:t>
            </w:r>
          </w:p>
          <w:p w14:paraId="7416A36D" w14:textId="77777777" w:rsidR="00A64E7F" w:rsidRDefault="00A64E7F" w:rsidP="005D0F87">
            <w:pPr>
              <w:keepLines/>
              <w:spacing w:after="60"/>
              <w:rPr>
                <w:color w:val="000000"/>
                <w:lang w:val="en-GB" w:eastAsia="en-GB"/>
              </w:rPr>
            </w:pPr>
            <w:r>
              <w:rPr>
                <w:color w:val="000000"/>
                <w:lang w:val="en-GB" w:eastAsia="en-GB"/>
              </w:rPr>
              <w:t>I understand that the school will monitor the websites I visit and my use of the school’s ICT facilities and systems.</w:t>
            </w:r>
          </w:p>
          <w:p w14:paraId="23888024" w14:textId="77777777" w:rsidR="00A64E7F" w:rsidRDefault="00A64E7F" w:rsidP="005D0F87">
            <w:pPr>
              <w:keepLines/>
              <w:spacing w:after="60"/>
              <w:rPr>
                <w:color w:val="000000"/>
                <w:lang w:val="en-GB" w:eastAsia="en-GB"/>
              </w:rPr>
            </w:pPr>
            <w:r>
              <w:rPr>
                <w:color w:val="000000"/>
                <w:lang w:val="en-GB" w:eastAsia="en-GB"/>
              </w:rPr>
              <w:t>I will immediately let a teacher or other member of staff know if I find any material which might upset, distress or harm me or others.</w:t>
            </w:r>
          </w:p>
          <w:p w14:paraId="46A89C26" w14:textId="77777777" w:rsidR="00A64E7F" w:rsidRDefault="00A64E7F" w:rsidP="005D0F87">
            <w:pPr>
              <w:keepLines/>
              <w:spacing w:after="60"/>
              <w:rPr>
                <w:color w:val="000000"/>
                <w:lang w:val="en-GB" w:eastAsia="en-GB"/>
              </w:rPr>
            </w:pPr>
            <w:r>
              <w:rPr>
                <w:color w:val="000000"/>
                <w:lang w:val="en-GB" w:eastAsia="en-GB"/>
              </w:rPr>
              <w:t>I will always use the school’s ICT systems and internet responsibly.</w:t>
            </w:r>
          </w:p>
          <w:p w14:paraId="4D7B4B0D" w14:textId="77777777" w:rsidR="00A64E7F" w:rsidRDefault="00A64E7F" w:rsidP="005D0F87">
            <w:pPr>
              <w:keepLines/>
              <w:spacing w:after="60"/>
              <w:rPr>
                <w:color w:val="000000"/>
                <w:lang w:val="en-GB" w:eastAsia="en-GB"/>
              </w:rPr>
            </w:pPr>
            <w:r>
              <w:rPr>
                <w:color w:val="000000"/>
                <w:lang w:val="en-GB" w:eastAsia="en-GB"/>
              </w:rPr>
              <w:t xml:space="preserve">I understand that the school can discipline me if I do certain unacceptable things online, even if I’m not in school when I do them. </w:t>
            </w:r>
          </w:p>
        </w:tc>
      </w:tr>
      <w:tr w:rsidR="00A64E7F" w14:paraId="692A040C" w14:textId="77777777" w:rsidTr="005D0F87">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14:paraId="7200301B" w14:textId="77777777" w:rsidR="00A64E7F" w:rsidRDefault="00A64E7F" w:rsidP="005D0F87">
            <w:pPr>
              <w:keepLines/>
              <w:spacing w:after="60"/>
              <w:rPr>
                <w:color w:val="000000"/>
                <w:lang w:val="en-GB" w:eastAsia="en-GB"/>
              </w:rPr>
            </w:pPr>
            <w:r>
              <w:rPr>
                <w:b/>
                <w:bCs/>
                <w:color w:val="000000"/>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14:paraId="0C425E58" w14:textId="77777777" w:rsidR="00A64E7F" w:rsidRDefault="00A64E7F" w:rsidP="005D0F87">
            <w:pPr>
              <w:keepLines/>
              <w:spacing w:after="60"/>
              <w:rPr>
                <w:color w:val="000000"/>
                <w:lang w:val="en-GB" w:eastAsia="en-GB"/>
              </w:rPr>
            </w:pPr>
            <w:r>
              <w:rPr>
                <w:b/>
                <w:bCs/>
                <w:color w:val="000000"/>
                <w:lang w:val="en-GB" w:eastAsia="en-GB"/>
              </w:rPr>
              <w:t>Date:</w:t>
            </w:r>
          </w:p>
        </w:tc>
      </w:tr>
      <w:tr w:rsidR="00A64E7F" w14:paraId="330F5941" w14:textId="77777777" w:rsidTr="005D0F87">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0BEA3567" w14:textId="77777777" w:rsidR="00A64E7F" w:rsidRDefault="00A64E7F" w:rsidP="005D0F87">
            <w:pPr>
              <w:keepLines/>
              <w:spacing w:after="60"/>
              <w:rPr>
                <w:color w:val="000000"/>
                <w:lang w:val="en-GB" w:eastAsia="en-GB"/>
              </w:rPr>
            </w:pPr>
            <w:r>
              <w:rPr>
                <w:b/>
                <w:bCs/>
                <w:color w:val="000000"/>
                <w:lang w:val="en-GB" w:eastAsia="en-GB"/>
              </w:rPr>
              <w:t xml:space="preserve">Parent/carer agreement: </w:t>
            </w:r>
            <w:r>
              <w:rPr>
                <w:color w:val="000000"/>
                <w:lang w:val="en-GB" w:eastAsia="en-GB"/>
              </w:rPr>
              <w:t>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64E7F" w14:paraId="18EF9A5C" w14:textId="77777777" w:rsidTr="005D0F87">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14:paraId="6EDFEC3A" w14:textId="77777777" w:rsidR="00A64E7F" w:rsidRDefault="00A64E7F" w:rsidP="005D0F87">
            <w:pPr>
              <w:keepLines/>
              <w:spacing w:after="60"/>
              <w:rPr>
                <w:color w:val="000000"/>
                <w:lang w:val="en-GB" w:eastAsia="en-GB"/>
              </w:rPr>
            </w:pPr>
            <w:r>
              <w:rPr>
                <w:b/>
                <w:bCs/>
                <w:color w:val="000000"/>
                <w:lang w:val="en-GB" w:eastAsia="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1F765034" w14:textId="77777777" w:rsidR="00A64E7F" w:rsidRDefault="00A64E7F" w:rsidP="005D0F87">
            <w:pPr>
              <w:keepLines/>
              <w:spacing w:after="60"/>
              <w:rPr>
                <w:color w:val="000000"/>
                <w:lang w:val="en-GB" w:eastAsia="en-GB"/>
              </w:rPr>
            </w:pPr>
            <w:r>
              <w:rPr>
                <w:b/>
                <w:bCs/>
                <w:color w:val="000000"/>
                <w:lang w:val="en-GB" w:eastAsia="en-GB"/>
              </w:rPr>
              <w:t>Date:</w:t>
            </w:r>
          </w:p>
        </w:tc>
      </w:tr>
    </w:tbl>
    <w:p w14:paraId="3B016921" w14:textId="77777777" w:rsidR="00A64E7F" w:rsidRDefault="00A64E7F" w:rsidP="00A64E7F">
      <w:pPr>
        <w:pStyle w:val="Heading3"/>
        <w:rPr>
          <w:lang w:val="en-GB" w:eastAsia="en-GB"/>
        </w:rPr>
      </w:pPr>
      <w:r>
        <w:rPr>
          <w:lang w:val="en-GB" w:eastAsia="en-GB"/>
        </w:rPr>
        <w:br w:type="page"/>
      </w:r>
      <w:bookmarkStart w:id="28" w:name="_Toc11142675"/>
      <w:bookmarkStart w:id="29" w:name="_Toc215651560"/>
      <w:r>
        <w:rPr>
          <w:rFonts w:eastAsia="Arial"/>
          <w:lang w:val="en-GB" w:eastAsia="en-GB"/>
        </w:rPr>
        <w:lastRenderedPageBreak/>
        <w:t>Appendix 3: Acceptable use agreement for younger pupils</w:t>
      </w:r>
      <w:bookmarkEnd w:id="28"/>
      <w:bookmarkEnd w:id="29"/>
    </w:p>
    <w:p w14:paraId="494093E1"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17D9B0F" w14:textId="77777777" w:rsidTr="005D0F87">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4D75F67B" w14:textId="77777777" w:rsidR="00A64E7F" w:rsidRDefault="00A64E7F" w:rsidP="005D0F87">
            <w:pPr>
              <w:jc w:val="center"/>
              <w:rPr>
                <w:color w:val="000000"/>
                <w:sz w:val="24"/>
                <w:lang w:val="en-GB" w:eastAsia="en-GB"/>
              </w:rPr>
            </w:pPr>
            <w:r>
              <w:rPr>
                <w:b/>
                <w:bCs/>
                <w:color w:val="000000"/>
                <w:sz w:val="24"/>
                <w:lang w:val="en-GB" w:eastAsia="en-GB"/>
              </w:rPr>
              <w:t xml:space="preserve">Acceptable use of the school’s ICT facilities and internet: </w:t>
            </w:r>
            <w:r>
              <w:rPr>
                <w:b/>
                <w:bCs/>
                <w:color w:val="000000"/>
                <w:sz w:val="24"/>
                <w:lang w:val="en-GB" w:eastAsia="en-GB"/>
              </w:rPr>
              <w:br/>
              <w:t>agreement for pupils and parents/carers</w:t>
            </w:r>
          </w:p>
        </w:tc>
      </w:tr>
      <w:tr w:rsidR="00A64E7F" w14:paraId="7951F0CF" w14:textId="77777777" w:rsidTr="005D0F87">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0AB26824" w14:textId="77777777" w:rsidR="00A64E7F" w:rsidRDefault="00A64E7F" w:rsidP="005D0F87">
            <w:pPr>
              <w:rPr>
                <w:color w:val="000000"/>
                <w:sz w:val="22"/>
                <w:szCs w:val="22"/>
                <w:lang w:val="en-GB" w:eastAsia="en-GB"/>
              </w:rPr>
            </w:pPr>
            <w:r>
              <w:rPr>
                <w:b/>
                <w:bCs/>
                <w:color w:val="000000"/>
                <w:sz w:val="22"/>
                <w:szCs w:val="22"/>
                <w:lang w:val="en-GB" w:eastAsia="en-GB"/>
              </w:rPr>
              <w:t xml:space="preserve">Name of pupil: </w:t>
            </w:r>
          </w:p>
        </w:tc>
      </w:tr>
      <w:tr w:rsidR="00A64E7F" w14:paraId="7ED075C1"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7903D31" w14:textId="77777777" w:rsidR="00A64E7F" w:rsidRDefault="00A64E7F" w:rsidP="005D0F87">
            <w:pPr>
              <w:rPr>
                <w:color w:val="000000"/>
                <w:lang w:val="en-GB" w:eastAsia="en-GB"/>
              </w:rPr>
            </w:pPr>
            <w:r>
              <w:rPr>
                <w:b/>
                <w:bCs/>
                <w:color w:val="000000"/>
                <w:lang w:val="en-GB" w:eastAsia="en-GB"/>
              </w:rPr>
              <w:t xml:space="preserve">When I use the school’s ICT facilities (like computers and equipment) and go on the internet in school, I will not: </w:t>
            </w:r>
          </w:p>
          <w:p w14:paraId="538874B7"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Use them without asking a teacher first, or without a teacher in the room with me </w:t>
            </w:r>
          </w:p>
          <w:p w14:paraId="34F26A3F"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them to break school rules</w:t>
            </w:r>
          </w:p>
          <w:p w14:paraId="52E2BD97"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Go on any inappropriate websites</w:t>
            </w:r>
          </w:p>
          <w:p w14:paraId="5F90275D"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Go on Facebook or other social networking sites (unless my teacher said I could as part of a lesson)</w:t>
            </w:r>
          </w:p>
          <w:p w14:paraId="38430F00"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chat rooms</w:t>
            </w:r>
          </w:p>
          <w:p w14:paraId="7FA34245"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Open any attachments in emails, or click any links in emails, without checking with a teacher first </w:t>
            </w:r>
          </w:p>
          <w:p w14:paraId="35325803"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mean or rude language when talking to other people online or in emails</w:t>
            </w:r>
          </w:p>
          <w:p w14:paraId="67674A2C"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Send any photos, videos or livestreams of people (including me) who aren’t wearing all of their clothes </w:t>
            </w:r>
          </w:p>
          <w:p w14:paraId="00956716"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Share my password with others or log in using someone else’s name or password</w:t>
            </w:r>
          </w:p>
          <w:p w14:paraId="6E4378B5" w14:textId="77777777" w:rsidR="00B24ABC" w:rsidRDefault="00A64E7F" w:rsidP="00B24ABC">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Bully other people</w:t>
            </w:r>
          </w:p>
          <w:p w14:paraId="4238DCCB" w14:textId="5C7EB56B" w:rsidR="00B24ABC" w:rsidRPr="00B24ABC" w:rsidRDefault="00B24ABC" w:rsidP="00B24ABC">
            <w:pPr>
              <w:keepLines/>
              <w:numPr>
                <w:ilvl w:val="0"/>
                <w:numId w:val="18"/>
              </w:numPr>
              <w:spacing w:after="60"/>
              <w:ind w:left="340" w:hanging="256"/>
              <w:rPr>
                <w:rFonts w:ascii="Times New Roman" w:eastAsia="Times New Roman" w:hAnsi="Times New Roman"/>
                <w:lang w:val="en-GB" w:eastAsia="en-GB"/>
              </w:rPr>
            </w:pPr>
            <w:r w:rsidRPr="00B24ABC">
              <w:t>Pinchmill Primary School’s  approach to the unacceptable use of artificial intelligence (AI) tools include:</w:t>
            </w:r>
            <w:r w:rsidRPr="00B24ABC">
              <w:rPr>
                <w:rFonts w:ascii="Times New Roman" w:eastAsia="Times New Roman" w:hAnsi="Times New Roman"/>
                <w:lang w:val="en-GB" w:eastAsia="en-GB"/>
              </w:rPr>
              <w:t xml:space="preserve"> </w:t>
            </w:r>
            <w:r w:rsidRPr="00B24ABC">
              <w:t xml:space="preserve">The use of artificial intelligence (AI) </w:t>
            </w:r>
            <w:proofErr w:type="spellStart"/>
            <w:r w:rsidRPr="00B24ABC">
              <w:t>chatbots</w:t>
            </w:r>
            <w:proofErr w:type="spellEnd"/>
            <w:r w:rsidRPr="00B24ABC">
              <w:t xml:space="preserve">, such as </w:t>
            </w:r>
            <w:proofErr w:type="spellStart"/>
            <w:r w:rsidRPr="00B24ABC">
              <w:t>ChatGPT</w:t>
            </w:r>
            <w:proofErr w:type="spellEnd"/>
            <w:r w:rsidRPr="00B24ABC">
              <w:t xml:space="preserve"> or Google Gemini, to create images or write for me, and then submit it as my own work</w:t>
            </w:r>
          </w:p>
          <w:p w14:paraId="0D420A1B" w14:textId="77777777" w:rsidR="00B24ABC" w:rsidRPr="003832DD" w:rsidRDefault="00B24ABC" w:rsidP="00B24ABC">
            <w:pPr>
              <w:keepLines/>
              <w:spacing w:after="60"/>
              <w:ind w:left="340"/>
              <w:rPr>
                <w:rFonts w:ascii="Times New Roman" w:eastAsia="Times New Roman" w:hAnsi="Times New Roman"/>
                <w:color w:val="000000"/>
                <w:lang w:val="en-GB" w:eastAsia="en-GB"/>
              </w:rPr>
            </w:pPr>
          </w:p>
          <w:p w14:paraId="040A84E1" w14:textId="77777777" w:rsidR="00A64E7F" w:rsidRDefault="00A64E7F" w:rsidP="005D0F87">
            <w:pPr>
              <w:keepLines/>
              <w:spacing w:after="60"/>
              <w:rPr>
                <w:color w:val="000000"/>
                <w:lang w:val="en-GB" w:eastAsia="en-GB"/>
              </w:rPr>
            </w:pPr>
            <w:r>
              <w:rPr>
                <w:color w:val="000000"/>
                <w:lang w:val="en-GB" w:eastAsia="en-GB"/>
              </w:rPr>
              <w:t>I understand that the school will check the websites I visit and how I use the school’s computers and equipment. This is so that they can help keep me safe and make sure I’m following the rules.</w:t>
            </w:r>
          </w:p>
          <w:p w14:paraId="22986177" w14:textId="77777777" w:rsidR="00A64E7F" w:rsidRDefault="00A64E7F" w:rsidP="005D0F87">
            <w:pPr>
              <w:keepLines/>
              <w:spacing w:after="60"/>
              <w:rPr>
                <w:color w:val="000000"/>
                <w:lang w:val="en-GB" w:eastAsia="en-GB"/>
              </w:rPr>
            </w:pPr>
            <w:r>
              <w:rPr>
                <w:color w:val="000000"/>
                <w:lang w:val="en-GB" w:eastAsia="en-GB"/>
              </w:rPr>
              <w:t>I will tell a teacher or a member of staff I know immediately if I find anything on a school computer or online that upsets me, or that I know is mean or wrong.</w:t>
            </w:r>
          </w:p>
          <w:p w14:paraId="4ADFCEC6" w14:textId="77777777" w:rsidR="00A64E7F" w:rsidRDefault="00A64E7F" w:rsidP="005D0F87">
            <w:pPr>
              <w:keepLines/>
              <w:spacing w:after="60"/>
              <w:rPr>
                <w:color w:val="000000"/>
                <w:lang w:val="en-GB" w:eastAsia="en-GB"/>
              </w:rPr>
            </w:pPr>
            <w:r>
              <w:rPr>
                <w:color w:val="000000"/>
                <w:lang w:val="en-GB" w:eastAsia="en-GB"/>
              </w:rPr>
              <w:t>I will always be responsible when I use the school’s ICT systems and internet.</w:t>
            </w:r>
          </w:p>
          <w:p w14:paraId="070C52C8" w14:textId="77777777" w:rsidR="00A64E7F" w:rsidRDefault="00A64E7F" w:rsidP="005D0F87">
            <w:pPr>
              <w:keepLines/>
              <w:spacing w:after="60"/>
              <w:rPr>
                <w:color w:val="000000"/>
                <w:lang w:val="en-GB" w:eastAsia="en-GB"/>
              </w:rPr>
            </w:pPr>
            <w:r>
              <w:rPr>
                <w:color w:val="000000"/>
                <w:lang w:val="en-GB" w:eastAsia="en-GB"/>
              </w:rPr>
              <w:t xml:space="preserve">I understand that the school can discipline me if I do certain unacceptable things online, even if I’m not in school when I do them. </w:t>
            </w:r>
          </w:p>
        </w:tc>
      </w:tr>
      <w:tr w:rsidR="00A64E7F" w14:paraId="12156920" w14:textId="77777777" w:rsidTr="005D0F87">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14:paraId="1E4268AC" w14:textId="77777777" w:rsidR="00A64E7F" w:rsidRDefault="00A64E7F" w:rsidP="005D0F87">
            <w:pPr>
              <w:keepLines/>
              <w:spacing w:after="60"/>
              <w:rPr>
                <w:color w:val="000000"/>
                <w:lang w:val="en-GB" w:eastAsia="en-GB"/>
              </w:rPr>
            </w:pPr>
            <w:r>
              <w:rPr>
                <w:b/>
                <w:bCs/>
                <w:color w:val="000000"/>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14:paraId="74B65630" w14:textId="77777777" w:rsidR="00A64E7F" w:rsidRDefault="00A64E7F" w:rsidP="005D0F87">
            <w:pPr>
              <w:keepLines/>
              <w:spacing w:after="60"/>
              <w:rPr>
                <w:color w:val="000000"/>
                <w:lang w:val="en-GB" w:eastAsia="en-GB"/>
              </w:rPr>
            </w:pPr>
            <w:r>
              <w:rPr>
                <w:b/>
                <w:bCs/>
                <w:color w:val="000000"/>
                <w:lang w:val="en-GB" w:eastAsia="en-GB"/>
              </w:rPr>
              <w:t>Date:</w:t>
            </w:r>
          </w:p>
        </w:tc>
      </w:tr>
      <w:tr w:rsidR="00A64E7F" w14:paraId="61834C26" w14:textId="77777777" w:rsidTr="005D0F87">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A6EA380" w14:textId="77777777" w:rsidR="00A64E7F" w:rsidRDefault="00A64E7F" w:rsidP="005D0F87">
            <w:pPr>
              <w:keepLines/>
              <w:spacing w:after="60"/>
              <w:rPr>
                <w:color w:val="000000"/>
                <w:lang w:val="en-GB" w:eastAsia="en-GB"/>
              </w:rPr>
            </w:pPr>
            <w:r>
              <w:rPr>
                <w:b/>
                <w:bCs/>
                <w:color w:val="000000"/>
                <w:lang w:val="en-GB" w:eastAsia="en-GB"/>
              </w:rPr>
              <w:t>Parent/carer agreement:</w:t>
            </w:r>
            <w:r>
              <w:rPr>
                <w:color w:val="000000"/>
                <w:lang w:val="en-GB" w:eastAsia="en-GB"/>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64E7F" w14:paraId="43E802F9" w14:textId="77777777" w:rsidTr="005D0F87">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14:paraId="050D482B" w14:textId="77777777" w:rsidR="00A64E7F" w:rsidRDefault="00A64E7F" w:rsidP="005D0F87">
            <w:pPr>
              <w:keepLines/>
              <w:spacing w:after="60"/>
              <w:rPr>
                <w:color w:val="000000"/>
                <w:lang w:val="en-GB" w:eastAsia="en-GB"/>
              </w:rPr>
            </w:pPr>
            <w:r>
              <w:rPr>
                <w:b/>
                <w:bCs/>
                <w:color w:val="000000"/>
                <w:lang w:val="en-GB" w:eastAsia="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69963E7C" w14:textId="77777777" w:rsidR="00A64E7F" w:rsidRDefault="00A64E7F" w:rsidP="005D0F87">
            <w:pPr>
              <w:keepLines/>
              <w:spacing w:after="60"/>
              <w:rPr>
                <w:color w:val="000000"/>
                <w:lang w:val="en-GB" w:eastAsia="en-GB"/>
              </w:rPr>
            </w:pPr>
            <w:r>
              <w:rPr>
                <w:b/>
                <w:bCs/>
                <w:color w:val="000000"/>
                <w:lang w:val="en-GB" w:eastAsia="en-GB"/>
              </w:rPr>
              <w:t>Date:</w:t>
            </w:r>
          </w:p>
        </w:tc>
      </w:tr>
    </w:tbl>
    <w:p w14:paraId="36C6E1D3" w14:textId="77777777" w:rsidR="00A64E7F" w:rsidRDefault="00A64E7F" w:rsidP="00A64E7F">
      <w:pPr>
        <w:rPr>
          <w:lang w:val="en-GB" w:eastAsia="en-GB"/>
        </w:rPr>
      </w:pPr>
    </w:p>
    <w:p w14:paraId="06D22D8E" w14:textId="77777777" w:rsidR="00A64E7F" w:rsidRDefault="00A64E7F" w:rsidP="00A64E7F">
      <w:pPr>
        <w:pStyle w:val="Heading3"/>
        <w:rPr>
          <w:lang w:val="en-GB" w:eastAsia="en-GB"/>
        </w:rPr>
      </w:pPr>
      <w:r>
        <w:rPr>
          <w:lang w:val="en-GB" w:eastAsia="en-GB"/>
        </w:rPr>
        <w:br w:type="page"/>
      </w:r>
      <w:bookmarkStart w:id="30" w:name="_Toc11142676"/>
      <w:bookmarkStart w:id="31" w:name="_Toc215651561"/>
      <w:r>
        <w:rPr>
          <w:rFonts w:eastAsia="Arial"/>
          <w:lang w:val="en-GB" w:eastAsia="en-GB"/>
        </w:rPr>
        <w:lastRenderedPageBreak/>
        <w:t>Appendix 4: Acceptable use agreement for staff, governors, volunteers and visitors</w:t>
      </w:r>
      <w:bookmarkEnd w:id="30"/>
      <w:bookmarkEnd w:id="31"/>
    </w:p>
    <w:p w14:paraId="1838BA65"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59E7F74" w14:textId="77777777" w:rsidTr="005D0F87">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53538191" w14:textId="77777777" w:rsidR="00A64E7F" w:rsidRDefault="00A64E7F" w:rsidP="005D0F87">
            <w:pPr>
              <w:jc w:val="center"/>
              <w:rPr>
                <w:color w:val="000000"/>
                <w:sz w:val="24"/>
                <w:lang w:val="en-GB" w:eastAsia="en-GB"/>
              </w:rPr>
            </w:pPr>
            <w:r>
              <w:rPr>
                <w:b/>
                <w:bCs/>
                <w:color w:val="000000"/>
                <w:sz w:val="24"/>
                <w:lang w:val="en-GB" w:eastAsia="en-GB"/>
              </w:rPr>
              <w:t xml:space="preserve">Acceptable use of the school’s ICT facilities and the internet: </w:t>
            </w:r>
            <w:r>
              <w:rPr>
                <w:b/>
                <w:bCs/>
                <w:color w:val="000000"/>
                <w:sz w:val="24"/>
                <w:lang w:val="en-GB" w:eastAsia="en-GB"/>
              </w:rPr>
              <w:br/>
              <w:t>agreement for staff, governors, volunteers and visitors</w:t>
            </w:r>
          </w:p>
        </w:tc>
      </w:tr>
      <w:tr w:rsidR="00A64E7F" w14:paraId="2032D8F8"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6C8C4E91" w14:textId="77777777" w:rsidR="00A64E7F" w:rsidRDefault="00A64E7F" w:rsidP="005D0F87">
            <w:pPr>
              <w:rPr>
                <w:color w:val="000000"/>
                <w:lang w:val="en-GB" w:eastAsia="en-GB"/>
              </w:rPr>
            </w:pPr>
            <w:r>
              <w:rPr>
                <w:b/>
                <w:bCs/>
                <w:color w:val="000000"/>
                <w:lang w:val="en-GB" w:eastAsia="en-GB"/>
              </w:rPr>
              <w:t xml:space="preserve">Name of staff member/governor/volunteer/visitor: </w:t>
            </w:r>
          </w:p>
          <w:p w14:paraId="5DAF112D" w14:textId="77777777" w:rsidR="00A64E7F" w:rsidRDefault="00A64E7F" w:rsidP="005D0F87">
            <w:pPr>
              <w:rPr>
                <w:color w:val="000000"/>
                <w:lang w:val="en-GB" w:eastAsia="en-GB"/>
              </w:rPr>
            </w:pPr>
          </w:p>
        </w:tc>
      </w:tr>
      <w:tr w:rsidR="00A64E7F" w14:paraId="4FCB44DC"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9BA71F7" w14:textId="77777777" w:rsidR="00A64E7F" w:rsidRDefault="00A64E7F" w:rsidP="005D0F87">
            <w:pPr>
              <w:keepLines/>
              <w:spacing w:after="60"/>
              <w:rPr>
                <w:color w:val="000000"/>
                <w:lang w:val="en-GB" w:eastAsia="en-GB"/>
              </w:rPr>
            </w:pPr>
            <w:r>
              <w:rPr>
                <w:color w:val="000000"/>
                <w:lang w:val="en-GB" w:eastAsia="en-GB"/>
              </w:rPr>
              <w:t xml:space="preserve">When using the school’s ICT facilities and accessing the internet in school, or outside school on a work device, I will not: </w:t>
            </w:r>
          </w:p>
          <w:p w14:paraId="60B302B2" w14:textId="2644485C"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or attempt to access</w:t>
            </w:r>
            <w:r w:rsidR="00D841C0">
              <w:rPr>
                <w:color w:val="000000"/>
                <w:lang w:val="en-GB" w:eastAsia="en-GB"/>
              </w:rPr>
              <w:t xml:space="preserve"> any illegal or</w:t>
            </w:r>
            <w:r>
              <w:rPr>
                <w:color w:val="000000"/>
                <w:lang w:val="en-GB" w:eastAsia="en-GB"/>
              </w:rPr>
              <w:t xml:space="preserve"> inappropriate material, including but not limited to material of a violent, criminal or pornographic nature (or create, share, link to or send such material)</w:t>
            </w:r>
          </w:p>
          <w:p w14:paraId="4E7B4B11"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Use them in any way which could harm the school</w:t>
            </w:r>
            <w:r>
              <w:rPr>
                <w:rFonts w:ascii="Arial Unicode MS" w:eastAsia="Arial Unicode MS" w:hAnsi="Arial Unicode MS" w:cs="Arial Unicode MS"/>
                <w:color w:val="000000"/>
                <w:lang w:val="en-GB" w:eastAsia="en-GB"/>
              </w:rPr>
              <w:t>’</w:t>
            </w:r>
            <w:r>
              <w:rPr>
                <w:color w:val="000000"/>
                <w:lang w:val="en-GB" w:eastAsia="en-GB"/>
              </w:rPr>
              <w:t>s reputation</w:t>
            </w:r>
          </w:p>
          <w:p w14:paraId="6AFBB44C"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social networking sites or chat rooms</w:t>
            </w:r>
          </w:p>
          <w:p w14:paraId="5540C1BE"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Use any improper language when communicating online, including in emails or other messaging services</w:t>
            </w:r>
          </w:p>
          <w:p w14:paraId="305572DC"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Install any unauthorised software, or connect unauthorised hardware or devices to the school’s network</w:t>
            </w:r>
          </w:p>
          <w:p w14:paraId="59243DC8"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Share my password with others or log in to the school’s network using someone else’s details</w:t>
            </w:r>
          </w:p>
          <w:p w14:paraId="5E631605"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Share confidential information about the school, its pupils or staff, or other members of the community</w:t>
            </w:r>
          </w:p>
          <w:p w14:paraId="1A509B08"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modify or share data I’m not authorised to access, modify or share</w:t>
            </w:r>
          </w:p>
          <w:p w14:paraId="215833E3"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Promote any private business, unless that business is directly related to the school</w:t>
            </w:r>
          </w:p>
        </w:tc>
      </w:tr>
      <w:tr w:rsidR="00A64E7F" w14:paraId="4F1ADBBA" w14:textId="77777777" w:rsidTr="005D0F87">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441D8B02" w14:textId="77777777" w:rsidR="00A64E7F" w:rsidRDefault="00A64E7F" w:rsidP="005D0F87">
            <w:pPr>
              <w:keepLines/>
              <w:spacing w:after="60"/>
              <w:rPr>
                <w:color w:val="000000"/>
                <w:lang w:val="en-GB" w:eastAsia="en-GB"/>
              </w:rPr>
            </w:pPr>
            <w:r>
              <w:rPr>
                <w:color w:val="000000"/>
                <w:lang w:val="en-GB" w:eastAsia="en-GB"/>
              </w:rPr>
              <w:t>I understand that the school will monitor the websites I visit and my use of the school’s ICT facilities and systems.</w:t>
            </w:r>
          </w:p>
          <w:p w14:paraId="3C6A9276" w14:textId="77777777" w:rsidR="00A64E7F" w:rsidRDefault="00A64E7F" w:rsidP="005D0F87">
            <w:pPr>
              <w:keepLines/>
              <w:spacing w:after="60"/>
              <w:rPr>
                <w:color w:val="000000"/>
                <w:lang w:val="en-GB" w:eastAsia="en-GB"/>
              </w:rPr>
            </w:pPr>
            <w:r>
              <w:rPr>
                <w:color w:val="000000"/>
                <w:lang w:val="en-GB" w:eastAsia="en-GB"/>
              </w:rPr>
              <w:t>I will take all reasonable steps to ensure that work devices are secure and password-protected when using them outside school, and keep all data securely stored in accordance with this policy and the school’s data protection policy.</w:t>
            </w:r>
          </w:p>
          <w:p w14:paraId="5F817E53" w14:textId="77777777" w:rsidR="00A64E7F" w:rsidRDefault="00A64E7F" w:rsidP="005D0F87">
            <w:pPr>
              <w:keepLines/>
              <w:spacing w:after="60"/>
              <w:rPr>
                <w:color w:val="000000"/>
                <w:lang w:val="en-GB" w:eastAsia="en-GB"/>
              </w:rPr>
            </w:pPr>
            <w:r>
              <w:rPr>
                <w:color w:val="000000"/>
                <w:lang w:val="en-GB" w:eastAsia="en-GB"/>
              </w:rPr>
              <w:t>I will let the designated safeguarding lead (DSL) and ICT manager know if a pupil informs me they have found any material which might upset, distress or harm them or others, and will also do so if I encounter any such material.</w:t>
            </w:r>
          </w:p>
          <w:p w14:paraId="05D81E9B" w14:textId="77777777" w:rsidR="00A64E7F" w:rsidRDefault="00A64E7F" w:rsidP="005D0F87">
            <w:pPr>
              <w:keepLines/>
              <w:spacing w:after="60"/>
              <w:rPr>
                <w:color w:val="000000"/>
                <w:lang w:val="en-GB" w:eastAsia="en-GB"/>
              </w:rPr>
            </w:pPr>
            <w:r>
              <w:rPr>
                <w:color w:val="000000"/>
                <w:lang w:val="en-GB" w:eastAsia="en-GB"/>
              </w:rPr>
              <w:t>I will always use the school’s ICT systems and internet responsibly, and ensure that pupils in my care do so too.</w:t>
            </w:r>
          </w:p>
        </w:tc>
      </w:tr>
      <w:tr w:rsidR="00A64E7F" w14:paraId="42AF562B" w14:textId="77777777" w:rsidTr="005D0F87">
        <w:tc>
          <w:tcPr>
            <w:tcW w:w="6215" w:type="dxa"/>
            <w:tcBorders>
              <w:top w:val="single" w:sz="18" w:space="0" w:color="BFBFBF"/>
              <w:right w:val="single" w:sz="18" w:space="0" w:color="BFBFBF"/>
            </w:tcBorders>
            <w:tcMar>
              <w:top w:w="114" w:type="dxa"/>
              <w:left w:w="108" w:type="dxa"/>
              <w:bottom w:w="114" w:type="dxa"/>
              <w:right w:w="108" w:type="dxa"/>
            </w:tcMar>
            <w:hideMark/>
          </w:tcPr>
          <w:p w14:paraId="546C49FB" w14:textId="77777777" w:rsidR="00A64E7F" w:rsidRDefault="00A64E7F" w:rsidP="005D0F87">
            <w:pPr>
              <w:keepLines/>
              <w:spacing w:after="60"/>
              <w:rPr>
                <w:color w:val="000000"/>
                <w:lang w:val="en-GB" w:eastAsia="en-GB"/>
              </w:rPr>
            </w:pPr>
            <w:r>
              <w:rPr>
                <w:b/>
                <w:bCs/>
                <w:color w:val="000000"/>
                <w:lang w:val="en-GB" w:eastAsia="en-GB"/>
              </w:rPr>
              <w:t>Signed (staff member/governor/volunteer/visitor):</w:t>
            </w:r>
          </w:p>
          <w:p w14:paraId="595F1319" w14:textId="77777777" w:rsidR="00A64E7F" w:rsidRDefault="00A64E7F" w:rsidP="005D0F87">
            <w:pPr>
              <w:keepLines/>
              <w:spacing w:after="60"/>
              <w:rPr>
                <w:color w:val="000000"/>
                <w:lang w:val="en-GB" w:eastAsia="en-GB"/>
              </w:rPr>
            </w:pPr>
          </w:p>
          <w:p w14:paraId="2F6C9C05" w14:textId="77777777" w:rsidR="00A64E7F" w:rsidRDefault="00A64E7F" w:rsidP="005D0F87">
            <w:pPr>
              <w:keepLines/>
              <w:spacing w:after="60"/>
              <w:rPr>
                <w:color w:val="000000"/>
                <w:lang w:val="en-GB" w:eastAsia="en-GB"/>
              </w:rPr>
            </w:pPr>
            <w:r>
              <w:rPr>
                <w:color w:val="000000"/>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74AA41E8" w14:textId="77777777" w:rsidR="00A64E7F" w:rsidRDefault="00A64E7F" w:rsidP="005D0F87">
            <w:pPr>
              <w:keepLines/>
              <w:spacing w:after="60"/>
              <w:rPr>
                <w:color w:val="000000"/>
                <w:lang w:val="en-GB" w:eastAsia="en-GB"/>
              </w:rPr>
            </w:pPr>
            <w:r>
              <w:rPr>
                <w:b/>
                <w:bCs/>
                <w:color w:val="000000"/>
                <w:lang w:val="en-GB" w:eastAsia="en-GB"/>
              </w:rPr>
              <w:t>Date:</w:t>
            </w:r>
          </w:p>
        </w:tc>
      </w:tr>
    </w:tbl>
    <w:p w14:paraId="5B89973F" w14:textId="77777777" w:rsidR="00A64E7F" w:rsidRDefault="00A64E7F" w:rsidP="00A64E7F">
      <w:pPr>
        <w:rPr>
          <w:lang w:val="en-GB" w:eastAsia="en-GB"/>
        </w:rPr>
      </w:pPr>
    </w:p>
    <w:p w14:paraId="487C2DBE" w14:textId="77777777" w:rsidR="00A64E7F" w:rsidRDefault="00A64E7F" w:rsidP="00A64E7F">
      <w:pPr>
        <w:rPr>
          <w:lang w:val="en-GB" w:eastAsia="en-GB"/>
        </w:rPr>
      </w:pPr>
    </w:p>
    <w:p w14:paraId="5EF3B467" w14:textId="77777777" w:rsidR="00A64E7F" w:rsidRDefault="00A64E7F" w:rsidP="00A64E7F">
      <w:pPr>
        <w:rPr>
          <w:lang w:val="en-GB" w:eastAsia="en-GB"/>
        </w:rPr>
      </w:pPr>
    </w:p>
    <w:p w14:paraId="465CC037" w14:textId="77777777" w:rsidR="00A64E7F" w:rsidRDefault="00A64E7F" w:rsidP="00A64E7F">
      <w:pPr>
        <w:rPr>
          <w:lang w:val="en-GB" w:eastAsia="en-GB"/>
        </w:rPr>
      </w:pPr>
    </w:p>
    <w:p w14:paraId="6F46CDED" w14:textId="77777777" w:rsidR="00A64E7F" w:rsidRDefault="00A64E7F" w:rsidP="00A64E7F">
      <w:pPr>
        <w:rPr>
          <w:lang w:val="en-GB" w:eastAsia="en-GB"/>
        </w:rPr>
      </w:pPr>
    </w:p>
    <w:p w14:paraId="0A56F609" w14:textId="77777777" w:rsidR="00A64E7F" w:rsidRDefault="00A64E7F" w:rsidP="00A64E7F">
      <w:pPr>
        <w:pStyle w:val="Heading3"/>
        <w:rPr>
          <w:lang w:val="en-GB" w:eastAsia="en-GB"/>
        </w:rPr>
      </w:pPr>
      <w:bookmarkStart w:id="32" w:name="_Appendix_6__Glossary"/>
      <w:bookmarkEnd w:id="32"/>
      <w:r>
        <w:rPr>
          <w:lang w:val="en-GB" w:eastAsia="en-GB"/>
        </w:rPr>
        <w:br w:type="page"/>
      </w:r>
      <w:bookmarkStart w:id="33" w:name="_Toc215651562"/>
      <w:r>
        <w:rPr>
          <w:rFonts w:eastAsia="Arial"/>
          <w:lang w:val="en-GB" w:eastAsia="en-GB"/>
        </w:rPr>
        <w:lastRenderedPageBreak/>
        <w:t>Appendix 5: Glossary of cyber security terminology</w:t>
      </w:r>
      <w:bookmarkEnd w:id="33"/>
      <w:r>
        <w:rPr>
          <w:rFonts w:eastAsia="Arial"/>
          <w:lang w:val="en-GB" w:eastAsia="en-GB"/>
        </w:rPr>
        <w:t xml:space="preserve"> </w:t>
      </w:r>
    </w:p>
    <w:p w14:paraId="45297157" w14:textId="270E5CCB" w:rsidR="00A64E7F" w:rsidRDefault="00A64E7F" w:rsidP="000E6DE5">
      <w:pPr>
        <w:pStyle w:val="1bodycopy10pt"/>
        <w:rPr>
          <w:lang w:val="en-GB" w:eastAsia="en-GB"/>
        </w:rPr>
      </w:pPr>
      <w:r>
        <w:rPr>
          <w:lang w:val="en-GB" w:eastAsia="en-GB"/>
        </w:rPr>
        <w:t xml:space="preserve">These key terms will help you to understand the common forms of </w:t>
      </w:r>
      <w:proofErr w:type="spellStart"/>
      <w:r>
        <w:rPr>
          <w:lang w:val="en-GB" w:eastAsia="en-GB"/>
        </w:rPr>
        <w:t>cyber attack</w:t>
      </w:r>
      <w:proofErr w:type="spellEnd"/>
      <w:r>
        <w:rPr>
          <w:lang w:val="en-GB" w:eastAsia="en-GB"/>
        </w:rPr>
        <w:t xml:space="preserve"> and the measures the school will put in place. </w:t>
      </w:r>
      <w:r w:rsidR="00D841C0">
        <w:rPr>
          <w:lang w:val="en-GB" w:eastAsia="en-GB"/>
        </w:rPr>
        <w:t>Many of these terms are</w:t>
      </w:r>
      <w:r>
        <w:rPr>
          <w:lang w:val="en-GB" w:eastAsia="en-GB"/>
        </w:rPr>
        <w:t xml:space="preserve"> from the National Cyber Security Centre (NCSC) </w:t>
      </w:r>
      <w:hyperlink r:id="rId32" w:history="1">
        <w:r>
          <w:rPr>
            <w:color w:val="0072CC"/>
            <w:u w:val="single" w:color="0072CC"/>
            <w:lang w:val="en-GB" w:eastAsia="en-GB"/>
          </w:rPr>
          <w:t>glossary</w:t>
        </w:r>
      </w:hyperlink>
      <w:r>
        <w:rPr>
          <w:lang w:val="en-GB" w:eastAsia="en-GB"/>
        </w:rPr>
        <w:t xml:space="preserve">. </w:t>
      </w:r>
    </w:p>
    <w:tbl>
      <w:tblPr>
        <w:tblW w:w="0" w:type="auto"/>
        <w:tblBorders>
          <w:top w:val="nil"/>
          <w:left w:val="nil"/>
          <w:bottom w:val="nil"/>
          <w:right w:val="nil"/>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652"/>
        <w:gridCol w:w="5068"/>
      </w:tblGrid>
      <w:tr w:rsidR="00A64E7F" w14:paraId="1D0A1B2D" w14:textId="77777777" w:rsidTr="005D0F87">
        <w:trPr>
          <w:tblHeader/>
        </w:trPr>
        <w:tc>
          <w:tcPr>
            <w:tcW w:w="4652" w:type="dxa"/>
            <w:tcBorders>
              <w:top w:val="single" w:sz="4" w:space="0" w:color="12263F"/>
              <w:left w:val="single" w:sz="4" w:space="0" w:color="12263F"/>
              <w:bottom w:val="single" w:sz="4" w:space="0" w:color="12263F"/>
              <w:right w:val="single" w:sz="4" w:space="0" w:color="F8F8F8"/>
            </w:tcBorders>
            <w:shd w:val="clear" w:color="auto" w:fill="12263F"/>
            <w:tcMar>
              <w:top w:w="114" w:type="dxa"/>
              <w:left w:w="108" w:type="dxa"/>
              <w:bottom w:w="114" w:type="dxa"/>
              <w:right w:w="108" w:type="dxa"/>
            </w:tcMar>
            <w:hideMark/>
          </w:tcPr>
          <w:p w14:paraId="61EDE7AD" w14:textId="77777777" w:rsidR="00A64E7F" w:rsidRDefault="00A64E7F" w:rsidP="005D0F87">
            <w:pPr>
              <w:rPr>
                <w:color w:val="000000"/>
                <w:lang w:val="en-GB" w:eastAsia="en-GB"/>
              </w:rPr>
            </w:pPr>
            <w:r>
              <w:rPr>
                <w:caps/>
                <w:color w:val="F8F8F8"/>
                <w:lang w:val="en-GB" w:eastAsia="en-GB"/>
              </w:rPr>
              <w:t>term</w:t>
            </w:r>
          </w:p>
        </w:tc>
        <w:tc>
          <w:tcPr>
            <w:tcW w:w="5068" w:type="dxa"/>
            <w:tcBorders>
              <w:top w:val="single" w:sz="4" w:space="0" w:color="12263F"/>
              <w:left w:val="single" w:sz="4" w:space="0" w:color="F8F8F8"/>
              <w:bottom w:val="single" w:sz="4" w:space="0" w:color="12263F"/>
              <w:right w:val="single" w:sz="4" w:space="0" w:color="12263F"/>
            </w:tcBorders>
            <w:shd w:val="clear" w:color="auto" w:fill="12263F"/>
            <w:tcMar>
              <w:top w:w="114" w:type="dxa"/>
              <w:left w:w="108" w:type="dxa"/>
              <w:bottom w:w="114" w:type="dxa"/>
              <w:right w:w="108" w:type="dxa"/>
            </w:tcMar>
            <w:hideMark/>
          </w:tcPr>
          <w:p w14:paraId="7EDDC637" w14:textId="77777777" w:rsidR="00A64E7F" w:rsidRDefault="00A64E7F" w:rsidP="005D0F87">
            <w:pPr>
              <w:ind w:right="284"/>
              <w:rPr>
                <w:color w:val="000000"/>
                <w:lang w:val="en-GB" w:eastAsia="en-GB"/>
              </w:rPr>
            </w:pPr>
            <w:r>
              <w:rPr>
                <w:caps/>
                <w:color w:val="F8F8F8"/>
                <w:lang w:val="en-GB" w:eastAsia="en-GB"/>
              </w:rPr>
              <w:t>definition</w:t>
            </w:r>
          </w:p>
        </w:tc>
      </w:tr>
      <w:tr w:rsidR="00A64E7F" w14:paraId="0BF6B27E"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7C1561B"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Antivirus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F110B99" w14:textId="1490B7C1" w:rsidR="00A64E7F" w:rsidRDefault="00A64E7F" w:rsidP="005D0F87">
            <w:pPr>
              <w:ind w:right="284"/>
              <w:rPr>
                <w:color w:val="000000"/>
                <w:lang w:val="en-GB" w:eastAsia="en-GB"/>
              </w:rPr>
            </w:pPr>
            <w:r>
              <w:rPr>
                <w:color w:val="000000"/>
                <w:shd w:val="clear" w:color="auto" w:fill="FFFFFF"/>
                <w:lang w:val="en-GB" w:eastAsia="en-GB"/>
              </w:rPr>
              <w:t xml:space="preserve">Software designed to detect, stop and remove </w:t>
            </w:r>
            <w:r w:rsidR="00E5140A">
              <w:rPr>
                <w:color w:val="000000"/>
                <w:shd w:val="clear" w:color="auto" w:fill="FFFFFF"/>
                <w:lang w:val="en-GB" w:eastAsia="en-GB"/>
              </w:rPr>
              <w:t xml:space="preserve">viruses and other kinds of </w:t>
            </w:r>
            <w:r>
              <w:rPr>
                <w:color w:val="000000"/>
                <w:shd w:val="clear" w:color="auto" w:fill="FFFFFF"/>
                <w:lang w:val="en-GB" w:eastAsia="en-GB"/>
              </w:rPr>
              <w:t>malicious software.</w:t>
            </w:r>
          </w:p>
        </w:tc>
      </w:tr>
      <w:tr w:rsidR="00A64E7F" w14:paraId="0ABC25C7"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22A514F"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Breach</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C7E0CC0" w14:textId="6EEC9890"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 xml:space="preserve">When your data, </w:t>
            </w:r>
            <w:r w:rsidR="00E5140A">
              <w:rPr>
                <w:color w:val="000000"/>
                <w:shd w:val="clear" w:color="auto" w:fill="FFFFFF"/>
                <w:lang w:val="en-GB" w:eastAsia="en-GB"/>
              </w:rPr>
              <w:t xml:space="preserve">computer </w:t>
            </w:r>
            <w:r w:rsidRPr="00B827CC">
              <w:rPr>
                <w:color w:val="000000"/>
                <w:shd w:val="clear" w:color="auto" w:fill="FFFFFF"/>
                <w:lang w:val="en-GB" w:eastAsia="en-GB"/>
              </w:rPr>
              <w:t xml:space="preserve">systems or networks are accessed or </w:t>
            </w:r>
            <w:r w:rsidR="00765814">
              <w:rPr>
                <w:color w:val="000000"/>
                <w:shd w:val="clear" w:color="auto" w:fill="FFFFFF"/>
                <w:lang w:val="en-GB" w:eastAsia="en-GB"/>
              </w:rPr>
              <w:t>affected without authorisation</w:t>
            </w:r>
            <w:r w:rsidRPr="00B827CC">
              <w:rPr>
                <w:color w:val="000000"/>
                <w:shd w:val="clear" w:color="auto" w:fill="FFFFFF"/>
                <w:lang w:val="en-GB" w:eastAsia="en-GB"/>
              </w:rPr>
              <w:t>.</w:t>
            </w:r>
          </w:p>
        </w:tc>
      </w:tr>
      <w:tr w:rsidR="00A64E7F" w14:paraId="773D53A3"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F01F8DD"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Cloud</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9B5319E" w14:textId="5F4FF3C8" w:rsidR="00A64E7F" w:rsidRPr="00B827CC" w:rsidRDefault="00765814" w:rsidP="005D0F87">
            <w:pPr>
              <w:spacing w:after="60"/>
              <w:rPr>
                <w:color w:val="000000"/>
                <w:shd w:val="clear" w:color="auto" w:fill="FFFFFF"/>
                <w:lang w:val="en-GB" w:eastAsia="en-GB"/>
              </w:rPr>
            </w:pPr>
            <w:r>
              <w:rPr>
                <w:color w:val="000000"/>
                <w:shd w:val="clear" w:color="auto" w:fill="FFFFFF"/>
                <w:lang w:val="en-GB" w:eastAsia="en-GB"/>
              </w:rPr>
              <w:t>An</w:t>
            </w:r>
            <w:r w:rsidR="00F60451">
              <w:rPr>
                <w:color w:val="000000"/>
                <w:shd w:val="clear" w:color="auto" w:fill="FFFFFF"/>
                <w:lang w:val="en-GB" w:eastAsia="en-GB"/>
              </w:rPr>
              <w:t xml:space="preserve"> on-demand, massively scalable service, hosted on a shared infrastructure w</w:t>
            </w:r>
            <w:r w:rsidR="00A64E7F" w:rsidRPr="00B827CC">
              <w:rPr>
                <w:color w:val="000000"/>
                <w:shd w:val="clear" w:color="auto" w:fill="FFFFFF"/>
                <w:lang w:val="en-GB" w:eastAsia="en-GB"/>
              </w:rPr>
              <w:t>here you can store and access your resources (including data and software) via the internet, instead of locally on physical devices.</w:t>
            </w:r>
          </w:p>
        </w:tc>
      </w:tr>
      <w:tr w:rsidR="00A64E7F" w14:paraId="4419C6E9"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6BE7ADF"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Cyber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47C6ACB" w14:textId="77777777"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An attempt to access, damage or disrupt your computer systems, networks or devices maliciously.</w:t>
            </w:r>
          </w:p>
        </w:tc>
      </w:tr>
      <w:tr w:rsidR="00A64E7F" w14:paraId="398E7FB5"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BF0B854"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Cyber incident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CDC46A1" w14:textId="04044D3E" w:rsidR="00A64E7F" w:rsidRPr="00B827CC" w:rsidRDefault="00F60451" w:rsidP="005D0F87">
            <w:pPr>
              <w:spacing w:after="60"/>
              <w:rPr>
                <w:color w:val="000000"/>
                <w:shd w:val="clear" w:color="auto" w:fill="FFFFFF"/>
                <w:lang w:val="en-GB" w:eastAsia="en-GB"/>
              </w:rPr>
            </w:pPr>
            <w:r>
              <w:rPr>
                <w:color w:val="000000"/>
                <w:shd w:val="clear" w:color="auto" w:fill="FFFFFF"/>
                <w:lang w:val="en-GB" w:eastAsia="en-GB"/>
              </w:rPr>
              <w:t>Any event that threatens the confidentiality, integrity, or availability of data within your computer network, or where</w:t>
            </w:r>
            <w:r w:rsidR="00A64E7F" w:rsidRPr="00B827CC">
              <w:rPr>
                <w:color w:val="000000"/>
                <w:shd w:val="clear" w:color="auto" w:fill="FFFFFF"/>
                <w:lang w:val="en-GB" w:eastAsia="en-GB"/>
              </w:rPr>
              <w:t xml:space="preserve"> the security of your system or service has</w:t>
            </w:r>
            <w:r w:rsidR="00DA603D">
              <w:rPr>
                <w:color w:val="000000"/>
                <w:shd w:val="clear" w:color="auto" w:fill="FFFFFF"/>
                <w:lang w:val="en-GB" w:eastAsia="en-GB"/>
              </w:rPr>
              <w:t xml:space="preserve"> otherwise</w:t>
            </w:r>
            <w:r w:rsidR="00A64E7F" w:rsidRPr="00B827CC">
              <w:rPr>
                <w:color w:val="000000"/>
                <w:shd w:val="clear" w:color="auto" w:fill="FFFFFF"/>
                <w:lang w:val="en-GB" w:eastAsia="en-GB"/>
              </w:rPr>
              <w:t xml:space="preserve"> been breached.</w:t>
            </w:r>
          </w:p>
        </w:tc>
      </w:tr>
      <w:tr w:rsidR="00A64E7F" w14:paraId="29B4A481"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AC607D7"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Cyber security</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A2788B8" w14:textId="734BF9A8"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The protection of your devices, services and networks (and the information they contain) from</w:t>
            </w:r>
            <w:r w:rsidR="00DA603D">
              <w:rPr>
                <w:color w:val="000000"/>
                <w:shd w:val="clear" w:color="auto" w:fill="FFFFFF"/>
                <w:lang w:val="en-GB" w:eastAsia="en-GB"/>
              </w:rPr>
              <w:t xml:space="preserve"> unauthorised</w:t>
            </w:r>
            <w:r w:rsidRPr="00B827CC">
              <w:rPr>
                <w:color w:val="000000"/>
                <w:shd w:val="clear" w:color="auto" w:fill="FFFFFF"/>
                <w:lang w:val="en-GB" w:eastAsia="en-GB"/>
              </w:rPr>
              <w:t xml:space="preserve"> theft or damage.</w:t>
            </w:r>
          </w:p>
        </w:tc>
      </w:tr>
      <w:tr w:rsidR="00A64E7F" w14:paraId="246DA8A4"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217C268"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Download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489C595" w14:textId="77777777"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Where malicious software or a virus is downloaded unintentionally onto a device without the user's knowledge or consent.</w:t>
            </w:r>
          </w:p>
        </w:tc>
      </w:tr>
      <w:tr w:rsidR="00A64E7F" w14:paraId="79165A04"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DEB684F"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Firewall</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B0D522C" w14:textId="77777777"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Hardware or software that uses a defined rule set to constrain network traffic – this is to prevent unauthorised access to or from a network.</w:t>
            </w:r>
          </w:p>
        </w:tc>
      </w:tr>
      <w:tr w:rsidR="00A64E7F" w14:paraId="52F43416"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9884B5A"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Hacker</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CBFBE4C" w14:textId="6670AFF1"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 xml:space="preserve">Someone </w:t>
            </w:r>
            <w:r w:rsidR="0045370C">
              <w:rPr>
                <w:color w:val="000000"/>
                <w:shd w:val="clear" w:color="auto" w:fill="FFFFFF"/>
                <w:lang w:val="en-GB" w:eastAsia="en-GB"/>
              </w:rPr>
              <w:t>who</w:t>
            </w:r>
            <w:r w:rsidRPr="00B827CC">
              <w:rPr>
                <w:color w:val="000000"/>
                <w:shd w:val="clear" w:color="auto" w:fill="FFFFFF"/>
                <w:lang w:val="en-GB" w:eastAsia="en-GB"/>
              </w:rPr>
              <w:t xml:space="preserve"> uses </w:t>
            </w:r>
            <w:r w:rsidR="0045370C">
              <w:rPr>
                <w:color w:val="000000"/>
                <w:shd w:val="clear" w:color="auto" w:fill="FFFFFF"/>
                <w:lang w:val="en-GB" w:eastAsia="en-GB"/>
              </w:rPr>
              <w:t>their technology skills</w:t>
            </w:r>
            <w:r w:rsidRPr="00B827CC">
              <w:rPr>
                <w:color w:val="000000"/>
                <w:shd w:val="clear" w:color="auto" w:fill="FFFFFF"/>
                <w:lang w:val="en-GB" w:eastAsia="en-GB"/>
              </w:rPr>
              <w:t xml:space="preserve"> to </w:t>
            </w:r>
            <w:r w:rsidR="005564D7">
              <w:rPr>
                <w:color w:val="000000"/>
                <w:shd w:val="clear" w:color="auto" w:fill="FFFFFF"/>
                <w:lang w:val="en-GB" w:eastAsia="en-GB"/>
              </w:rPr>
              <w:t xml:space="preserve">gain unauthorised access to </w:t>
            </w:r>
            <w:r w:rsidRPr="00B827CC">
              <w:rPr>
                <w:color w:val="000000"/>
                <w:shd w:val="clear" w:color="auto" w:fill="FFFFFF"/>
                <w:lang w:val="en-GB" w:eastAsia="en-GB"/>
              </w:rPr>
              <w:t>computers, systems and networks.</w:t>
            </w:r>
          </w:p>
        </w:tc>
      </w:tr>
      <w:tr w:rsidR="00A64E7F" w14:paraId="21512B48"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D7F1EF5"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Malware</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0D39D96" w14:textId="68FC13B3"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 xml:space="preserve">Malicious software. </w:t>
            </w:r>
            <w:r w:rsidR="005564D7">
              <w:rPr>
                <w:color w:val="000000"/>
                <w:shd w:val="clear" w:color="auto" w:fill="FFFFFF"/>
                <w:lang w:val="en-GB" w:eastAsia="en-GB"/>
              </w:rPr>
              <w:t xml:space="preserve">Any kind of software that can damage computer systems, networks or devices, which </w:t>
            </w:r>
            <w:r w:rsidRPr="00B827CC">
              <w:rPr>
                <w:color w:val="000000"/>
                <w:shd w:val="clear" w:color="auto" w:fill="FFFFFF"/>
                <w:lang w:val="en-GB" w:eastAsia="en-GB"/>
              </w:rPr>
              <w:t xml:space="preserve">includes viruses, </w:t>
            </w:r>
            <w:proofErr w:type="spellStart"/>
            <w:r w:rsidRPr="00B827CC">
              <w:rPr>
                <w:color w:val="000000"/>
                <w:shd w:val="clear" w:color="auto" w:fill="FFFFFF"/>
                <w:lang w:val="en-GB" w:eastAsia="en-GB"/>
              </w:rPr>
              <w:t>trojans</w:t>
            </w:r>
            <w:proofErr w:type="spellEnd"/>
            <w:r w:rsidRPr="00B827CC">
              <w:rPr>
                <w:color w:val="000000"/>
                <w:shd w:val="clear" w:color="auto" w:fill="FFFFFF"/>
                <w:lang w:val="en-GB" w:eastAsia="en-GB"/>
              </w:rPr>
              <w:t xml:space="preserve"> or any code or content that </w:t>
            </w:r>
            <w:r w:rsidR="0077261C">
              <w:rPr>
                <w:color w:val="000000"/>
                <w:shd w:val="clear" w:color="auto" w:fill="FFFFFF"/>
                <w:lang w:val="en-GB" w:eastAsia="en-GB"/>
              </w:rPr>
              <w:t>is harmful</w:t>
            </w:r>
            <w:r w:rsidRPr="00B827CC">
              <w:rPr>
                <w:color w:val="000000"/>
                <w:shd w:val="clear" w:color="auto" w:fill="FFFFFF"/>
                <w:lang w:val="en-GB" w:eastAsia="en-GB"/>
              </w:rPr>
              <w:t>.</w:t>
            </w:r>
          </w:p>
        </w:tc>
      </w:tr>
      <w:tr w:rsidR="00A64E7F" w14:paraId="5B9C2ED0"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1F62DF1"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Patching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C4D46A7" w14:textId="77777777"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Updating firmware or software to improve security and/or enhance functionality.</w:t>
            </w:r>
          </w:p>
        </w:tc>
      </w:tr>
      <w:tr w:rsidR="00A64E7F" w14:paraId="179DCE5F"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1BCB99B"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Pentest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0293332" w14:textId="592AE6C6"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Short for penetration test. This is an authorised test of a computer network or system to look for security weaknesses</w:t>
            </w:r>
            <w:r w:rsidR="0077261C">
              <w:rPr>
                <w:color w:val="000000"/>
                <w:shd w:val="clear" w:color="auto" w:fill="FFFFFF"/>
                <w:lang w:val="en-GB" w:eastAsia="en-GB"/>
              </w:rPr>
              <w:t xml:space="preserve"> with the end ai</w:t>
            </w:r>
            <w:r w:rsidR="00444AA0">
              <w:rPr>
                <w:color w:val="000000"/>
                <w:shd w:val="clear" w:color="auto" w:fill="FFFFFF"/>
                <w:lang w:val="en-GB" w:eastAsia="en-GB"/>
              </w:rPr>
              <w:t>m of fixing them.</w:t>
            </w:r>
          </w:p>
        </w:tc>
      </w:tr>
      <w:tr w:rsidR="00A64E7F" w14:paraId="2020D19C"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C02D7BF"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lastRenderedPageBreak/>
              <w:t>Pharming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41B8DEF" w14:textId="77777777" w:rsidR="00A64E7F" w:rsidRPr="00B827CC" w:rsidRDefault="00A64E7F" w:rsidP="005D0F87">
            <w:pPr>
              <w:spacing w:after="60"/>
              <w:rPr>
                <w:color w:val="000000"/>
                <w:shd w:val="clear" w:color="auto" w:fill="FFFFFF"/>
                <w:lang w:val="en-GB" w:eastAsia="en-GB"/>
              </w:rPr>
            </w:pPr>
            <w:r w:rsidRPr="00B827CC">
              <w:rPr>
                <w:color w:val="000000"/>
                <w:shd w:val="clear" w:color="auto" w:fill="FFFFFF"/>
                <w:lang w:val="en-GB" w:eastAsia="en-GB"/>
              </w:rPr>
              <w:t>An attack on your computer network that means users are redirected to a wrong or illegitimate website even if they type in the right website address.</w:t>
            </w:r>
          </w:p>
        </w:tc>
      </w:tr>
      <w:tr w:rsidR="00A64E7F" w14:paraId="2AF4FD0E"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6160199"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5481FB4" w14:textId="61C05B4A"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Untargeted, mass emails</w:t>
            </w:r>
            <w:r w:rsidR="00444AA0">
              <w:rPr>
                <w:color w:val="000000"/>
                <w:shd w:val="clear" w:color="auto" w:fill="FFFFFF"/>
                <w:lang w:val="en-GB" w:eastAsia="en-GB"/>
              </w:rPr>
              <w:t xml:space="preserve"> or text messages</w:t>
            </w:r>
            <w:r w:rsidRPr="00B827CC">
              <w:rPr>
                <w:color w:val="000000"/>
                <w:shd w:val="clear" w:color="auto" w:fill="FFFFFF"/>
                <w:lang w:val="en-GB" w:eastAsia="en-GB"/>
              </w:rPr>
              <w:t xml:space="preserve"> sent to many people asking for sensitive information (such as bank details</w:t>
            </w:r>
            <w:r w:rsidR="00444AA0">
              <w:rPr>
                <w:color w:val="000000"/>
                <w:shd w:val="clear" w:color="auto" w:fill="FFFFFF"/>
                <w:lang w:val="en-GB" w:eastAsia="en-GB"/>
              </w:rPr>
              <w:t xml:space="preserve"> or password</w:t>
            </w:r>
            <w:r w:rsidR="0080119A">
              <w:rPr>
                <w:color w:val="000000"/>
                <w:shd w:val="clear" w:color="auto" w:fill="FFFFFF"/>
                <w:lang w:val="en-GB" w:eastAsia="en-GB"/>
              </w:rPr>
              <w:t>s</w:t>
            </w:r>
            <w:r w:rsidRPr="00B827CC">
              <w:rPr>
                <w:color w:val="000000"/>
                <w:shd w:val="clear" w:color="auto" w:fill="FFFFFF"/>
                <w:lang w:val="en-GB" w:eastAsia="en-GB"/>
              </w:rPr>
              <w:t>) or encouraging them to visit a fake website.</w:t>
            </w:r>
          </w:p>
        </w:tc>
      </w:tr>
      <w:tr w:rsidR="00A64E7F" w14:paraId="68CC7E9F"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39CD290" w14:textId="77777777" w:rsidR="00A64E7F" w:rsidRDefault="00A64E7F" w:rsidP="005D0F87">
            <w:pPr>
              <w:tabs>
                <w:tab w:val="left" w:pos="3070"/>
              </w:tabs>
              <w:spacing w:after="60"/>
              <w:rPr>
                <w:color w:val="000000"/>
                <w:sz w:val="22"/>
                <w:szCs w:val="22"/>
                <w:lang w:val="en-GB" w:eastAsia="en-GB"/>
              </w:rPr>
            </w:pPr>
            <w:r>
              <w:rPr>
                <w:b/>
                <w:bCs/>
                <w:color w:val="13263F"/>
                <w:sz w:val="22"/>
                <w:szCs w:val="22"/>
                <w:shd w:val="clear" w:color="auto" w:fill="FFFFFF"/>
                <w:lang w:val="en-GB" w:eastAsia="en-GB"/>
              </w:rPr>
              <w:t>Ransomware</w:t>
            </w:r>
            <w:r>
              <w:rPr>
                <w:color w:val="000000"/>
                <w:sz w:val="22"/>
                <w:szCs w:val="22"/>
                <w:shd w:val="clear" w:color="auto" w:fill="FFFFFF"/>
                <w:lang w:val="en-GB" w:eastAsia="en-GB"/>
              </w:rPr>
              <w:tab/>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24694F0" w14:textId="648AEE26"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Malicious software that stops you from using your data or systems</w:t>
            </w:r>
            <w:r w:rsidR="0080119A">
              <w:rPr>
                <w:color w:val="000000"/>
                <w:shd w:val="clear" w:color="auto" w:fill="FFFFFF"/>
                <w:lang w:val="en-GB" w:eastAsia="en-GB"/>
              </w:rPr>
              <w:t>, usually by encrypting your files,</w:t>
            </w:r>
            <w:r w:rsidRPr="00B827CC">
              <w:rPr>
                <w:color w:val="000000"/>
                <w:shd w:val="clear" w:color="auto" w:fill="FFFFFF"/>
                <w:lang w:val="en-GB" w:eastAsia="en-GB"/>
              </w:rPr>
              <w:t xml:space="preserve"> until you make a payment</w:t>
            </w:r>
            <w:r w:rsidR="0080119A">
              <w:rPr>
                <w:color w:val="000000"/>
                <w:shd w:val="clear" w:color="auto" w:fill="FFFFFF"/>
                <w:lang w:val="en-GB" w:eastAsia="en-GB"/>
              </w:rPr>
              <w:t xml:space="preserve"> (a ransom) for decryption.</w:t>
            </w:r>
          </w:p>
        </w:tc>
      </w:tr>
      <w:tr w:rsidR="00A64E7F" w14:paraId="08AF6869"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82285E4"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Social engineering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F772411" w14:textId="082092A8"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 xml:space="preserve">Manipulating people into giving information or carrying out specific actions </w:t>
            </w:r>
            <w:r w:rsidR="00092967">
              <w:rPr>
                <w:color w:val="000000"/>
                <w:shd w:val="clear" w:color="auto" w:fill="FFFFFF"/>
                <w:lang w:val="en-GB" w:eastAsia="en-GB"/>
              </w:rPr>
              <w:t>that’s of use to an attacker.</w:t>
            </w:r>
          </w:p>
        </w:tc>
      </w:tr>
      <w:tr w:rsidR="00A64E7F" w14:paraId="532C1E07"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C453B84"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Spear-phishing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70919B6" w14:textId="77777777"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A more targeted form of phishing where an email is designed to look like it’s from a person the recipient knows and/or trusts.</w:t>
            </w:r>
          </w:p>
        </w:tc>
      </w:tr>
      <w:tr w:rsidR="00A64E7F" w14:paraId="3020CE57"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E88D43F"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Trojan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2436FB2" w14:textId="77777777"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A type of malware/virus designed to look like legitimate software that can be used to hack a victim’s computer.</w:t>
            </w:r>
          </w:p>
        </w:tc>
      </w:tr>
      <w:tr w:rsidR="00A64E7F" w14:paraId="56A694E8"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598AECD"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Two-factor/multi-factor authentication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D76EE72" w14:textId="77777777"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Using 2 or more different components to verify a user’s identity.</w:t>
            </w:r>
          </w:p>
        </w:tc>
      </w:tr>
      <w:tr w:rsidR="00A64E7F" w14:paraId="26F8A8B9"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FAB6E1C"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EABFC3D" w14:textId="76A7DA72"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Programmes designed to self-replicate and infect legitimate software programs or systems</w:t>
            </w:r>
            <w:r w:rsidR="002B6996">
              <w:rPr>
                <w:color w:val="000000"/>
                <w:shd w:val="clear" w:color="auto" w:fill="FFFFFF"/>
                <w:lang w:val="en-GB" w:eastAsia="en-GB"/>
              </w:rPr>
              <w:t>.</w:t>
            </w:r>
          </w:p>
        </w:tc>
      </w:tr>
      <w:tr w:rsidR="00A64E7F" w14:paraId="3956CAA0"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C6D7EBA"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Virtual private network (VPN)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FA35DEA" w14:textId="77777777"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An encrypted network which allows remote users to connect securely.</w:t>
            </w:r>
          </w:p>
        </w:tc>
      </w:tr>
      <w:tr w:rsidR="00A64E7F" w14:paraId="7220EE5E" w14:textId="77777777" w:rsidTr="005D0F87">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1A83643" w14:textId="77777777" w:rsidR="00A64E7F" w:rsidRDefault="00A64E7F" w:rsidP="005D0F87">
            <w:pPr>
              <w:spacing w:after="60"/>
              <w:rPr>
                <w:color w:val="000000"/>
                <w:sz w:val="22"/>
                <w:szCs w:val="22"/>
                <w:lang w:val="en-GB" w:eastAsia="en-GB"/>
              </w:rPr>
            </w:pPr>
            <w:r>
              <w:rPr>
                <w:b/>
                <w:bCs/>
                <w:color w:val="13263F"/>
                <w:sz w:val="22"/>
                <w:szCs w:val="22"/>
                <w:shd w:val="clear" w:color="auto" w:fill="FFFFFF"/>
                <w:lang w:val="en-GB" w:eastAsia="en-GB"/>
              </w:rPr>
              <w:t>Whaling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D3695E3" w14:textId="7D75F2D0" w:rsidR="00A64E7F" w:rsidRPr="00B827CC" w:rsidRDefault="00A64E7F" w:rsidP="005D0F87">
            <w:pPr>
              <w:ind w:right="284"/>
              <w:rPr>
                <w:color w:val="000000"/>
                <w:shd w:val="clear" w:color="auto" w:fill="FFFFFF"/>
                <w:lang w:val="en-GB" w:eastAsia="en-GB"/>
              </w:rPr>
            </w:pPr>
            <w:r w:rsidRPr="00B827CC">
              <w:rPr>
                <w:color w:val="000000"/>
                <w:shd w:val="clear" w:color="auto" w:fill="FFFFFF"/>
                <w:lang w:val="en-GB" w:eastAsia="en-GB"/>
              </w:rPr>
              <w:t>Highly-targeted phishing attacks (where emails are made to look legitimate) aimed at senior people in an organisation.</w:t>
            </w:r>
          </w:p>
        </w:tc>
      </w:tr>
    </w:tbl>
    <w:p w14:paraId="7465823C" w14:textId="77777777" w:rsidR="00A64E7F" w:rsidRDefault="00A64E7F" w:rsidP="00A64E7F">
      <w:pPr>
        <w:rPr>
          <w:lang w:val="en-GB" w:eastAsia="en-GB"/>
        </w:rPr>
      </w:pPr>
    </w:p>
    <w:p w14:paraId="75421BD3" w14:textId="77777777" w:rsidR="00A64E7F" w:rsidRDefault="00A64E7F" w:rsidP="00A64E7F">
      <w:pPr>
        <w:pStyle w:val="Heading1"/>
        <w:rPr>
          <w:rFonts w:eastAsia="Arial"/>
          <w:szCs w:val="28"/>
          <w:lang w:eastAsia="en-GB"/>
        </w:rPr>
      </w:pPr>
    </w:p>
    <w:p w14:paraId="04325A61" w14:textId="77777777" w:rsidR="00A64E7F" w:rsidRDefault="00A64E7F" w:rsidP="00A64E7F">
      <w:pPr>
        <w:pStyle w:val="Heading1"/>
      </w:pPr>
    </w:p>
    <w:p w14:paraId="0AAD07EE" w14:textId="1CB679B7" w:rsidR="00CE654E" w:rsidRPr="00A64E7F" w:rsidRDefault="00CE654E" w:rsidP="00A64E7F"/>
    <w:sectPr w:rsidR="00CE654E" w:rsidRPr="00A64E7F" w:rsidSect="0078066C">
      <w:headerReference w:type="even" r:id="rId33"/>
      <w:headerReference w:type="default" r:id="rId34"/>
      <w:footerReference w:type="default" r:id="rId35"/>
      <w:headerReference w:type="first" r:id="rId36"/>
      <w:footerReference w:type="first" r:id="rId37"/>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D51A2" w14:textId="77777777" w:rsidR="00040D56" w:rsidRDefault="00040D56" w:rsidP="00626EDA">
      <w:r>
        <w:separator/>
      </w:r>
    </w:p>
  </w:endnote>
  <w:endnote w:type="continuationSeparator" w:id="0">
    <w:p w14:paraId="2DDEE907" w14:textId="77777777" w:rsidR="00040D56" w:rsidRDefault="00040D5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E997E" w14:textId="2C958D12" w:rsidR="00040D56" w:rsidRDefault="00040D56" w:rsidP="00874C73">
    <w:pPr>
      <w:pStyle w:val="Footer"/>
      <w:rPr>
        <w:noProof/>
      </w:rPr>
    </w:pPr>
    <w:r w:rsidRPr="00874C73">
      <w:rPr>
        <w:color w:val="auto"/>
      </w:rPr>
      <w:t>Page</w:t>
    </w:r>
    <w:r w:rsidRPr="00874C73">
      <w:rPr>
        <w:b/>
      </w:rPr>
      <w:t xml:space="preserve"> </w:t>
    </w:r>
    <w:r w:rsidRPr="005D0F87">
      <w:rPr>
        <w:b/>
        <w:color w:val="00206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500F7">
      <w:rPr>
        <w:noProof/>
        <w:color w:val="auto"/>
      </w:rPr>
      <w:t>16</w:t>
    </w:r>
    <w:r w:rsidRPr="00874C73">
      <w:rPr>
        <w:noProof/>
        <w:color w:val="auto"/>
      </w:rPr>
      <w:fldChar w:fldCharType="end"/>
    </w:r>
  </w:p>
  <w:p w14:paraId="09136526" w14:textId="77777777" w:rsidR="00040D56" w:rsidRPr="00590890" w:rsidRDefault="00040D56" w:rsidP="006F569D">
    <w:pPr>
      <w:pStyle w:val="Foote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35F6" w14:textId="77777777" w:rsidR="00040D56" w:rsidRDefault="00040D56">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040D56" w:rsidRPr="00177722" w14:paraId="37ECEC4E" w14:textId="77777777" w:rsidTr="00332595">
      <w:tc>
        <w:tcPr>
          <w:tcW w:w="6379" w:type="dxa"/>
        </w:tcPr>
        <w:p w14:paraId="30A8CEB2" w14:textId="77777777" w:rsidR="00040D56" w:rsidRPr="00D0043C" w:rsidRDefault="00040D56"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040D56" w:rsidRPr="002F3163" w:rsidRDefault="00040D56"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040D56" w:rsidRPr="00177722" w:rsidRDefault="00040D56"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040D56" w:rsidRDefault="00040D56">
    <w:pPr>
      <w:pStyle w:val="Footer"/>
    </w:pPr>
  </w:p>
  <w:p w14:paraId="7BC9DFE6" w14:textId="77777777" w:rsidR="00040D56" w:rsidRDefault="00040D56">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0A9F7FDB" w14:textId="77777777" w:rsidR="00040D56" w:rsidRPr="00874C73" w:rsidRDefault="00040D56"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50A8B" w14:textId="77777777" w:rsidR="00040D56" w:rsidRDefault="00040D56" w:rsidP="00626EDA">
      <w:r>
        <w:separator/>
      </w:r>
    </w:p>
  </w:footnote>
  <w:footnote w:type="continuationSeparator" w:id="0">
    <w:p w14:paraId="7AA037FA" w14:textId="77777777" w:rsidR="00040D56" w:rsidRDefault="00040D56"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86BF6" w14:textId="77777777" w:rsidR="00040D56" w:rsidRDefault="00040D56">
    <w:r>
      <w:rPr>
        <w:noProof/>
        <w:lang w:val="en-GB" w:eastAsia="en-GB"/>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500F7">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63772" w14:textId="77777777" w:rsidR="00040D56" w:rsidRDefault="00040D56"/>
  <w:p w14:paraId="7979E4A1" w14:textId="77777777" w:rsidR="00040D56" w:rsidRDefault="00040D56"/>
  <w:p w14:paraId="5444FAFC" w14:textId="77777777" w:rsidR="00040D56" w:rsidRDefault="00040D56"/>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F70E" w14:textId="77777777" w:rsidR="00040D56" w:rsidRDefault="00040D56"/>
  <w:p w14:paraId="5DE3B81D" w14:textId="77777777" w:rsidR="00040D56" w:rsidRDefault="00040D56"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209.25pt;height:332.25pt;visibility:visible;mso-wrap-style:square" o:bullet="t">
        <v:imagedata r:id="rId4" o:titl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3"/>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4C188666">
      <w:start w:val="1"/>
      <w:numFmt w:val="bullet"/>
      <w:lvlText w:val=""/>
      <w:lvlPicBulletId w:val="5"/>
      <w:lvlJc w:val="left"/>
      <w:pPr>
        <w:ind w:left="720" w:hanging="360"/>
      </w:pPr>
      <w:rPr>
        <w:rFonts w:ascii="Symbol" w:hAnsi="Symbol"/>
        <w:sz w:val="25"/>
      </w:rPr>
    </w:lvl>
    <w:lvl w:ilvl="1" w:tplc="960E191A">
      <w:start w:val="1"/>
      <w:numFmt w:val="bullet"/>
      <w:lvlText w:val="o"/>
      <w:lvlJc w:val="left"/>
      <w:pPr>
        <w:tabs>
          <w:tab w:val="num" w:pos="1440"/>
        </w:tabs>
        <w:ind w:left="1440" w:hanging="360"/>
      </w:pPr>
      <w:rPr>
        <w:rFonts w:ascii="Courier New" w:hAnsi="Courier New"/>
      </w:rPr>
    </w:lvl>
    <w:lvl w:ilvl="2" w:tplc="843C99B8">
      <w:start w:val="1"/>
      <w:numFmt w:val="bullet"/>
      <w:lvlText w:val=""/>
      <w:lvlJc w:val="left"/>
      <w:pPr>
        <w:tabs>
          <w:tab w:val="num" w:pos="2160"/>
        </w:tabs>
        <w:ind w:left="2160" w:hanging="360"/>
      </w:pPr>
      <w:rPr>
        <w:rFonts w:ascii="Wingdings" w:hAnsi="Wingdings"/>
      </w:rPr>
    </w:lvl>
    <w:lvl w:ilvl="3" w:tplc="AFB06270">
      <w:start w:val="1"/>
      <w:numFmt w:val="bullet"/>
      <w:lvlText w:val=""/>
      <w:lvlJc w:val="left"/>
      <w:pPr>
        <w:tabs>
          <w:tab w:val="num" w:pos="2880"/>
        </w:tabs>
        <w:ind w:left="2880" w:hanging="360"/>
      </w:pPr>
      <w:rPr>
        <w:rFonts w:ascii="Symbol" w:hAnsi="Symbol"/>
      </w:rPr>
    </w:lvl>
    <w:lvl w:ilvl="4" w:tplc="DA94E236">
      <w:start w:val="1"/>
      <w:numFmt w:val="bullet"/>
      <w:lvlText w:val="o"/>
      <w:lvlJc w:val="left"/>
      <w:pPr>
        <w:tabs>
          <w:tab w:val="num" w:pos="3600"/>
        </w:tabs>
        <w:ind w:left="3600" w:hanging="360"/>
      </w:pPr>
      <w:rPr>
        <w:rFonts w:ascii="Courier New" w:hAnsi="Courier New"/>
      </w:rPr>
    </w:lvl>
    <w:lvl w:ilvl="5" w:tplc="E75A2916">
      <w:start w:val="1"/>
      <w:numFmt w:val="bullet"/>
      <w:lvlText w:val=""/>
      <w:lvlJc w:val="left"/>
      <w:pPr>
        <w:tabs>
          <w:tab w:val="num" w:pos="4320"/>
        </w:tabs>
        <w:ind w:left="4320" w:hanging="360"/>
      </w:pPr>
      <w:rPr>
        <w:rFonts w:ascii="Wingdings" w:hAnsi="Wingdings"/>
      </w:rPr>
    </w:lvl>
    <w:lvl w:ilvl="6" w:tplc="ABB23F18">
      <w:start w:val="1"/>
      <w:numFmt w:val="bullet"/>
      <w:lvlText w:val=""/>
      <w:lvlJc w:val="left"/>
      <w:pPr>
        <w:tabs>
          <w:tab w:val="num" w:pos="5040"/>
        </w:tabs>
        <w:ind w:left="5040" w:hanging="360"/>
      </w:pPr>
      <w:rPr>
        <w:rFonts w:ascii="Symbol" w:hAnsi="Symbol"/>
      </w:rPr>
    </w:lvl>
    <w:lvl w:ilvl="7" w:tplc="C666F076">
      <w:start w:val="1"/>
      <w:numFmt w:val="bullet"/>
      <w:lvlText w:val="o"/>
      <w:lvlJc w:val="left"/>
      <w:pPr>
        <w:tabs>
          <w:tab w:val="num" w:pos="5760"/>
        </w:tabs>
        <w:ind w:left="5760" w:hanging="360"/>
      </w:pPr>
      <w:rPr>
        <w:rFonts w:ascii="Courier New" w:hAnsi="Courier New"/>
      </w:rPr>
    </w:lvl>
    <w:lvl w:ilvl="8" w:tplc="6C38342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370E6A94">
      <w:start w:val="1"/>
      <w:numFmt w:val="bullet"/>
      <w:lvlText w:val=""/>
      <w:lvlPicBulletId w:val="5"/>
      <w:lvlJc w:val="left"/>
      <w:pPr>
        <w:ind w:left="720" w:hanging="360"/>
      </w:pPr>
      <w:rPr>
        <w:rFonts w:ascii="Symbol" w:hAnsi="Symbol"/>
        <w:sz w:val="25"/>
      </w:rPr>
    </w:lvl>
    <w:lvl w:ilvl="1" w:tplc="3B582890">
      <w:start w:val="1"/>
      <w:numFmt w:val="bullet"/>
      <w:lvlText w:val="o"/>
      <w:lvlJc w:val="left"/>
      <w:pPr>
        <w:tabs>
          <w:tab w:val="num" w:pos="1440"/>
        </w:tabs>
        <w:ind w:left="1440" w:hanging="360"/>
      </w:pPr>
      <w:rPr>
        <w:rFonts w:ascii="Courier New" w:hAnsi="Courier New"/>
      </w:rPr>
    </w:lvl>
    <w:lvl w:ilvl="2" w:tplc="A852DBC4">
      <w:start w:val="1"/>
      <w:numFmt w:val="bullet"/>
      <w:lvlText w:val=""/>
      <w:lvlJc w:val="left"/>
      <w:pPr>
        <w:tabs>
          <w:tab w:val="num" w:pos="2160"/>
        </w:tabs>
        <w:ind w:left="2160" w:hanging="360"/>
      </w:pPr>
      <w:rPr>
        <w:rFonts w:ascii="Wingdings" w:hAnsi="Wingdings"/>
      </w:rPr>
    </w:lvl>
    <w:lvl w:ilvl="3" w:tplc="6BC4A1EA">
      <w:start w:val="1"/>
      <w:numFmt w:val="bullet"/>
      <w:lvlText w:val=""/>
      <w:lvlJc w:val="left"/>
      <w:pPr>
        <w:tabs>
          <w:tab w:val="num" w:pos="2880"/>
        </w:tabs>
        <w:ind w:left="2880" w:hanging="360"/>
      </w:pPr>
      <w:rPr>
        <w:rFonts w:ascii="Symbol" w:hAnsi="Symbol"/>
      </w:rPr>
    </w:lvl>
    <w:lvl w:ilvl="4" w:tplc="09C4E882">
      <w:start w:val="1"/>
      <w:numFmt w:val="bullet"/>
      <w:lvlText w:val="o"/>
      <w:lvlJc w:val="left"/>
      <w:pPr>
        <w:tabs>
          <w:tab w:val="num" w:pos="3600"/>
        </w:tabs>
        <w:ind w:left="3600" w:hanging="360"/>
      </w:pPr>
      <w:rPr>
        <w:rFonts w:ascii="Courier New" w:hAnsi="Courier New"/>
      </w:rPr>
    </w:lvl>
    <w:lvl w:ilvl="5" w:tplc="681C577E">
      <w:start w:val="1"/>
      <w:numFmt w:val="bullet"/>
      <w:lvlText w:val=""/>
      <w:lvlJc w:val="left"/>
      <w:pPr>
        <w:tabs>
          <w:tab w:val="num" w:pos="4320"/>
        </w:tabs>
        <w:ind w:left="4320" w:hanging="360"/>
      </w:pPr>
      <w:rPr>
        <w:rFonts w:ascii="Wingdings" w:hAnsi="Wingdings"/>
      </w:rPr>
    </w:lvl>
    <w:lvl w:ilvl="6" w:tplc="FEF811F2">
      <w:start w:val="1"/>
      <w:numFmt w:val="bullet"/>
      <w:lvlText w:val=""/>
      <w:lvlJc w:val="left"/>
      <w:pPr>
        <w:tabs>
          <w:tab w:val="num" w:pos="5040"/>
        </w:tabs>
        <w:ind w:left="5040" w:hanging="360"/>
      </w:pPr>
      <w:rPr>
        <w:rFonts w:ascii="Symbol" w:hAnsi="Symbol"/>
      </w:rPr>
    </w:lvl>
    <w:lvl w:ilvl="7" w:tplc="D68A0B14">
      <w:start w:val="1"/>
      <w:numFmt w:val="bullet"/>
      <w:lvlText w:val="o"/>
      <w:lvlJc w:val="left"/>
      <w:pPr>
        <w:tabs>
          <w:tab w:val="num" w:pos="5760"/>
        </w:tabs>
        <w:ind w:left="5760" w:hanging="360"/>
      </w:pPr>
      <w:rPr>
        <w:rFonts w:ascii="Courier New" w:hAnsi="Courier New"/>
      </w:rPr>
    </w:lvl>
    <w:lvl w:ilvl="8" w:tplc="4972293C">
      <w:start w:val="1"/>
      <w:numFmt w:val="bullet"/>
      <w:lvlText w:val=""/>
      <w:lvlJc w:val="left"/>
      <w:pPr>
        <w:tabs>
          <w:tab w:val="num" w:pos="6480"/>
        </w:tabs>
        <w:ind w:left="6480" w:hanging="360"/>
      </w:pPr>
      <w:rPr>
        <w:rFonts w:ascii="Wingdings" w:hAnsi="Wingdings"/>
      </w:rPr>
    </w:lvl>
  </w:abstractNum>
  <w:abstractNum w:abstractNumId="3" w15:restartNumberingAfterBreak="0">
    <w:nsid w:val="00000025"/>
    <w:multiLevelType w:val="hybridMultilevel"/>
    <w:tmpl w:val="0000002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26"/>
    <w:multiLevelType w:val="hybridMultilevel"/>
    <w:tmpl w:val="00000026"/>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27"/>
    <w:multiLevelType w:val="hybridMultilevel"/>
    <w:tmpl w:val="00000027"/>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28"/>
    <w:multiLevelType w:val="hybridMultilevel"/>
    <w:tmpl w:val="00000028"/>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29"/>
    <w:multiLevelType w:val="hybridMultilevel"/>
    <w:tmpl w:val="0000002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2A"/>
    <w:multiLevelType w:val="hybridMultilevel"/>
    <w:tmpl w:val="0000002A"/>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32220"/>
    <w:multiLevelType w:val="hybridMultilevel"/>
    <w:tmpl w:val="BEA43A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4254DA"/>
    <w:multiLevelType w:val="hybridMultilevel"/>
    <w:tmpl w:val="E7B82A74"/>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59AF656D"/>
    <w:multiLevelType w:val="hybridMultilevel"/>
    <w:tmpl w:val="CA9693A2"/>
    <w:lvl w:ilvl="0" w:tplc="8126F996">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BAC6DF9"/>
    <w:multiLevelType w:val="multilevel"/>
    <w:tmpl w:val="7F86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1"/>
  </w:num>
  <w:num w:numId="2">
    <w:abstractNumId w:val="14"/>
  </w:num>
  <w:num w:numId="3">
    <w:abstractNumId w:val="10"/>
  </w:num>
  <w:num w:numId="4">
    <w:abstractNumId w:val="16"/>
  </w:num>
  <w:num w:numId="5">
    <w:abstractNumId w:val="12"/>
  </w:num>
  <w:num w:numId="6">
    <w:abstractNumId w:val="23"/>
  </w:num>
  <w:num w:numId="7">
    <w:abstractNumId w:val="17"/>
  </w:num>
  <w:num w:numId="8">
    <w:abstractNumId w:val="13"/>
  </w:num>
  <w:num w:numId="9">
    <w:abstractNumId w:val="22"/>
  </w:num>
  <w:num w:numId="10">
    <w:abstractNumId w:val="9"/>
  </w:num>
  <w:num w:numId="11">
    <w:abstractNumId w:val="11"/>
  </w:num>
  <w:num w:numId="12">
    <w:abstractNumId w:val="19"/>
  </w:num>
  <w:num w:numId="13">
    <w:abstractNumId w:val="0"/>
  </w:num>
  <w:num w:numId="14">
    <w:abstractNumId w:val="3"/>
  </w:num>
  <w:num w:numId="15">
    <w:abstractNumId w:val="4"/>
  </w:num>
  <w:num w:numId="16">
    <w:abstractNumId w:val="5"/>
  </w:num>
  <w:num w:numId="17">
    <w:abstractNumId w:val="6"/>
  </w:num>
  <w:num w:numId="18">
    <w:abstractNumId w:val="7"/>
  </w:num>
  <w:num w:numId="19">
    <w:abstractNumId w:val="8"/>
  </w:num>
  <w:num w:numId="20">
    <w:abstractNumId w:val="2"/>
  </w:num>
  <w:num w:numId="21">
    <w:abstractNumId w:val="1"/>
  </w:num>
  <w:num w:numId="22">
    <w:abstractNumId w:val="18"/>
  </w:num>
  <w:num w:numId="23">
    <w:abstractNumId w:val="15"/>
  </w:num>
  <w:num w:numId="2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94"/>
    <w:rsid w:val="00015B1A"/>
    <w:rsid w:val="000210B6"/>
    <w:rsid w:val="0002254B"/>
    <w:rsid w:val="00030DAA"/>
    <w:rsid w:val="00040D56"/>
    <w:rsid w:val="0004337E"/>
    <w:rsid w:val="00045833"/>
    <w:rsid w:val="0004690B"/>
    <w:rsid w:val="000506B1"/>
    <w:rsid w:val="000545BC"/>
    <w:rsid w:val="00082050"/>
    <w:rsid w:val="00086CF1"/>
    <w:rsid w:val="0009287D"/>
    <w:rsid w:val="00092967"/>
    <w:rsid w:val="000A569F"/>
    <w:rsid w:val="000B77E5"/>
    <w:rsid w:val="000C5D40"/>
    <w:rsid w:val="000D56BE"/>
    <w:rsid w:val="000D5F0A"/>
    <w:rsid w:val="000E6DE5"/>
    <w:rsid w:val="000F5932"/>
    <w:rsid w:val="00114029"/>
    <w:rsid w:val="001200C5"/>
    <w:rsid w:val="00132779"/>
    <w:rsid w:val="001357C9"/>
    <w:rsid w:val="001415C2"/>
    <w:rsid w:val="001864DE"/>
    <w:rsid w:val="00196CB9"/>
    <w:rsid w:val="001A2147"/>
    <w:rsid w:val="001A22CC"/>
    <w:rsid w:val="001B7667"/>
    <w:rsid w:val="001C3F60"/>
    <w:rsid w:val="001D1891"/>
    <w:rsid w:val="001E3CA3"/>
    <w:rsid w:val="001E441B"/>
    <w:rsid w:val="001F5FDB"/>
    <w:rsid w:val="00200633"/>
    <w:rsid w:val="00210931"/>
    <w:rsid w:val="00235450"/>
    <w:rsid w:val="00235BC8"/>
    <w:rsid w:val="002500F7"/>
    <w:rsid w:val="00270BA6"/>
    <w:rsid w:val="00275D5E"/>
    <w:rsid w:val="002B6996"/>
    <w:rsid w:val="002C4C82"/>
    <w:rsid w:val="002C75E2"/>
    <w:rsid w:val="002C75E3"/>
    <w:rsid w:val="002F3163"/>
    <w:rsid w:val="00303816"/>
    <w:rsid w:val="00312D49"/>
    <w:rsid w:val="00321095"/>
    <w:rsid w:val="00321480"/>
    <w:rsid w:val="00332595"/>
    <w:rsid w:val="003365A2"/>
    <w:rsid w:val="0036193B"/>
    <w:rsid w:val="00372CDC"/>
    <w:rsid w:val="003841E6"/>
    <w:rsid w:val="003B63F1"/>
    <w:rsid w:val="003B6F79"/>
    <w:rsid w:val="003D055F"/>
    <w:rsid w:val="003E41FA"/>
    <w:rsid w:val="003E6C87"/>
    <w:rsid w:val="003E6D9D"/>
    <w:rsid w:val="003F2BD9"/>
    <w:rsid w:val="00444AA0"/>
    <w:rsid w:val="0045370C"/>
    <w:rsid w:val="0046077F"/>
    <w:rsid w:val="00465966"/>
    <w:rsid w:val="00465D99"/>
    <w:rsid w:val="0049204B"/>
    <w:rsid w:val="00492BB3"/>
    <w:rsid w:val="004944EE"/>
    <w:rsid w:val="004B2FFE"/>
    <w:rsid w:val="004B3C9A"/>
    <w:rsid w:val="004C0488"/>
    <w:rsid w:val="004D15C0"/>
    <w:rsid w:val="004F03E9"/>
    <w:rsid w:val="00531C8C"/>
    <w:rsid w:val="00534BE2"/>
    <w:rsid w:val="005564D7"/>
    <w:rsid w:val="00564CD3"/>
    <w:rsid w:val="00566B82"/>
    <w:rsid w:val="00573834"/>
    <w:rsid w:val="00584A10"/>
    <w:rsid w:val="00590890"/>
    <w:rsid w:val="00597ED1"/>
    <w:rsid w:val="005B4650"/>
    <w:rsid w:val="005D0F87"/>
    <w:rsid w:val="005D1DEB"/>
    <w:rsid w:val="005E0DEF"/>
    <w:rsid w:val="006156F4"/>
    <w:rsid w:val="00626EDA"/>
    <w:rsid w:val="00640423"/>
    <w:rsid w:val="006440EA"/>
    <w:rsid w:val="00646BD1"/>
    <w:rsid w:val="0068548D"/>
    <w:rsid w:val="006A107D"/>
    <w:rsid w:val="006B4C6C"/>
    <w:rsid w:val="006E44A2"/>
    <w:rsid w:val="006E5BD1"/>
    <w:rsid w:val="006E78F9"/>
    <w:rsid w:val="006F569D"/>
    <w:rsid w:val="006F7E8A"/>
    <w:rsid w:val="00703446"/>
    <w:rsid w:val="007070A1"/>
    <w:rsid w:val="00735B7D"/>
    <w:rsid w:val="0075574E"/>
    <w:rsid w:val="00763CE7"/>
    <w:rsid w:val="00765814"/>
    <w:rsid w:val="0077261C"/>
    <w:rsid w:val="00773DDC"/>
    <w:rsid w:val="0078066C"/>
    <w:rsid w:val="007838EB"/>
    <w:rsid w:val="007B17D8"/>
    <w:rsid w:val="007C5AC9"/>
    <w:rsid w:val="007D268D"/>
    <w:rsid w:val="007E217D"/>
    <w:rsid w:val="007E417F"/>
    <w:rsid w:val="007F44F4"/>
    <w:rsid w:val="007F6294"/>
    <w:rsid w:val="0080119A"/>
    <w:rsid w:val="0080784C"/>
    <w:rsid w:val="008116A6"/>
    <w:rsid w:val="008370A7"/>
    <w:rsid w:val="008472C3"/>
    <w:rsid w:val="00874C73"/>
    <w:rsid w:val="008941E7"/>
    <w:rsid w:val="008A2D09"/>
    <w:rsid w:val="008B3CC2"/>
    <w:rsid w:val="008C0A4D"/>
    <w:rsid w:val="008C1253"/>
    <w:rsid w:val="008C3534"/>
    <w:rsid w:val="008C6589"/>
    <w:rsid w:val="008D51A2"/>
    <w:rsid w:val="008F744A"/>
    <w:rsid w:val="0092503E"/>
    <w:rsid w:val="009371E0"/>
    <w:rsid w:val="00944491"/>
    <w:rsid w:val="009968C9"/>
    <w:rsid w:val="009A448F"/>
    <w:rsid w:val="00A127B2"/>
    <w:rsid w:val="00A152A8"/>
    <w:rsid w:val="00A22264"/>
    <w:rsid w:val="00A43372"/>
    <w:rsid w:val="00A442A0"/>
    <w:rsid w:val="00A64E7F"/>
    <w:rsid w:val="00A725BE"/>
    <w:rsid w:val="00A80588"/>
    <w:rsid w:val="00A93244"/>
    <w:rsid w:val="00AE61C3"/>
    <w:rsid w:val="00B03CEA"/>
    <w:rsid w:val="00B11EA7"/>
    <w:rsid w:val="00B24ABC"/>
    <w:rsid w:val="00B4010A"/>
    <w:rsid w:val="00B6679E"/>
    <w:rsid w:val="00B77EAE"/>
    <w:rsid w:val="00B8287E"/>
    <w:rsid w:val="00B8601D"/>
    <w:rsid w:val="00B95F60"/>
    <w:rsid w:val="00BB73B2"/>
    <w:rsid w:val="00BC041B"/>
    <w:rsid w:val="00BC5F29"/>
    <w:rsid w:val="00C01DE7"/>
    <w:rsid w:val="00C10BE4"/>
    <w:rsid w:val="00C169CD"/>
    <w:rsid w:val="00C360B5"/>
    <w:rsid w:val="00C51C6A"/>
    <w:rsid w:val="00C53336"/>
    <w:rsid w:val="00C74372"/>
    <w:rsid w:val="00C8314B"/>
    <w:rsid w:val="00C91BB2"/>
    <w:rsid w:val="00C9550F"/>
    <w:rsid w:val="00CC2794"/>
    <w:rsid w:val="00CC37EC"/>
    <w:rsid w:val="00CD064F"/>
    <w:rsid w:val="00CE654E"/>
    <w:rsid w:val="00CF66C4"/>
    <w:rsid w:val="00D0043C"/>
    <w:rsid w:val="00D046E8"/>
    <w:rsid w:val="00D11449"/>
    <w:rsid w:val="00D11C7E"/>
    <w:rsid w:val="00D455D0"/>
    <w:rsid w:val="00D508B4"/>
    <w:rsid w:val="00D53708"/>
    <w:rsid w:val="00D81B90"/>
    <w:rsid w:val="00D841C0"/>
    <w:rsid w:val="00D86752"/>
    <w:rsid w:val="00D9239A"/>
    <w:rsid w:val="00D940BE"/>
    <w:rsid w:val="00D95FA0"/>
    <w:rsid w:val="00DA2950"/>
    <w:rsid w:val="00DA43DE"/>
    <w:rsid w:val="00DA5725"/>
    <w:rsid w:val="00DA603D"/>
    <w:rsid w:val="00DA7F11"/>
    <w:rsid w:val="00DC5FAC"/>
    <w:rsid w:val="00DE7C44"/>
    <w:rsid w:val="00DF25B9"/>
    <w:rsid w:val="00DF66B4"/>
    <w:rsid w:val="00E111EC"/>
    <w:rsid w:val="00E24FDF"/>
    <w:rsid w:val="00E3210F"/>
    <w:rsid w:val="00E35C92"/>
    <w:rsid w:val="00E50612"/>
    <w:rsid w:val="00E5140A"/>
    <w:rsid w:val="00E5440A"/>
    <w:rsid w:val="00E647DF"/>
    <w:rsid w:val="00E9136B"/>
    <w:rsid w:val="00E97CD8"/>
    <w:rsid w:val="00EA1CF0"/>
    <w:rsid w:val="00EB2EEC"/>
    <w:rsid w:val="00ED7246"/>
    <w:rsid w:val="00EF22F0"/>
    <w:rsid w:val="00F139E0"/>
    <w:rsid w:val="00F335B0"/>
    <w:rsid w:val="00F4086E"/>
    <w:rsid w:val="00F40EC2"/>
    <w:rsid w:val="00F60451"/>
    <w:rsid w:val="00F64D63"/>
    <w:rsid w:val="00F764E4"/>
    <w:rsid w:val="00F81B65"/>
    <w:rsid w:val="00F82220"/>
    <w:rsid w:val="00F97695"/>
    <w:rsid w:val="00FE3F15"/>
    <w:rsid w:val="00FF38F7"/>
    <w:rsid w:val="00FF7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0E6DE5"/>
    <w:pPr>
      <w:spacing w:before="240" w:after="120"/>
      <w:outlineLvl w:val="0"/>
    </w:pPr>
    <w:rPr>
      <w:rFonts w:eastAsia="Calibri" w:cs="Arial"/>
      <w:b/>
      <w:color w:val="FF1F64"/>
      <w:sz w:val="28"/>
      <w:szCs w:val="36"/>
      <w:lang w:val="en-GB"/>
    </w:rPr>
  </w:style>
  <w:style w:type="paragraph" w:styleId="Heading2">
    <w:name w:val="heading 2"/>
    <w:basedOn w:val="2Subheadpink"/>
    <w:next w:val="Normal"/>
    <w:link w:val="Heading2Char"/>
    <w:uiPriority w:val="9"/>
    <w:qFormat/>
    <w:rsid w:val="00A64E7F"/>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0E6DE5"/>
    <w:pPr>
      <w:keepNext/>
      <w:keepLines/>
      <w:spacing w:after="120"/>
      <w:outlineLvl w:val="2"/>
    </w:pPr>
    <w:rPr>
      <w:rFonts w:eastAsia="MS Gothic"/>
      <w:b/>
      <w:bCs/>
      <w:color w:val="4F81BD"/>
      <w:sz w:val="24"/>
    </w:rPr>
  </w:style>
  <w:style w:type="paragraph" w:styleId="Heading4">
    <w:name w:val="heading 4"/>
    <w:basedOn w:val="Normal"/>
    <w:next w:val="Normal"/>
    <w:link w:val="Heading4Char"/>
    <w:uiPriority w:val="9"/>
    <w:qFormat/>
    <w:rsid w:val="00A64E7F"/>
    <w:pPr>
      <w:keepNext/>
      <w:keepLines/>
      <w:spacing w:before="40"/>
      <w:outlineLvl w:val="3"/>
    </w:pPr>
    <w:rPr>
      <w:rFonts w:ascii="Times New Roman" w:eastAsia="Times New Roman" w:hAnsi="Times New Roman"/>
      <w:b/>
      <w:bCs/>
      <w:iCs/>
      <w:color w:val="2F5496"/>
      <w:sz w:val="24"/>
      <w:lang w:val="en-GB" w:eastAsia="en-GB"/>
    </w:rPr>
  </w:style>
  <w:style w:type="paragraph" w:styleId="Heading5">
    <w:name w:val="heading 5"/>
    <w:basedOn w:val="Normal"/>
    <w:next w:val="Normal"/>
    <w:link w:val="Heading5Char"/>
    <w:uiPriority w:val="9"/>
    <w:qFormat/>
    <w:rsid w:val="00A64E7F"/>
    <w:pPr>
      <w:keepNext/>
      <w:keepLines/>
      <w:spacing w:before="40"/>
      <w:outlineLvl w:val="4"/>
    </w:pPr>
    <w:rPr>
      <w:rFonts w:ascii="Times New Roman" w:eastAsia="Times New Roman" w:hAnsi="Times New Roman"/>
      <w:b/>
      <w:bCs/>
      <w:color w:val="2F5496"/>
      <w:szCs w:val="20"/>
      <w:lang w:val="en-GB" w:eastAsia="en-GB"/>
    </w:rPr>
  </w:style>
  <w:style w:type="paragraph" w:styleId="Heading6">
    <w:name w:val="heading 6"/>
    <w:basedOn w:val="Normal"/>
    <w:next w:val="Normal"/>
    <w:link w:val="Heading6Char"/>
    <w:uiPriority w:val="9"/>
    <w:qFormat/>
    <w:rsid w:val="00A64E7F"/>
    <w:pPr>
      <w:keepNext/>
      <w:keepLines/>
      <w:spacing w:before="40"/>
      <w:outlineLvl w:val="5"/>
    </w:pPr>
    <w:rPr>
      <w:rFonts w:ascii="Times New Roman" w:eastAsia="Times New Roman" w:hAnsi="Times New Roman"/>
      <w:b/>
      <w:bCs/>
      <w:color w:val="1F3763"/>
      <w:sz w:val="16"/>
      <w:szCs w:val="1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0E6DE5"/>
    <w:rPr>
      <w:rFonts w:eastAsia="Calibri" w:cs="Arial"/>
      <w:b/>
      <w:color w:val="FF1F64"/>
      <w:sz w:val="28"/>
      <w:szCs w:val="36"/>
      <w:lang w:eastAsia="en-US"/>
    </w:rPr>
  </w:style>
  <w:style w:type="character" w:customStyle="1" w:styleId="Heading3Char">
    <w:name w:val="Heading 3 Char"/>
    <w:link w:val="Heading3"/>
    <w:uiPriority w:val="9"/>
    <w:rsid w:val="000E6DE5"/>
    <w:rPr>
      <w:rFonts w:eastAsia="MS Gothic"/>
      <w:b/>
      <w:bCs/>
      <w:color w:val="4F81BD"/>
      <w:sz w:val="24"/>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A64E7F"/>
    <w:pPr>
      <w:numPr>
        <w:numId w:val="7"/>
      </w:numPr>
    </w:p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rsid w:val="00A64E7F"/>
    <w:rPr>
      <w:rFonts w:eastAsia="Times New Roman"/>
      <w:b/>
      <w:color w:val="0D1C2F"/>
      <w:sz w:val="24"/>
      <w:szCs w:val="26"/>
      <w:lang w:val="en-US" w:eastAsia="en-US"/>
    </w:rPr>
  </w:style>
  <w:style w:type="character" w:customStyle="1" w:styleId="Heading4Char">
    <w:name w:val="Heading 4 Char"/>
    <w:basedOn w:val="DefaultParagraphFont"/>
    <w:link w:val="Heading4"/>
    <w:uiPriority w:val="9"/>
    <w:rsid w:val="00A64E7F"/>
    <w:rPr>
      <w:rFonts w:ascii="Times New Roman" w:eastAsia="Times New Roman" w:hAnsi="Times New Roman"/>
      <w:b/>
      <w:bCs/>
      <w:iCs/>
      <w:color w:val="2F5496"/>
      <w:sz w:val="24"/>
      <w:szCs w:val="24"/>
    </w:rPr>
  </w:style>
  <w:style w:type="character" w:customStyle="1" w:styleId="Heading5Char">
    <w:name w:val="Heading 5 Char"/>
    <w:basedOn w:val="DefaultParagraphFont"/>
    <w:link w:val="Heading5"/>
    <w:uiPriority w:val="9"/>
    <w:rsid w:val="00A64E7F"/>
    <w:rPr>
      <w:rFonts w:ascii="Times New Roman" w:eastAsia="Times New Roman" w:hAnsi="Times New Roman"/>
      <w:b/>
      <w:bCs/>
      <w:color w:val="2F5496"/>
    </w:rPr>
  </w:style>
  <w:style w:type="character" w:customStyle="1" w:styleId="Heading6Char">
    <w:name w:val="Heading 6 Char"/>
    <w:basedOn w:val="DefaultParagraphFont"/>
    <w:link w:val="Heading6"/>
    <w:uiPriority w:val="9"/>
    <w:rsid w:val="00A64E7F"/>
    <w:rPr>
      <w:rFonts w:ascii="Times New Roman" w:eastAsia="Times New Roman" w:hAnsi="Times New Roman"/>
      <w:b/>
      <w:bCs/>
      <w:color w:val="1F3763"/>
      <w:sz w:val="16"/>
      <w:szCs w:val="16"/>
    </w:rPr>
  </w:style>
  <w:style w:type="paragraph" w:customStyle="1" w:styleId="1bodycopy10pt">
    <w:name w:val="1 body copy 10pt"/>
    <w:basedOn w:val="Normal"/>
    <w:link w:val="1bodycopy10ptChar"/>
    <w:qFormat/>
    <w:rsid w:val="00A64E7F"/>
    <w:pPr>
      <w:spacing w:after="120"/>
    </w:pPr>
  </w:style>
  <w:style w:type="paragraph" w:customStyle="1" w:styleId="7DOsbullet">
    <w:name w:val="7 DOs bullet"/>
    <w:basedOn w:val="Normal"/>
    <w:rsid w:val="00A64E7F"/>
    <w:pPr>
      <w:spacing w:after="120"/>
      <w:ind w:left="360" w:right="284" w:hanging="360"/>
    </w:pPr>
    <w:rPr>
      <w:rFonts w:cs="Arial"/>
      <w:b/>
      <w:sz w:val="24"/>
      <w:szCs w:val="20"/>
    </w:rPr>
  </w:style>
  <w:style w:type="paragraph" w:customStyle="1" w:styleId="9Secondbullet">
    <w:name w:val="9 Second bullet"/>
    <w:basedOn w:val="1bodycopy10pt"/>
    <w:link w:val="9SecondbulletChar"/>
    <w:rsid w:val="00A64E7F"/>
    <w:pPr>
      <w:ind w:left="567" w:right="567" w:hanging="210"/>
    </w:pPr>
  </w:style>
  <w:style w:type="character" w:customStyle="1" w:styleId="1bodycopy10ptChar">
    <w:name w:val="1 body copy 10pt Char"/>
    <w:link w:val="1bodycopy10pt"/>
    <w:rsid w:val="00A64E7F"/>
    <w:rPr>
      <w:rFonts w:eastAsia="MS Mincho"/>
      <w:szCs w:val="24"/>
      <w:lang w:val="en-US" w:eastAsia="en-US"/>
    </w:rPr>
  </w:style>
  <w:style w:type="character" w:customStyle="1" w:styleId="9SecondbulletChar">
    <w:name w:val="9 Second bullet Char"/>
    <w:link w:val="9Secondbullet"/>
    <w:rsid w:val="00A64E7F"/>
    <w:rPr>
      <w:rFonts w:eastAsia="MS Mincho"/>
      <w:szCs w:val="24"/>
      <w:lang w:val="en-US" w:eastAsia="en-US"/>
    </w:rPr>
  </w:style>
  <w:style w:type="paragraph" w:customStyle="1" w:styleId="6Abstract">
    <w:name w:val="6 Abstract"/>
    <w:qFormat/>
    <w:rsid w:val="00A64E7F"/>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A64E7F"/>
    <w:pPr>
      <w:spacing w:after="100"/>
      <w:ind w:left="220"/>
    </w:pPr>
  </w:style>
  <w:style w:type="paragraph" w:customStyle="1" w:styleId="Text">
    <w:name w:val="Text"/>
    <w:basedOn w:val="BodyText"/>
    <w:link w:val="TextChar"/>
    <w:rsid w:val="00A64E7F"/>
    <w:rPr>
      <w:rFonts w:cs="Arial"/>
      <w:szCs w:val="20"/>
    </w:rPr>
  </w:style>
  <w:style w:type="character" w:customStyle="1" w:styleId="TextChar">
    <w:name w:val="Text Char"/>
    <w:link w:val="Text"/>
    <w:rsid w:val="00A64E7F"/>
    <w:rPr>
      <w:rFonts w:eastAsia="MS Mincho" w:cs="Arial"/>
      <w:lang w:val="en-US" w:eastAsia="en-US"/>
    </w:rPr>
  </w:style>
  <w:style w:type="paragraph" w:customStyle="1" w:styleId="9TableHeading">
    <w:name w:val="9 Table Heading"/>
    <w:basedOn w:val="Text"/>
    <w:link w:val="9TableHeadingChar"/>
    <w:rsid w:val="00A64E7F"/>
    <w:pPr>
      <w:spacing w:after="0"/>
    </w:pPr>
    <w:rPr>
      <w:caps/>
    </w:rPr>
  </w:style>
  <w:style w:type="character" w:customStyle="1" w:styleId="9TableHeadingChar">
    <w:name w:val="9 Table Heading Char"/>
    <w:link w:val="9TableHeading"/>
    <w:rsid w:val="00A64E7F"/>
    <w:rPr>
      <w:rFonts w:eastAsia="MS Mincho" w:cs="Arial"/>
      <w:caps/>
      <w:lang w:val="en-US" w:eastAsia="en-US"/>
    </w:rPr>
  </w:style>
  <w:style w:type="paragraph" w:customStyle="1" w:styleId="Bodycopyitalic">
    <w:name w:val="Body copy italic"/>
    <w:basedOn w:val="Normal"/>
    <w:qFormat/>
    <w:rsid w:val="00A64E7F"/>
    <w:pPr>
      <w:spacing w:after="120"/>
      <w:ind w:right="284"/>
    </w:pPr>
    <w:rPr>
      <w:i/>
    </w:rPr>
  </w:style>
  <w:style w:type="paragraph" w:styleId="BodyText">
    <w:name w:val="Body Text"/>
    <w:basedOn w:val="Normal"/>
    <w:link w:val="BodyTextChar"/>
    <w:uiPriority w:val="99"/>
    <w:semiHidden/>
    <w:unhideWhenUsed/>
    <w:rsid w:val="00A64E7F"/>
    <w:pPr>
      <w:spacing w:after="120"/>
    </w:pPr>
  </w:style>
  <w:style w:type="character" w:customStyle="1" w:styleId="BodyTextChar">
    <w:name w:val="Body Text Char"/>
    <w:basedOn w:val="DefaultParagraphFont"/>
    <w:link w:val="BodyText"/>
    <w:uiPriority w:val="99"/>
    <w:semiHidden/>
    <w:rsid w:val="00A64E7F"/>
    <w:rPr>
      <w:rFonts w:eastAsia="MS Mincho"/>
      <w:szCs w:val="24"/>
      <w:lang w:val="en-US" w:eastAsia="en-US"/>
    </w:rPr>
  </w:style>
  <w:style w:type="paragraph" w:customStyle="1" w:styleId="TableHeading">
    <w:name w:val="TableHeading"/>
    <w:basedOn w:val="1bodycopy10pt"/>
    <w:link w:val="TableHeadingChar"/>
    <w:qFormat/>
    <w:rsid w:val="00A64E7F"/>
    <w:pPr>
      <w:spacing w:after="0"/>
    </w:pPr>
  </w:style>
  <w:style w:type="character" w:customStyle="1" w:styleId="TableHeadingChar">
    <w:name w:val="TableHeading Char"/>
    <w:link w:val="TableHeading"/>
    <w:rsid w:val="00A64E7F"/>
    <w:rPr>
      <w:rFonts w:eastAsia="MS Mincho"/>
      <w:szCs w:val="24"/>
      <w:lang w:val="en-US" w:eastAsia="en-US"/>
    </w:rPr>
  </w:style>
  <w:style w:type="table" w:customStyle="1" w:styleId="TheKeytable">
    <w:name w:val="The Key table"/>
    <w:basedOn w:val="TableNormal"/>
    <w:uiPriority w:val="99"/>
    <w:rsid w:val="00A64E7F"/>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A64E7F"/>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A64E7F"/>
    <w:rPr>
      <w:szCs w:val="20"/>
    </w:rPr>
  </w:style>
  <w:style w:type="character" w:customStyle="1" w:styleId="apple-converted-space">
    <w:name w:val="apple-converted-space"/>
    <w:rsid w:val="00A64E7F"/>
  </w:style>
  <w:style w:type="paragraph" w:customStyle="1" w:styleId="Subheadwithpointer">
    <w:name w:val="Subhead with pointer"/>
    <w:basedOn w:val="Normal"/>
    <w:next w:val="6Abstract"/>
    <w:link w:val="SubheadwithpointerChar"/>
    <w:rsid w:val="00A64E7F"/>
    <w:pPr>
      <w:numPr>
        <w:numId w:val="9"/>
      </w:numPr>
      <w:spacing w:before="120" w:after="120"/>
      <w:ind w:right="850"/>
    </w:pPr>
    <w:rPr>
      <w:rFonts w:cs="Arial"/>
      <w:b/>
      <w:bCs/>
      <w:color w:val="12263F"/>
      <w:sz w:val="32"/>
      <w:szCs w:val="32"/>
    </w:rPr>
  </w:style>
  <w:style w:type="paragraph" w:customStyle="1" w:styleId="1bodycopy11pt">
    <w:name w:val="1 body copy 11pt"/>
    <w:autoRedefine/>
    <w:rsid w:val="00A64E7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64E7F"/>
    <w:rPr>
      <w:rFonts w:eastAsia="MS Mincho" w:cs="Arial"/>
      <w:b/>
      <w:bCs/>
      <w:color w:val="12263F"/>
      <w:sz w:val="32"/>
      <w:szCs w:val="32"/>
      <w:lang w:val="en-US" w:eastAsia="en-US"/>
    </w:rPr>
  </w:style>
  <w:style w:type="character" w:styleId="FollowedHyperlink">
    <w:name w:val="FollowedHyperlink"/>
    <w:uiPriority w:val="99"/>
    <w:semiHidden/>
    <w:unhideWhenUsed/>
    <w:rsid w:val="00A64E7F"/>
    <w:rPr>
      <w:color w:val="954F72"/>
      <w:u w:val="single"/>
    </w:rPr>
  </w:style>
  <w:style w:type="paragraph" w:customStyle="1" w:styleId="Title1">
    <w:name w:val="Title 1"/>
    <w:basedOn w:val="Heading1"/>
    <w:link w:val="Title1Char"/>
    <w:autoRedefine/>
    <w:rsid w:val="00A64E7F"/>
    <w:pPr>
      <w:keepNext/>
      <w:keepLines/>
      <w:spacing w:before="480"/>
    </w:pPr>
    <w:rPr>
      <w:rFonts w:eastAsia="MS Gothic" w:cs="Times New Roman"/>
      <w:b w:val="0"/>
      <w:bCs/>
      <w:sz w:val="52"/>
      <w:szCs w:val="52"/>
      <w:lang w:val="en-US"/>
    </w:rPr>
  </w:style>
  <w:style w:type="character" w:customStyle="1" w:styleId="Title1Char">
    <w:name w:val="Title 1 Char"/>
    <w:link w:val="Title1"/>
    <w:rsid w:val="00A64E7F"/>
    <w:rPr>
      <w:rFonts w:eastAsia="MS Gothic"/>
      <w:bCs/>
      <w:color w:val="FF1F64"/>
      <w:sz w:val="52"/>
      <w:szCs w:val="52"/>
      <w:lang w:val="en-US" w:eastAsia="en-US"/>
    </w:rPr>
  </w:style>
  <w:style w:type="paragraph" w:styleId="TOCHeading">
    <w:name w:val="TOC Heading"/>
    <w:basedOn w:val="Heading1"/>
    <w:next w:val="Normal"/>
    <w:uiPriority w:val="39"/>
    <w:unhideWhenUsed/>
    <w:rsid w:val="00A64E7F"/>
    <w:pPr>
      <w:keepNext/>
      <w:keepLines/>
      <w:spacing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A64E7F"/>
    <w:pPr>
      <w:tabs>
        <w:tab w:val="right" w:leader="dot" w:pos="9736"/>
      </w:tabs>
      <w:spacing w:after="100"/>
    </w:pPr>
  </w:style>
  <w:style w:type="paragraph" w:customStyle="1" w:styleId="3Policytitle">
    <w:name w:val="3 Policy title"/>
    <w:basedOn w:val="Normal"/>
    <w:qFormat/>
    <w:rsid w:val="00A64E7F"/>
    <w:pPr>
      <w:spacing w:after="120"/>
    </w:pPr>
    <w:rPr>
      <w:b/>
      <w:sz w:val="72"/>
    </w:rPr>
  </w:style>
  <w:style w:type="paragraph" w:styleId="ListParagraph">
    <w:name w:val="List Paragraph"/>
    <w:basedOn w:val="Normal"/>
    <w:uiPriority w:val="34"/>
    <w:qFormat/>
    <w:rsid w:val="00A64E7F"/>
    <w:pPr>
      <w:spacing w:after="120"/>
      <w:ind w:left="720"/>
      <w:contextualSpacing/>
    </w:pPr>
  </w:style>
  <w:style w:type="table" w:customStyle="1" w:styleId="TheKeypolicytable">
    <w:name w:val="The Key policy table"/>
    <w:basedOn w:val="TableNormal"/>
    <w:uiPriority w:val="99"/>
    <w:rsid w:val="00A64E7F"/>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A64E7F"/>
    <w:pPr>
      <w:keepLines/>
      <w:spacing w:after="60"/>
      <w:textboxTightWrap w:val="allLines"/>
    </w:pPr>
  </w:style>
  <w:style w:type="paragraph" w:customStyle="1" w:styleId="Bulletedcopylevel2">
    <w:name w:val="Bulleted copy level 2"/>
    <w:basedOn w:val="1bodycopy10pt"/>
    <w:qFormat/>
    <w:rsid w:val="00A64E7F"/>
    <w:pPr>
      <w:numPr>
        <w:numId w:val="10"/>
      </w:numPr>
      <w:tabs>
        <w:tab w:val="num" w:pos="1492"/>
      </w:tabs>
      <w:ind w:left="1492" w:hanging="360"/>
    </w:pPr>
  </w:style>
  <w:style w:type="paragraph" w:customStyle="1" w:styleId="Tablecopybulleted">
    <w:name w:val="Table copy bulleted"/>
    <w:basedOn w:val="Tablebodycopy"/>
    <w:qFormat/>
    <w:rsid w:val="00A64E7F"/>
    <w:pPr>
      <w:numPr>
        <w:numId w:val="11"/>
      </w:numPr>
      <w:tabs>
        <w:tab w:val="num" w:pos="360"/>
      </w:tabs>
      <w:ind w:left="360" w:hanging="360"/>
    </w:pPr>
  </w:style>
  <w:style w:type="paragraph" w:customStyle="1" w:styleId="Caption1">
    <w:name w:val="Caption 1"/>
    <w:basedOn w:val="Normal"/>
    <w:rsid w:val="00A64E7F"/>
    <w:pPr>
      <w:spacing w:before="120" w:after="120"/>
    </w:pPr>
    <w:rPr>
      <w:i/>
      <w:color w:val="F15F22"/>
    </w:rPr>
  </w:style>
  <w:style w:type="paragraph" w:customStyle="1" w:styleId="Subhead2">
    <w:name w:val="Subhead 2"/>
    <w:basedOn w:val="1bodycopy10pt"/>
    <w:next w:val="1bodycopy10pt"/>
    <w:link w:val="Subhead2Char"/>
    <w:qFormat/>
    <w:rsid w:val="00A64E7F"/>
    <w:pPr>
      <w:spacing w:before="240"/>
    </w:pPr>
    <w:rPr>
      <w:b/>
      <w:color w:val="12263F"/>
      <w:sz w:val="24"/>
    </w:rPr>
  </w:style>
  <w:style w:type="character" w:customStyle="1" w:styleId="Subhead2Char">
    <w:name w:val="Subhead 2 Char"/>
    <w:link w:val="Subhead2"/>
    <w:rsid w:val="00A64E7F"/>
    <w:rPr>
      <w:rFonts w:eastAsia="MS Mincho"/>
      <w:b/>
      <w:color w:val="12263F"/>
      <w:sz w:val="24"/>
      <w:szCs w:val="24"/>
      <w:lang w:val="en-US" w:eastAsia="en-US"/>
    </w:rPr>
  </w:style>
  <w:style w:type="paragraph" w:styleId="TOC3">
    <w:name w:val="toc 3"/>
    <w:basedOn w:val="Normal"/>
    <w:next w:val="Normal"/>
    <w:autoRedefine/>
    <w:uiPriority w:val="39"/>
    <w:unhideWhenUsed/>
    <w:rsid w:val="00A64E7F"/>
    <w:pPr>
      <w:spacing w:after="100"/>
      <w:ind w:left="400"/>
    </w:pPr>
  </w:style>
  <w:style w:type="character" w:customStyle="1" w:styleId="UnresolvedMention">
    <w:name w:val="Unresolved Mention"/>
    <w:uiPriority w:val="99"/>
    <w:semiHidden/>
    <w:unhideWhenUsed/>
    <w:rsid w:val="00A64E7F"/>
    <w:rPr>
      <w:color w:val="605E5C"/>
      <w:shd w:val="clear" w:color="auto" w:fill="E1DFDD"/>
    </w:rPr>
  </w:style>
  <w:style w:type="numbering" w:customStyle="1" w:styleId="CurrentList1">
    <w:name w:val="Current List1"/>
    <w:uiPriority w:val="99"/>
    <w:rsid w:val="00A64E7F"/>
    <w:pPr>
      <w:numPr>
        <w:numId w:val="12"/>
      </w:numPr>
    </w:pPr>
  </w:style>
  <w:style w:type="character" w:styleId="CommentReference">
    <w:name w:val="annotation reference"/>
    <w:uiPriority w:val="99"/>
    <w:unhideWhenUsed/>
    <w:rsid w:val="00A64E7F"/>
    <w:rPr>
      <w:sz w:val="16"/>
      <w:szCs w:val="16"/>
    </w:rPr>
  </w:style>
  <w:style w:type="paragraph" w:styleId="CommentText">
    <w:name w:val="annotation text"/>
    <w:basedOn w:val="Normal"/>
    <w:link w:val="CommentTextChar"/>
    <w:uiPriority w:val="99"/>
    <w:unhideWhenUsed/>
    <w:rsid w:val="00A64E7F"/>
    <w:pPr>
      <w:spacing w:after="120"/>
    </w:pPr>
    <w:rPr>
      <w:szCs w:val="20"/>
    </w:rPr>
  </w:style>
  <w:style w:type="character" w:customStyle="1" w:styleId="CommentTextChar">
    <w:name w:val="Comment Text Char"/>
    <w:basedOn w:val="DefaultParagraphFont"/>
    <w:link w:val="CommentText"/>
    <w:uiPriority w:val="99"/>
    <w:rsid w:val="00A64E7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64E7F"/>
    <w:rPr>
      <w:b/>
      <w:bCs/>
    </w:rPr>
  </w:style>
  <w:style w:type="character" w:customStyle="1" w:styleId="CommentSubjectChar">
    <w:name w:val="Comment Subject Char"/>
    <w:basedOn w:val="CommentTextChar"/>
    <w:link w:val="CommentSubject"/>
    <w:uiPriority w:val="99"/>
    <w:semiHidden/>
    <w:rsid w:val="00A64E7F"/>
    <w:rPr>
      <w:rFonts w:eastAsia="MS Mincho"/>
      <w:b/>
      <w:bCs/>
      <w:lang w:val="en-US" w:eastAsia="en-US"/>
    </w:rPr>
  </w:style>
  <w:style w:type="paragraph" w:styleId="Revision">
    <w:name w:val="Revision"/>
    <w:hidden/>
    <w:uiPriority w:val="99"/>
    <w:rsid w:val="00A64E7F"/>
    <w:rPr>
      <w:rFonts w:eastAsia="MS Mincho"/>
      <w:szCs w:val="24"/>
      <w:lang w:val="en-US" w:eastAsia="en-US"/>
    </w:rPr>
  </w:style>
  <w:style w:type="paragraph" w:customStyle="1" w:styleId="3Bullet-blue">
    <w:name w:val="3 Bullet-blue"/>
    <w:basedOn w:val="Normal"/>
    <w:rsid w:val="00A64E7F"/>
    <w:pPr>
      <w:numPr>
        <w:numId w:val="13"/>
      </w:num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802860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748649663">
      <w:bodyDiv w:val="1"/>
      <w:marLeft w:val="0"/>
      <w:marRight w:val="0"/>
      <w:marTop w:val="0"/>
      <w:marBottom w:val="0"/>
      <w:divBdr>
        <w:top w:val="none" w:sz="0" w:space="0" w:color="auto"/>
        <w:left w:val="none" w:sz="0" w:space="0" w:color="auto"/>
        <w:bottom w:val="none" w:sz="0" w:space="0" w:color="auto"/>
        <w:right w:val="none" w:sz="0" w:space="0" w:color="auto"/>
      </w:divBdr>
      <w:divsChild>
        <w:div w:id="1471702660">
          <w:marLeft w:val="0"/>
          <w:marRight w:val="0"/>
          <w:marTop w:val="0"/>
          <w:marBottom w:val="0"/>
          <w:divBdr>
            <w:top w:val="none" w:sz="0" w:space="0" w:color="auto"/>
            <w:left w:val="none" w:sz="0" w:space="0" w:color="auto"/>
            <w:bottom w:val="none" w:sz="0" w:space="0" w:color="auto"/>
            <w:right w:val="none" w:sz="0" w:space="0" w:color="auto"/>
          </w:divBdr>
        </w:div>
        <w:div w:id="117265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pga/1998/42/contents"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egislation.gov.uk/en/ukpga/2021/16/enacted"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legislation.gov.uk/ukpga/1990/18/contents" TargetMode="External"/><Relationship Id="rId17" Type="http://schemas.openxmlformats.org/officeDocument/2006/relationships/hyperlink" Target="https://www.legislation.gov.uk/ukpga/2006/40/part/7/chapter/1" TargetMode="External"/><Relationship Id="rId25" Type="http://schemas.openxmlformats.org/officeDocument/2006/relationships/hyperlink" Target="https://www.2simple.com/purple-mash/"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00/36/contents" TargetMode="External"/><Relationship Id="rId20" Type="http://schemas.openxmlformats.org/officeDocument/2006/relationships/hyperlink" Target="https://www.ncsc.gov.uk/section/education-skills/cyber-security-schools" TargetMode="External"/><Relationship Id="rId29" Type="http://schemas.openxmlformats.org/officeDocument/2006/relationships/hyperlink" Target="https://www.ncsc.gov.uk/cyberessentials/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5/18/contents"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ncsc.gov.uk/information/ncsc-glossary"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pga/2011/21/section/2/enacted" TargetMode="External"/><Relationship Id="rId23" Type="http://schemas.openxmlformats.org/officeDocument/2006/relationships/hyperlink" Target="https://www.gov.uk/guidance/meeting-digital-and-technology-standards-in-schools-and-colleges/cyber-security-standards-for-schools-and-colleges" TargetMode="External"/><Relationship Id="rId28" Type="http://schemas.openxmlformats.org/officeDocument/2006/relationships/hyperlink" Target="https://360safe.org.uk/" TargetMode="External"/><Relationship Id="rId36" Type="http://schemas.openxmlformats.org/officeDocument/2006/relationships/header" Target="header3.xml"/><Relationship Id="rId10" Type="http://schemas.openxmlformats.org/officeDocument/2006/relationships/hyperlink" Target="https://www.legislation.gov.uk/uksi/2020/1586/made" TargetMode="External"/><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s://www.ncsc.gov.uk/information/exercise-in-a-box" TargetMode="External"/><Relationship Id="rId4" Type="http://schemas.openxmlformats.org/officeDocument/2006/relationships/settings" Target="settings.xml"/><Relationship Id="rId9" Type="http://schemas.openxmlformats.org/officeDocument/2006/relationships/hyperlink" Target="http://www.legislation.gov.uk/ukpga/2018/12/contents/enacted" TargetMode="External"/><Relationship Id="rId14" Type="http://schemas.openxmlformats.org/officeDocument/2006/relationships/hyperlink" Target="https://www.legislation.gov.uk/uksi/2000/2699/regulation/3/made" TargetMode="External"/><Relationship Id="rId22"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27" Type="http://schemas.openxmlformats.org/officeDocument/2006/relationships/hyperlink" Target="mailto:kthompson@pinchmillprimary.co.uk" TargetMode="External"/><Relationship Id="rId30" Type="http://schemas.openxmlformats.org/officeDocument/2006/relationships/hyperlink" Target="https://www.actionfraud.police.uk/"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E849763-3ECD-400D-A9E3-8DA2E1F69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3F53FED2</Template>
  <TotalTime>31</TotalTime>
  <Pages>19</Pages>
  <Words>7238</Words>
  <Characters>41258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48400</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thompson</cp:lastModifiedBy>
  <cp:revision>12</cp:revision>
  <cp:lastPrinted>2018-10-02T14:43:00Z</cp:lastPrinted>
  <dcterms:created xsi:type="dcterms:W3CDTF">2026-09-26T21:40:00Z</dcterms:created>
  <dcterms:modified xsi:type="dcterms:W3CDTF">2026-10-07T11:26:00Z</dcterms:modified>
</cp:coreProperties>
</file>