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AAA" w:rsidRDefault="000A0AAA" w:rsidP="000A0AAA">
      <w:pPr>
        <w:spacing w:after="200" w:line="276" w:lineRule="auto"/>
        <w:jc w:val="center"/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</w:pPr>
      <w:bookmarkStart w:id="0" w:name="_GoBack"/>
      <w:bookmarkEnd w:id="0"/>
    </w:p>
    <w:p w:rsidR="000A0AAA" w:rsidRDefault="000A0AAA" w:rsidP="000A0AAA">
      <w:pPr>
        <w:spacing w:after="200" w:line="276" w:lineRule="auto"/>
        <w:jc w:val="center"/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</w:pPr>
    </w:p>
    <w:p w:rsidR="008237C6" w:rsidRPr="000A0AAA" w:rsidRDefault="008237C6" w:rsidP="000A0AAA">
      <w:pPr>
        <w:spacing w:after="200" w:line="276" w:lineRule="auto"/>
        <w:jc w:val="center"/>
        <w:rPr>
          <w:rFonts w:ascii="Arial" w:eastAsia="Calibri" w:hAnsi="Arial" w:cs="Arial"/>
          <w:b/>
          <w:color w:val="365F91" w:themeColor="accent1" w:themeShade="BF"/>
          <w:szCs w:val="32"/>
          <w:u w:val="single"/>
          <w:lang w:val="x-none"/>
        </w:rPr>
      </w:pPr>
      <w:r w:rsidRPr="00636E28"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  <w:t>Pinchmill Primary School</w:t>
      </w:r>
      <w:r w:rsidR="000A0AAA" w:rsidRPr="000A0AAA">
        <w:rPr>
          <w:rFonts w:ascii="Arial" w:eastAsia="Calibri" w:hAnsi="Arial" w:cs="Arial"/>
          <w:b/>
          <w:color w:val="365F91" w:themeColor="accent1" w:themeShade="BF"/>
          <w:szCs w:val="32"/>
          <w:u w:val="single"/>
          <w:lang w:val="x-none"/>
        </w:rPr>
        <w:t xml:space="preserve"> </w:t>
      </w:r>
      <w:r w:rsidR="000A0AAA"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  <w:t>P</w:t>
      </w:r>
      <w:r w:rsidR="000A0AAA" w:rsidRPr="00636E28">
        <w:rPr>
          <w:rFonts w:ascii="Arial" w:eastAsia="Calibri" w:hAnsi="Arial" w:cs="Arial"/>
          <w:b/>
          <w:color w:val="365F91" w:themeColor="accent1" w:themeShade="BF"/>
          <w:szCs w:val="32"/>
          <w:u w:val="single"/>
          <w:lang w:val="x-none"/>
        </w:rPr>
        <w:t xml:space="preserve">arental </w:t>
      </w:r>
      <w:r w:rsidR="000A0AAA"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  <w:t>C</w:t>
      </w:r>
      <w:r w:rsidR="000A0AAA" w:rsidRPr="00636E28">
        <w:rPr>
          <w:rFonts w:ascii="Arial" w:eastAsia="Calibri" w:hAnsi="Arial" w:cs="Arial"/>
          <w:b/>
          <w:color w:val="365F91" w:themeColor="accent1" w:themeShade="BF"/>
          <w:szCs w:val="32"/>
          <w:u w:val="single"/>
          <w:lang w:val="x-none"/>
        </w:rPr>
        <w:t xml:space="preserve">onsent </w:t>
      </w:r>
      <w:r w:rsidR="000A0AAA"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  <w:t>F</w:t>
      </w:r>
      <w:r w:rsidR="000A0AAA" w:rsidRPr="00636E28">
        <w:rPr>
          <w:rFonts w:ascii="Arial" w:eastAsia="Calibri" w:hAnsi="Arial" w:cs="Arial"/>
          <w:b/>
          <w:color w:val="365F91" w:themeColor="accent1" w:themeShade="BF"/>
          <w:szCs w:val="32"/>
          <w:u w:val="single"/>
          <w:lang w:val="x-none"/>
        </w:rPr>
        <w:t>orm</w:t>
      </w:r>
    </w:p>
    <w:p w:rsidR="000A0AAA" w:rsidRPr="000A0AAA" w:rsidRDefault="000A0AAA" w:rsidP="008237C6">
      <w:pPr>
        <w:spacing w:after="200" w:line="276" w:lineRule="auto"/>
        <w:jc w:val="center"/>
        <w:rPr>
          <w:rFonts w:ascii="Arial" w:eastAsia="Calibri" w:hAnsi="Arial" w:cs="Arial"/>
          <w:b/>
          <w:color w:val="365F91" w:themeColor="accent1" w:themeShade="BF"/>
          <w:szCs w:val="32"/>
          <w:u w:val="single"/>
        </w:rPr>
      </w:pPr>
    </w:p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b/>
          <w:szCs w:val="28"/>
        </w:rPr>
      </w:pPr>
      <w:r w:rsidRPr="00636E28">
        <w:rPr>
          <w:rFonts w:ascii="Arial" w:eastAsia="Calibri" w:hAnsi="Arial" w:cs="Arial"/>
          <w:b/>
          <w:szCs w:val="28"/>
        </w:rPr>
        <w:t>Information (Date)……………………………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326"/>
        <w:gridCol w:w="7196"/>
      </w:tblGrid>
      <w:tr w:rsidR="008237C6" w:rsidRPr="00636E28" w:rsidTr="00470C63">
        <w:tc>
          <w:tcPr>
            <w:tcW w:w="1367" w:type="dxa"/>
            <w:shd w:val="clear" w:color="auto" w:fill="365F91" w:themeFill="accent1" w:themeFillShade="BF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color w:val="FFFFFF" w:themeColor="background1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color w:val="FFFFFF" w:themeColor="background1"/>
                <w:sz w:val="18"/>
                <w:szCs w:val="20"/>
              </w:rPr>
              <w:t>Pupil</w:t>
            </w:r>
          </w:p>
        </w:tc>
        <w:tc>
          <w:tcPr>
            <w:tcW w:w="7649" w:type="dxa"/>
            <w:shd w:val="clear" w:color="auto" w:fill="365F91" w:themeFill="accent1" w:themeFillShade="BF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136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Name </w:t>
            </w:r>
          </w:p>
        </w:tc>
        <w:tc>
          <w:tcPr>
            <w:tcW w:w="764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136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Year</w:t>
            </w:r>
          </w:p>
        </w:tc>
        <w:tc>
          <w:tcPr>
            <w:tcW w:w="764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136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Class</w:t>
            </w:r>
          </w:p>
        </w:tc>
        <w:tc>
          <w:tcPr>
            <w:tcW w:w="764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18"/>
                <w:szCs w:val="20"/>
              </w:rPr>
            </w:pPr>
          </w:p>
        </w:tc>
      </w:tr>
    </w:tbl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b/>
          <w:sz w:val="1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384"/>
        <w:gridCol w:w="7138"/>
      </w:tblGrid>
      <w:tr w:rsidR="008237C6" w:rsidRPr="00636E28" w:rsidTr="008237C6">
        <w:tc>
          <w:tcPr>
            <w:tcW w:w="1384" w:type="dxa"/>
            <w:shd w:val="clear" w:color="auto" w:fill="365F91" w:themeFill="accent1" w:themeFillShade="BF"/>
            <w:vAlign w:val="center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color w:val="FFFFFF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b/>
                <w:color w:val="FFFFFF"/>
                <w:sz w:val="18"/>
                <w:szCs w:val="20"/>
              </w:rPr>
              <w:t>Parent/carer</w:t>
            </w:r>
          </w:p>
        </w:tc>
        <w:tc>
          <w:tcPr>
            <w:tcW w:w="7138" w:type="dxa"/>
            <w:shd w:val="clear" w:color="auto" w:fill="365F91" w:themeFill="accent1" w:themeFillShade="BF"/>
            <w:vAlign w:val="center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color w:val="FF0000"/>
                <w:sz w:val="18"/>
                <w:szCs w:val="20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Name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Relationship to pupil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Address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Phone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Mobile 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  <w:tr w:rsidR="008237C6" w:rsidRPr="00636E28" w:rsidTr="008237C6">
        <w:tc>
          <w:tcPr>
            <w:tcW w:w="1384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Email</w:t>
            </w:r>
          </w:p>
        </w:tc>
        <w:tc>
          <w:tcPr>
            <w:tcW w:w="7138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</w:rPr>
            </w:pPr>
          </w:p>
        </w:tc>
      </w:tr>
    </w:tbl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b/>
          <w:sz w:val="22"/>
        </w:rPr>
      </w:pPr>
    </w:p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b/>
          <w:sz w:val="22"/>
        </w:rPr>
      </w:pPr>
    </w:p>
    <w:p w:rsidR="008237C6" w:rsidRDefault="008237C6" w:rsidP="008237C6">
      <w:pPr>
        <w:spacing w:after="200" w:line="276" w:lineRule="auto"/>
        <w:rPr>
          <w:rFonts w:ascii="Arial" w:eastAsia="Calibri" w:hAnsi="Arial" w:cs="Arial"/>
          <w:b/>
          <w:sz w:val="22"/>
        </w:rPr>
      </w:pPr>
    </w:p>
    <w:p w:rsidR="000A0AAA" w:rsidRPr="00636E28" w:rsidRDefault="000A0AAA" w:rsidP="008237C6">
      <w:pPr>
        <w:spacing w:after="200" w:line="276" w:lineRule="auto"/>
        <w:rPr>
          <w:rFonts w:ascii="Arial" w:eastAsia="Calibri" w:hAnsi="Arial" w:cs="Arial"/>
          <w:b/>
          <w:sz w:val="22"/>
        </w:rPr>
      </w:pPr>
    </w:p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b/>
          <w:sz w:val="22"/>
        </w:rPr>
      </w:pPr>
      <w:r w:rsidRPr="00636E28">
        <w:rPr>
          <w:rFonts w:ascii="Arial" w:eastAsia="Calibri" w:hAnsi="Arial" w:cs="Arial"/>
          <w:b/>
          <w:sz w:val="22"/>
        </w:rPr>
        <w:t>Use of information and image (including photographs and video recordings)</w:t>
      </w:r>
    </w:p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i/>
          <w:sz w:val="22"/>
        </w:rPr>
      </w:pPr>
      <w:r w:rsidRPr="00636E28">
        <w:rPr>
          <w:rFonts w:ascii="Arial" w:eastAsia="Calibri" w:hAnsi="Arial" w:cs="Arial"/>
          <w:i/>
          <w:sz w:val="22"/>
        </w:rPr>
        <w:t>I give my permission for my child’s: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935"/>
        <w:gridCol w:w="587"/>
      </w:tblGrid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Image to be used as part of school wall displays/class activities 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Image (not named) to be used on the school website 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Image (not named)</w:t>
            </w:r>
            <w:r w:rsidR="002F3F62">
              <w:rPr>
                <w:rFonts w:ascii="Arial" w:eastAsia="Calibri" w:hAnsi="Arial" w:cs="Arial"/>
                <w:sz w:val="18"/>
                <w:szCs w:val="20"/>
              </w:rPr>
              <w:t xml:space="preserve"> to be used in external/social </w:t>
            </w: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media, </w:t>
            </w:r>
            <w:proofErr w:type="spellStart"/>
            <w:r w:rsidRPr="00636E28">
              <w:rPr>
                <w:rFonts w:ascii="Arial" w:eastAsia="Calibri" w:hAnsi="Arial" w:cs="Arial"/>
                <w:sz w:val="18"/>
                <w:szCs w:val="20"/>
              </w:rPr>
              <w:t>e.g</w:t>
            </w:r>
            <w:proofErr w:type="spellEnd"/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 Local newspaper press release</w:t>
            </w:r>
            <w:r w:rsidR="002F3F62">
              <w:rPr>
                <w:rFonts w:ascii="Arial" w:eastAsia="Calibri" w:hAnsi="Arial" w:cs="Arial"/>
                <w:sz w:val="18"/>
                <w:szCs w:val="20"/>
              </w:rPr>
              <w:t>, school Facebook/Twitter/Website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Image to be included in the School’s annual formal class/whole school photographs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Image to be included in the School’s annual formal individual photographs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 xml:space="preserve">Image to be used in communication with international pen pals 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  <w:tr w:rsidR="008237C6" w:rsidRPr="00636E28" w:rsidTr="00470C63">
        <w:tc>
          <w:tcPr>
            <w:tcW w:w="8399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  <w:r w:rsidRPr="00636E28">
              <w:rPr>
                <w:rFonts w:ascii="Arial" w:eastAsia="Calibri" w:hAnsi="Arial" w:cs="Arial"/>
                <w:sz w:val="18"/>
                <w:szCs w:val="20"/>
              </w:rPr>
              <w:t>Named work to be displayed around the school on wall displays</w:t>
            </w:r>
          </w:p>
        </w:tc>
        <w:tc>
          <w:tcPr>
            <w:tcW w:w="617" w:type="dxa"/>
          </w:tcPr>
          <w:p w:rsidR="008237C6" w:rsidRPr="00636E28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8"/>
                <w:szCs w:val="20"/>
              </w:rPr>
            </w:pPr>
          </w:p>
        </w:tc>
      </w:tr>
    </w:tbl>
    <w:p w:rsidR="008237C6" w:rsidRPr="00636E28" w:rsidRDefault="008237C6" w:rsidP="008237C6">
      <w:pPr>
        <w:spacing w:after="200" w:line="276" w:lineRule="auto"/>
        <w:rPr>
          <w:rFonts w:ascii="Arial" w:eastAsia="Calibri" w:hAnsi="Arial" w:cs="Arial"/>
          <w:sz w:val="18"/>
          <w:szCs w:val="20"/>
        </w:rPr>
      </w:pPr>
      <w:r w:rsidRPr="00636E28">
        <w:rPr>
          <w:rFonts w:ascii="Arial" w:eastAsia="Calibri" w:hAnsi="Arial" w:cs="Arial"/>
          <w:sz w:val="18"/>
          <w:szCs w:val="20"/>
        </w:rPr>
        <w:t xml:space="preserve">                    </w:t>
      </w:r>
    </w:p>
    <w:p w:rsidR="008237C6" w:rsidRPr="002F3F62" w:rsidRDefault="008237C6" w:rsidP="008237C6">
      <w:pPr>
        <w:spacing w:after="200" w:line="276" w:lineRule="auto"/>
        <w:rPr>
          <w:rFonts w:ascii="Arial" w:eastAsia="Calibri" w:hAnsi="Arial" w:cs="Arial"/>
          <w:b/>
          <w:sz w:val="20"/>
        </w:rPr>
      </w:pPr>
      <w:r w:rsidRPr="002F3F62">
        <w:rPr>
          <w:rFonts w:ascii="Arial" w:eastAsia="Calibri" w:hAnsi="Arial" w:cs="Arial"/>
          <w:b/>
          <w:sz w:val="20"/>
        </w:rPr>
        <w:t>Communication</w:t>
      </w:r>
    </w:p>
    <w:p w:rsidR="008237C6" w:rsidRPr="002F3F62" w:rsidRDefault="008237C6" w:rsidP="008237C6">
      <w:pPr>
        <w:spacing w:after="200" w:line="276" w:lineRule="auto"/>
        <w:rPr>
          <w:rFonts w:ascii="Arial" w:eastAsia="Calibri" w:hAnsi="Arial" w:cs="Arial"/>
          <w:i/>
          <w:sz w:val="20"/>
        </w:rPr>
      </w:pPr>
      <w:r w:rsidRPr="002F3F62">
        <w:rPr>
          <w:rFonts w:ascii="Arial" w:eastAsia="Calibri" w:hAnsi="Arial" w:cs="Arial"/>
          <w:i/>
          <w:sz w:val="20"/>
        </w:rPr>
        <w:t>I give my permission for the school to contact me via: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929"/>
        <w:gridCol w:w="593"/>
      </w:tblGrid>
      <w:tr w:rsidR="008237C6" w:rsidRPr="002F3F62" w:rsidTr="00470C63">
        <w:tc>
          <w:tcPr>
            <w:tcW w:w="8613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6"/>
                <w:szCs w:val="20"/>
              </w:rPr>
            </w:pPr>
            <w:r w:rsidRPr="002F3F62">
              <w:rPr>
                <w:rFonts w:ascii="Arial" w:eastAsia="Calibri" w:hAnsi="Arial" w:cs="Arial"/>
                <w:sz w:val="16"/>
                <w:szCs w:val="20"/>
              </w:rPr>
              <w:t>Phone</w:t>
            </w:r>
          </w:p>
        </w:tc>
        <w:tc>
          <w:tcPr>
            <w:tcW w:w="629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6"/>
                <w:szCs w:val="20"/>
              </w:rPr>
            </w:pPr>
          </w:p>
        </w:tc>
      </w:tr>
      <w:tr w:rsidR="008237C6" w:rsidRPr="002F3F62" w:rsidTr="00470C63">
        <w:tc>
          <w:tcPr>
            <w:tcW w:w="8613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6"/>
                <w:szCs w:val="20"/>
              </w:rPr>
            </w:pPr>
            <w:r w:rsidRPr="002F3F62">
              <w:rPr>
                <w:rFonts w:ascii="Arial" w:eastAsia="Calibri" w:hAnsi="Arial" w:cs="Arial"/>
                <w:sz w:val="16"/>
                <w:szCs w:val="20"/>
              </w:rPr>
              <w:t>Email</w:t>
            </w:r>
          </w:p>
        </w:tc>
        <w:tc>
          <w:tcPr>
            <w:tcW w:w="629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6"/>
                <w:szCs w:val="20"/>
              </w:rPr>
            </w:pPr>
          </w:p>
        </w:tc>
      </w:tr>
      <w:tr w:rsidR="008237C6" w:rsidRPr="002F3F62" w:rsidTr="00470C63">
        <w:tc>
          <w:tcPr>
            <w:tcW w:w="8613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sz w:val="16"/>
                <w:szCs w:val="20"/>
              </w:rPr>
            </w:pPr>
            <w:r w:rsidRPr="002F3F62">
              <w:rPr>
                <w:rFonts w:ascii="Arial" w:eastAsia="Calibri" w:hAnsi="Arial" w:cs="Arial"/>
                <w:sz w:val="16"/>
                <w:szCs w:val="20"/>
              </w:rPr>
              <w:t>Text message</w:t>
            </w:r>
          </w:p>
        </w:tc>
        <w:tc>
          <w:tcPr>
            <w:tcW w:w="629" w:type="dxa"/>
          </w:tcPr>
          <w:p w:rsidR="008237C6" w:rsidRPr="002F3F62" w:rsidRDefault="008237C6" w:rsidP="00470C63">
            <w:pPr>
              <w:spacing w:after="200" w:line="276" w:lineRule="auto"/>
              <w:rPr>
                <w:rFonts w:ascii="Arial" w:eastAsia="Calibri" w:hAnsi="Arial" w:cs="Arial"/>
                <w:i/>
                <w:sz w:val="16"/>
                <w:szCs w:val="20"/>
              </w:rPr>
            </w:pPr>
          </w:p>
        </w:tc>
      </w:tr>
    </w:tbl>
    <w:p w:rsidR="008237C6" w:rsidRPr="002F3F62" w:rsidRDefault="008237C6" w:rsidP="008237C6">
      <w:pPr>
        <w:spacing w:after="200" w:line="276" w:lineRule="auto"/>
        <w:rPr>
          <w:rFonts w:ascii="Arial" w:eastAsia="Calibri" w:hAnsi="Arial" w:cs="Arial"/>
          <w:i/>
          <w:sz w:val="16"/>
          <w:szCs w:val="20"/>
        </w:rPr>
      </w:pPr>
    </w:p>
    <w:p w:rsidR="008237C6" w:rsidRPr="002F3F62" w:rsidRDefault="008237C6" w:rsidP="008237C6">
      <w:pPr>
        <w:spacing w:after="200" w:line="276" w:lineRule="auto"/>
        <w:rPr>
          <w:rFonts w:ascii="Arial" w:eastAsia="Calibri" w:hAnsi="Arial" w:cs="Arial"/>
          <w:i/>
          <w:sz w:val="20"/>
        </w:rPr>
      </w:pPr>
      <w:r w:rsidRPr="002F3F62">
        <w:rPr>
          <w:rFonts w:ascii="Arial" w:eastAsia="Calibri" w:hAnsi="Arial" w:cs="Arial"/>
          <w:i/>
          <w:sz w:val="18"/>
        </w:rPr>
        <w:t>The information in this form will be used throughout your c</w:t>
      </w:r>
      <w:r w:rsidRPr="002F3F62">
        <w:rPr>
          <w:rFonts w:ascii="Arial" w:eastAsia="Calibri" w:hAnsi="Arial" w:cs="Arial"/>
          <w:i/>
          <w:sz w:val="20"/>
        </w:rPr>
        <w:t>hild’s time at school. You may withdraw your consent at any time by contacting the school.</w:t>
      </w:r>
    </w:p>
    <w:p w:rsidR="008237C6" w:rsidRPr="002F3F62" w:rsidRDefault="008237C6" w:rsidP="002F3F62">
      <w:pPr>
        <w:spacing w:after="200" w:line="276" w:lineRule="auto"/>
        <w:rPr>
          <w:rFonts w:ascii="Arial" w:eastAsia="Calibri" w:hAnsi="Arial" w:cs="Arial"/>
          <w:sz w:val="20"/>
        </w:rPr>
      </w:pPr>
      <w:r w:rsidRPr="002F3F62">
        <w:rPr>
          <w:rFonts w:ascii="Arial" w:eastAsia="Calibri" w:hAnsi="Arial" w:cs="Arial"/>
          <w:i/>
          <w:sz w:val="20"/>
        </w:rPr>
        <w:t>Please sign and date the form before returning it to the School Office</w:t>
      </w:r>
      <w:r w:rsidRPr="002F3F62">
        <w:rPr>
          <w:rFonts w:ascii="Arial" w:eastAsia="Calibri" w:hAnsi="Arial" w:cs="Arial"/>
          <w:sz w:val="20"/>
        </w:rPr>
        <w:t>.</w:t>
      </w:r>
    </w:p>
    <w:p w:rsidR="000A0AAA" w:rsidRDefault="000A0AAA" w:rsidP="008237C6">
      <w:pPr>
        <w:spacing w:after="200" w:line="276" w:lineRule="auto"/>
        <w:rPr>
          <w:rFonts w:ascii="Arial" w:eastAsia="Calibri" w:hAnsi="Arial" w:cs="Arial"/>
          <w:sz w:val="20"/>
        </w:rPr>
      </w:pPr>
    </w:p>
    <w:p w:rsidR="008237C6" w:rsidRPr="000A0AAA" w:rsidRDefault="008237C6" w:rsidP="000A0AAA">
      <w:pPr>
        <w:spacing w:after="200" w:line="276" w:lineRule="auto"/>
        <w:rPr>
          <w:rFonts w:ascii="Arial" w:eastAsia="Calibri" w:hAnsi="Arial" w:cs="Arial"/>
          <w:sz w:val="20"/>
        </w:rPr>
      </w:pPr>
      <w:r w:rsidRPr="002F3F62">
        <w:rPr>
          <w:rFonts w:ascii="Arial" w:eastAsia="Calibri" w:hAnsi="Arial" w:cs="Arial"/>
          <w:sz w:val="20"/>
        </w:rPr>
        <w:t>Signed: .................................................................</w:t>
      </w:r>
      <w:r w:rsidR="000A0AAA">
        <w:rPr>
          <w:rFonts w:ascii="Arial" w:eastAsia="Calibri" w:hAnsi="Arial" w:cs="Arial"/>
          <w:sz w:val="20"/>
        </w:rPr>
        <w:t>...............           Date:</w:t>
      </w:r>
    </w:p>
    <w:p w:rsidR="008237C6" w:rsidRDefault="008237C6" w:rsidP="008237C6">
      <w:pPr>
        <w:spacing w:after="160" w:line="259" w:lineRule="auto"/>
      </w:pPr>
    </w:p>
    <w:p w:rsidR="00B36ABC" w:rsidRDefault="00B36ABC"/>
    <w:sectPr w:rsidR="00B36ABC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7C6" w:rsidRDefault="008237C6" w:rsidP="008237C6">
      <w:r>
        <w:separator/>
      </w:r>
    </w:p>
  </w:endnote>
  <w:endnote w:type="continuationSeparator" w:id="0">
    <w:p w:rsidR="008237C6" w:rsidRDefault="008237C6" w:rsidP="0082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7C6" w:rsidRDefault="008237C6" w:rsidP="008237C6">
      <w:r>
        <w:separator/>
      </w:r>
    </w:p>
  </w:footnote>
  <w:footnote w:type="continuationSeparator" w:id="0">
    <w:p w:rsidR="008237C6" w:rsidRDefault="008237C6" w:rsidP="00823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36"/>
        <w:szCs w:val="40"/>
      </w:rPr>
    </w:pPr>
    <w:r w:rsidRPr="008237C6">
      <w:rPr>
        <w:rFonts w:ascii="Comic Sans MS" w:eastAsia="Times New Roman" w:hAnsi="Comic Sans MS" w:cs="Times New Roman"/>
        <w:noProof/>
        <w:color w:val="000080"/>
        <w:sz w:val="16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46F6004C" wp14:editId="667637D4">
              <wp:simplePos x="0" y="0"/>
              <wp:positionH relativeFrom="page">
                <wp:posOffset>4980844</wp:posOffset>
              </wp:positionH>
              <wp:positionV relativeFrom="page">
                <wp:posOffset>245474</wp:posOffset>
              </wp:positionV>
              <wp:extent cx="1490345" cy="1200150"/>
              <wp:effectExtent l="38100" t="38100" r="33655" b="3810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90345" cy="1200150"/>
                        <a:chOff x="5954" y="1893"/>
                        <a:chExt cx="5019" cy="5109"/>
                      </a:xfrm>
                    </wpg:grpSpPr>
                    <wpg:grpSp>
                      <wpg:cNvPr id="3" name="Group 2"/>
                      <wpg:cNvGrpSpPr>
                        <a:grpSpLocks/>
                      </wpg:cNvGrpSpPr>
                      <wpg:grpSpPr bwMode="auto">
                        <a:xfrm>
                          <a:off x="5974" y="5168"/>
                          <a:ext cx="4624" cy="1795"/>
                          <a:chOff x="5974" y="5168"/>
                          <a:chExt cx="4624" cy="1795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4438 w 4624"/>
                              <a:gd name="T1" fmla="*/ 1789 h 1795"/>
                              <a:gd name="T2" fmla="*/ 4419 w 4624"/>
                              <a:gd name="T3" fmla="*/ 1792 h 1795"/>
                              <a:gd name="T4" fmla="*/ 4415 w 4624"/>
                              <a:gd name="T5" fmla="*/ 1793 h 1795"/>
                              <a:gd name="T6" fmla="*/ 4426 w 4624"/>
                              <a:gd name="T7" fmla="*/ 1791 h 1795"/>
                              <a:gd name="T8" fmla="*/ 4442 w 4624"/>
                              <a:gd name="T9" fmla="*/ 1788 h 1795"/>
                              <a:gd name="T10" fmla="*/ 4457 w 4624"/>
                              <a:gd name="T11" fmla="*/ 1785 h 1795"/>
                              <a:gd name="T12" fmla="*/ 4438 w 4624"/>
                              <a:gd name="T13" fmla="*/ 1789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4438" y="1789"/>
                                </a:moveTo>
                                <a:lnTo>
                                  <a:pt x="4419" y="1792"/>
                                </a:lnTo>
                                <a:lnTo>
                                  <a:pt x="4415" y="1793"/>
                                </a:lnTo>
                                <a:lnTo>
                                  <a:pt x="4426" y="1791"/>
                                </a:lnTo>
                                <a:lnTo>
                                  <a:pt x="4442" y="1788"/>
                                </a:lnTo>
                                <a:lnTo>
                                  <a:pt x="4457" y="1785"/>
                                </a:lnTo>
                                <a:lnTo>
                                  <a:pt x="4438" y="17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87 w 4624"/>
                              <a:gd name="T1" fmla="*/ 1102 h 1795"/>
                              <a:gd name="T2" fmla="*/ 189 w 4624"/>
                              <a:gd name="T3" fmla="*/ 1099 h 1795"/>
                              <a:gd name="T4" fmla="*/ 193 w 4624"/>
                              <a:gd name="T5" fmla="*/ 1087 h 1795"/>
                              <a:gd name="T6" fmla="*/ 195 w 4624"/>
                              <a:gd name="T7" fmla="*/ 1082 h 1795"/>
                              <a:gd name="T8" fmla="*/ 195 w 4624"/>
                              <a:gd name="T9" fmla="*/ 1083 h 1795"/>
                              <a:gd name="T10" fmla="*/ 191 w 4624"/>
                              <a:gd name="T11" fmla="*/ 1092 h 1795"/>
                              <a:gd name="T12" fmla="*/ 187 w 4624"/>
                              <a:gd name="T13" fmla="*/ 1102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87" y="1102"/>
                                </a:moveTo>
                                <a:lnTo>
                                  <a:pt x="189" y="1099"/>
                                </a:lnTo>
                                <a:lnTo>
                                  <a:pt x="193" y="1087"/>
                                </a:lnTo>
                                <a:lnTo>
                                  <a:pt x="195" y="1082"/>
                                </a:lnTo>
                                <a:lnTo>
                                  <a:pt x="195" y="1083"/>
                                </a:lnTo>
                                <a:lnTo>
                                  <a:pt x="191" y="1092"/>
                                </a:lnTo>
                                <a:lnTo>
                                  <a:pt x="187" y="11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72 w 4624"/>
                              <a:gd name="T1" fmla="*/ 1140 h 1795"/>
                              <a:gd name="T2" fmla="*/ 173 w 4624"/>
                              <a:gd name="T3" fmla="*/ 1138 h 1795"/>
                              <a:gd name="T4" fmla="*/ 184 w 4624"/>
                              <a:gd name="T5" fmla="*/ 1110 h 1795"/>
                              <a:gd name="T6" fmla="*/ 187 w 4624"/>
                              <a:gd name="T7" fmla="*/ 1102 h 1795"/>
                              <a:gd name="T8" fmla="*/ 182 w 4624"/>
                              <a:gd name="T9" fmla="*/ 1114 h 1795"/>
                              <a:gd name="T10" fmla="*/ 175 w 4624"/>
                              <a:gd name="T11" fmla="*/ 1133 h 1795"/>
                              <a:gd name="T12" fmla="*/ 172 w 4624"/>
                              <a:gd name="T13" fmla="*/ 1140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72" y="1140"/>
                                </a:moveTo>
                                <a:lnTo>
                                  <a:pt x="173" y="1138"/>
                                </a:lnTo>
                                <a:lnTo>
                                  <a:pt x="184" y="1110"/>
                                </a:lnTo>
                                <a:lnTo>
                                  <a:pt x="187" y="1102"/>
                                </a:lnTo>
                                <a:lnTo>
                                  <a:pt x="182" y="1114"/>
                                </a:lnTo>
                                <a:lnTo>
                                  <a:pt x="175" y="1133"/>
                                </a:lnTo>
                                <a:lnTo>
                                  <a:pt x="172" y="1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34 w 4624"/>
                              <a:gd name="T1" fmla="*/ 1238 h 1795"/>
                              <a:gd name="T2" fmla="*/ 138 w 4624"/>
                              <a:gd name="T3" fmla="*/ 1227 h 1795"/>
                              <a:gd name="T4" fmla="*/ 158 w 4624"/>
                              <a:gd name="T5" fmla="*/ 1176 h 1795"/>
                              <a:gd name="T6" fmla="*/ 157 w 4624"/>
                              <a:gd name="T7" fmla="*/ 1178 h 1795"/>
                              <a:gd name="T8" fmla="*/ 148 w 4624"/>
                              <a:gd name="T9" fmla="*/ 1201 h 1795"/>
                              <a:gd name="T10" fmla="*/ 139 w 4624"/>
                              <a:gd name="T11" fmla="*/ 1224 h 1795"/>
                              <a:gd name="T12" fmla="*/ 134 w 4624"/>
                              <a:gd name="T13" fmla="*/ 1238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34" y="1238"/>
                                </a:moveTo>
                                <a:lnTo>
                                  <a:pt x="138" y="1227"/>
                                </a:lnTo>
                                <a:lnTo>
                                  <a:pt x="158" y="1176"/>
                                </a:lnTo>
                                <a:lnTo>
                                  <a:pt x="157" y="1178"/>
                                </a:lnTo>
                                <a:lnTo>
                                  <a:pt x="148" y="1201"/>
                                </a:lnTo>
                                <a:lnTo>
                                  <a:pt x="139" y="1224"/>
                                </a:lnTo>
                                <a:lnTo>
                                  <a:pt x="134" y="1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34 w 4624"/>
                              <a:gd name="T1" fmla="*/ 1238 h 1795"/>
                              <a:gd name="T2" fmla="*/ 119 w 4624"/>
                              <a:gd name="T3" fmla="*/ 1278 h 1795"/>
                              <a:gd name="T4" fmla="*/ 124 w 4624"/>
                              <a:gd name="T5" fmla="*/ 1263 h 1795"/>
                              <a:gd name="T6" fmla="*/ 131 w 4624"/>
                              <a:gd name="T7" fmla="*/ 1245 h 1795"/>
                              <a:gd name="T8" fmla="*/ 134 w 4624"/>
                              <a:gd name="T9" fmla="*/ 1238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34" y="1238"/>
                                </a:moveTo>
                                <a:lnTo>
                                  <a:pt x="119" y="1278"/>
                                </a:lnTo>
                                <a:lnTo>
                                  <a:pt x="124" y="1263"/>
                                </a:lnTo>
                                <a:lnTo>
                                  <a:pt x="131" y="1245"/>
                                </a:lnTo>
                                <a:lnTo>
                                  <a:pt x="134" y="12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4415 w 4624"/>
                              <a:gd name="T1" fmla="*/ 1793 h 1795"/>
                              <a:gd name="T2" fmla="*/ 4409 w 4624"/>
                              <a:gd name="T3" fmla="*/ 1794 h 1795"/>
                              <a:gd name="T4" fmla="*/ 4410 w 4624"/>
                              <a:gd name="T5" fmla="*/ 1794 h 1795"/>
                              <a:gd name="T6" fmla="*/ 4415 w 4624"/>
                              <a:gd name="T7" fmla="*/ 1793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4415" y="1793"/>
                                </a:moveTo>
                                <a:lnTo>
                                  <a:pt x="4409" y="1794"/>
                                </a:lnTo>
                                <a:lnTo>
                                  <a:pt x="4410" y="1794"/>
                                </a:lnTo>
                                <a:lnTo>
                                  <a:pt x="4415" y="17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72 w 4624"/>
                              <a:gd name="T1" fmla="*/ 1140 h 1795"/>
                              <a:gd name="T2" fmla="*/ 158 w 4624"/>
                              <a:gd name="T3" fmla="*/ 1176 h 1795"/>
                              <a:gd name="T4" fmla="*/ 166 w 4624"/>
                              <a:gd name="T5" fmla="*/ 1155 h 1795"/>
                              <a:gd name="T6" fmla="*/ 172 w 4624"/>
                              <a:gd name="T7" fmla="*/ 1140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72" y="1140"/>
                                </a:moveTo>
                                <a:lnTo>
                                  <a:pt x="158" y="1176"/>
                                </a:lnTo>
                                <a:lnTo>
                                  <a:pt x="166" y="1155"/>
                                </a:lnTo>
                                <a:lnTo>
                                  <a:pt x="172" y="1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119 w 4624"/>
                              <a:gd name="T1" fmla="*/ 1278 h 1795"/>
                              <a:gd name="T2" fmla="*/ 115 w 4624"/>
                              <a:gd name="T3" fmla="*/ 1287 h 1795"/>
                              <a:gd name="T4" fmla="*/ 114 w 4624"/>
                              <a:gd name="T5" fmla="*/ 1290 h 1795"/>
                              <a:gd name="T6" fmla="*/ 119 w 4624"/>
                              <a:gd name="T7" fmla="*/ 1278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119" y="1278"/>
                                </a:moveTo>
                                <a:lnTo>
                                  <a:pt x="115" y="1287"/>
                                </a:lnTo>
                                <a:lnTo>
                                  <a:pt x="114" y="1290"/>
                                </a:lnTo>
                                <a:lnTo>
                                  <a:pt x="119" y="12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1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4558 w 4624"/>
                              <a:gd name="T1" fmla="*/ 1765 h 1795"/>
                              <a:gd name="T2" fmla="*/ 4550 w 4624"/>
                              <a:gd name="T3" fmla="*/ 1767 h 1795"/>
                              <a:gd name="T4" fmla="*/ 4556 w 4624"/>
                              <a:gd name="T5" fmla="*/ 1766 h 1795"/>
                              <a:gd name="T6" fmla="*/ 4577 w 4624"/>
                              <a:gd name="T7" fmla="*/ 1761 h 1795"/>
                              <a:gd name="T8" fmla="*/ 4578 w 4624"/>
                              <a:gd name="T9" fmla="*/ 1761 h 1795"/>
                              <a:gd name="T10" fmla="*/ 4558 w 4624"/>
                              <a:gd name="T11" fmla="*/ 1765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4558" y="1765"/>
                                </a:moveTo>
                                <a:lnTo>
                                  <a:pt x="4550" y="1767"/>
                                </a:lnTo>
                                <a:lnTo>
                                  <a:pt x="4556" y="1766"/>
                                </a:lnTo>
                                <a:lnTo>
                                  <a:pt x="4577" y="1761"/>
                                </a:lnTo>
                                <a:lnTo>
                                  <a:pt x="4578" y="1761"/>
                                </a:lnTo>
                                <a:lnTo>
                                  <a:pt x="4558" y="17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4611 w 4624"/>
                              <a:gd name="T1" fmla="*/ 1755 h 1795"/>
                              <a:gd name="T2" fmla="*/ 4596 w 4624"/>
                              <a:gd name="T3" fmla="*/ 1758 h 1795"/>
                              <a:gd name="T4" fmla="*/ 4578 w 4624"/>
                              <a:gd name="T5" fmla="*/ 1761 h 1795"/>
                              <a:gd name="T6" fmla="*/ 4624 w 4624"/>
                              <a:gd name="T7" fmla="*/ 1752 h 1795"/>
                              <a:gd name="T8" fmla="*/ 4620 w 4624"/>
                              <a:gd name="T9" fmla="*/ 1753 h 1795"/>
                              <a:gd name="T10" fmla="*/ 4611 w 4624"/>
                              <a:gd name="T11" fmla="*/ 1755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4611" y="1755"/>
                                </a:moveTo>
                                <a:lnTo>
                                  <a:pt x="4596" y="1758"/>
                                </a:lnTo>
                                <a:lnTo>
                                  <a:pt x="4578" y="1761"/>
                                </a:lnTo>
                                <a:lnTo>
                                  <a:pt x="4624" y="1752"/>
                                </a:lnTo>
                                <a:lnTo>
                                  <a:pt x="4620" y="1753"/>
                                </a:lnTo>
                                <a:lnTo>
                                  <a:pt x="4611" y="17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3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65 w 4624"/>
                              <a:gd name="T1" fmla="*/ 1737 h 1795"/>
                              <a:gd name="T2" fmla="*/ 94 w 4624"/>
                              <a:gd name="T3" fmla="*/ 1744 h 1795"/>
                              <a:gd name="T4" fmla="*/ 128 w 4624"/>
                              <a:gd name="T5" fmla="*/ 1749 h 1795"/>
                              <a:gd name="T6" fmla="*/ 168 w 4624"/>
                              <a:gd name="T7" fmla="*/ 1752 h 1795"/>
                              <a:gd name="T8" fmla="*/ 215 w 4624"/>
                              <a:gd name="T9" fmla="*/ 1753 h 1795"/>
                              <a:gd name="T10" fmla="*/ 267 w 4624"/>
                              <a:gd name="T11" fmla="*/ 1754 h 1795"/>
                              <a:gd name="T12" fmla="*/ 326 w 4624"/>
                              <a:gd name="T13" fmla="*/ 1753 h 1795"/>
                              <a:gd name="T14" fmla="*/ 392 w 4624"/>
                              <a:gd name="T15" fmla="*/ 1752 h 1795"/>
                              <a:gd name="T16" fmla="*/ 4624 w 4624"/>
                              <a:gd name="T17" fmla="*/ 1752 h 1795"/>
                              <a:gd name="T18" fmla="*/ 4693 w 4624"/>
                              <a:gd name="T19" fmla="*/ 1739 h 1795"/>
                              <a:gd name="T20" fmla="*/ 4755 w 4624"/>
                              <a:gd name="T21" fmla="*/ 1726 h 1795"/>
                              <a:gd name="T22" fmla="*/ 4809 w 4624"/>
                              <a:gd name="T23" fmla="*/ 1714 h 1795"/>
                              <a:gd name="T24" fmla="*/ 4858 w 4624"/>
                              <a:gd name="T25" fmla="*/ 1702 h 1795"/>
                              <a:gd name="T26" fmla="*/ 4899 w 4624"/>
                              <a:gd name="T27" fmla="*/ 1690 h 1795"/>
                              <a:gd name="T28" fmla="*/ 4934 w 4624"/>
                              <a:gd name="T29" fmla="*/ 1678 h 1795"/>
                              <a:gd name="T30" fmla="*/ 4962 w 4624"/>
                              <a:gd name="T31" fmla="*/ 1664 h 1795"/>
                              <a:gd name="T32" fmla="*/ 4984 w 4624"/>
                              <a:gd name="T33" fmla="*/ 1649 h 1795"/>
                              <a:gd name="T34" fmla="*/ 5000 w 4624"/>
                              <a:gd name="T35" fmla="*/ 1633 h 1795"/>
                              <a:gd name="T36" fmla="*/ 5010 w 4624"/>
                              <a:gd name="T37" fmla="*/ 1614 h 1795"/>
                              <a:gd name="T38" fmla="*/ 5015 w 4624"/>
                              <a:gd name="T39" fmla="*/ 1592 h 1795"/>
                              <a:gd name="T40" fmla="*/ 5013 w 4624"/>
                              <a:gd name="T41" fmla="*/ 1568 h 1795"/>
                              <a:gd name="T42" fmla="*/ 5006 w 4624"/>
                              <a:gd name="T43" fmla="*/ 1540 h 1795"/>
                              <a:gd name="T44" fmla="*/ 4994 w 4624"/>
                              <a:gd name="T45" fmla="*/ 1509 h 1795"/>
                              <a:gd name="T46" fmla="*/ 4976 w 4624"/>
                              <a:gd name="T47" fmla="*/ 1473 h 1795"/>
                              <a:gd name="T48" fmla="*/ 4954 w 4624"/>
                              <a:gd name="T49" fmla="*/ 1432 h 1795"/>
                              <a:gd name="T50" fmla="*/ 4926 w 4624"/>
                              <a:gd name="T51" fmla="*/ 1387 h 1795"/>
                              <a:gd name="T52" fmla="*/ 4893 w 4624"/>
                              <a:gd name="T53" fmla="*/ 1336 h 1795"/>
                              <a:gd name="T54" fmla="*/ 4856 w 4624"/>
                              <a:gd name="T55" fmla="*/ 1280 h 1795"/>
                              <a:gd name="T56" fmla="*/ 4814 w 4624"/>
                              <a:gd name="T57" fmla="*/ 1217 h 1795"/>
                              <a:gd name="T58" fmla="*/ 4230 w 4624"/>
                              <a:gd name="T59" fmla="*/ 0 h 1795"/>
                              <a:gd name="T60" fmla="*/ 803 w 4624"/>
                              <a:gd name="T61" fmla="*/ 0 h 1795"/>
                              <a:gd name="T62" fmla="*/ 114 w 4624"/>
                              <a:gd name="T63" fmla="*/ 1290 h 1795"/>
                              <a:gd name="T64" fmla="*/ 88 w 4624"/>
                              <a:gd name="T65" fmla="*/ 1357 h 1795"/>
                              <a:gd name="T66" fmla="*/ 64 w 4624"/>
                              <a:gd name="T67" fmla="*/ 1417 h 1795"/>
                              <a:gd name="T68" fmla="*/ 44 w 4624"/>
                              <a:gd name="T69" fmla="*/ 1471 h 1795"/>
                              <a:gd name="T70" fmla="*/ 28 w 4624"/>
                              <a:gd name="T71" fmla="*/ 1519 h 1795"/>
                              <a:gd name="T72" fmla="*/ 15 w 4624"/>
                              <a:gd name="T73" fmla="*/ 1561 h 1795"/>
                              <a:gd name="T74" fmla="*/ 6 w 4624"/>
                              <a:gd name="T75" fmla="*/ 1598 h 1795"/>
                              <a:gd name="T76" fmla="*/ 0 w 4624"/>
                              <a:gd name="T77" fmla="*/ 1630 h 1795"/>
                              <a:gd name="T78" fmla="*/ 0 w 4624"/>
                              <a:gd name="T79" fmla="*/ 1658 h 1795"/>
                              <a:gd name="T80" fmla="*/ 3 w 4624"/>
                              <a:gd name="T81" fmla="*/ 1681 h 1795"/>
                              <a:gd name="T82" fmla="*/ 11 w 4624"/>
                              <a:gd name="T83" fmla="*/ 1700 h 1795"/>
                              <a:gd name="T84" fmla="*/ 24 w 4624"/>
                              <a:gd name="T85" fmla="*/ 1716 h 1795"/>
                              <a:gd name="T86" fmla="*/ 42 w 4624"/>
                              <a:gd name="T87" fmla="*/ 1728 h 1795"/>
                              <a:gd name="T88" fmla="*/ 65 w 4624"/>
                              <a:gd name="T89" fmla="*/ 1737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65" y="1737"/>
                                </a:moveTo>
                                <a:lnTo>
                                  <a:pt x="94" y="1744"/>
                                </a:lnTo>
                                <a:lnTo>
                                  <a:pt x="128" y="1749"/>
                                </a:lnTo>
                                <a:lnTo>
                                  <a:pt x="168" y="1752"/>
                                </a:lnTo>
                                <a:lnTo>
                                  <a:pt x="215" y="1753"/>
                                </a:lnTo>
                                <a:lnTo>
                                  <a:pt x="267" y="1754"/>
                                </a:lnTo>
                                <a:lnTo>
                                  <a:pt x="326" y="1753"/>
                                </a:lnTo>
                                <a:lnTo>
                                  <a:pt x="392" y="1752"/>
                                </a:lnTo>
                                <a:lnTo>
                                  <a:pt x="4624" y="1752"/>
                                </a:lnTo>
                                <a:lnTo>
                                  <a:pt x="4693" y="1739"/>
                                </a:lnTo>
                                <a:lnTo>
                                  <a:pt x="4755" y="1726"/>
                                </a:lnTo>
                                <a:lnTo>
                                  <a:pt x="4809" y="1714"/>
                                </a:lnTo>
                                <a:lnTo>
                                  <a:pt x="4858" y="1702"/>
                                </a:lnTo>
                                <a:lnTo>
                                  <a:pt x="4899" y="1690"/>
                                </a:lnTo>
                                <a:lnTo>
                                  <a:pt x="4934" y="1678"/>
                                </a:lnTo>
                                <a:lnTo>
                                  <a:pt x="4962" y="1664"/>
                                </a:lnTo>
                                <a:lnTo>
                                  <a:pt x="4984" y="1649"/>
                                </a:lnTo>
                                <a:lnTo>
                                  <a:pt x="5000" y="1633"/>
                                </a:lnTo>
                                <a:lnTo>
                                  <a:pt x="5010" y="1614"/>
                                </a:lnTo>
                                <a:lnTo>
                                  <a:pt x="5015" y="1592"/>
                                </a:lnTo>
                                <a:lnTo>
                                  <a:pt x="5013" y="1568"/>
                                </a:lnTo>
                                <a:lnTo>
                                  <a:pt x="5006" y="1540"/>
                                </a:lnTo>
                                <a:lnTo>
                                  <a:pt x="4994" y="1509"/>
                                </a:lnTo>
                                <a:lnTo>
                                  <a:pt x="4976" y="1473"/>
                                </a:lnTo>
                                <a:lnTo>
                                  <a:pt x="4954" y="1432"/>
                                </a:lnTo>
                                <a:lnTo>
                                  <a:pt x="4926" y="1387"/>
                                </a:lnTo>
                                <a:lnTo>
                                  <a:pt x="4893" y="1336"/>
                                </a:lnTo>
                                <a:lnTo>
                                  <a:pt x="4856" y="1280"/>
                                </a:lnTo>
                                <a:lnTo>
                                  <a:pt x="4814" y="1217"/>
                                </a:lnTo>
                                <a:lnTo>
                                  <a:pt x="4230" y="0"/>
                                </a:lnTo>
                                <a:lnTo>
                                  <a:pt x="803" y="0"/>
                                </a:lnTo>
                                <a:lnTo>
                                  <a:pt x="114" y="1290"/>
                                </a:lnTo>
                                <a:lnTo>
                                  <a:pt x="88" y="1357"/>
                                </a:lnTo>
                                <a:lnTo>
                                  <a:pt x="64" y="1417"/>
                                </a:lnTo>
                                <a:lnTo>
                                  <a:pt x="44" y="1471"/>
                                </a:lnTo>
                                <a:lnTo>
                                  <a:pt x="28" y="1519"/>
                                </a:lnTo>
                                <a:lnTo>
                                  <a:pt x="15" y="1561"/>
                                </a:lnTo>
                                <a:lnTo>
                                  <a:pt x="6" y="1598"/>
                                </a:lnTo>
                                <a:lnTo>
                                  <a:pt x="0" y="1630"/>
                                </a:lnTo>
                                <a:lnTo>
                                  <a:pt x="0" y="1658"/>
                                </a:lnTo>
                                <a:lnTo>
                                  <a:pt x="3" y="1681"/>
                                </a:lnTo>
                                <a:lnTo>
                                  <a:pt x="11" y="1700"/>
                                </a:lnTo>
                                <a:lnTo>
                                  <a:pt x="24" y="1716"/>
                                </a:lnTo>
                                <a:lnTo>
                                  <a:pt x="42" y="1728"/>
                                </a:lnTo>
                                <a:lnTo>
                                  <a:pt x="65" y="1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5974" y="5168"/>
                            <a:ext cx="4624" cy="1795"/>
                          </a:xfrm>
                          <a:custGeom>
                            <a:avLst/>
                            <a:gdLst>
                              <a:gd name="T0" fmla="*/ 4462 w 4624"/>
                              <a:gd name="T1" fmla="*/ 1784 h 1795"/>
                              <a:gd name="T2" fmla="*/ 4457 w 4624"/>
                              <a:gd name="T3" fmla="*/ 1785 h 1795"/>
                              <a:gd name="T4" fmla="*/ 4466 w 4624"/>
                              <a:gd name="T5" fmla="*/ 1783 h 1795"/>
                              <a:gd name="T6" fmla="*/ 4506 w 4624"/>
                              <a:gd name="T7" fmla="*/ 1775 h 1795"/>
                              <a:gd name="T8" fmla="*/ 4550 w 4624"/>
                              <a:gd name="T9" fmla="*/ 1767 h 1795"/>
                              <a:gd name="T10" fmla="*/ 4532 w 4624"/>
                              <a:gd name="T11" fmla="*/ 1770 h 1795"/>
                              <a:gd name="T12" fmla="*/ 4508 w 4624"/>
                              <a:gd name="T13" fmla="*/ 1775 h 1795"/>
                              <a:gd name="T14" fmla="*/ 4484 w 4624"/>
                              <a:gd name="T15" fmla="*/ 1780 h 1795"/>
                              <a:gd name="T16" fmla="*/ 4462 w 4624"/>
                              <a:gd name="T17" fmla="*/ 1784 h 17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624" h="1795">
                                <a:moveTo>
                                  <a:pt x="4462" y="1784"/>
                                </a:moveTo>
                                <a:lnTo>
                                  <a:pt x="4457" y="1785"/>
                                </a:lnTo>
                                <a:lnTo>
                                  <a:pt x="4466" y="1783"/>
                                </a:lnTo>
                                <a:lnTo>
                                  <a:pt x="4506" y="1775"/>
                                </a:lnTo>
                                <a:lnTo>
                                  <a:pt x="4550" y="1767"/>
                                </a:lnTo>
                                <a:lnTo>
                                  <a:pt x="4532" y="1770"/>
                                </a:lnTo>
                                <a:lnTo>
                                  <a:pt x="4508" y="1775"/>
                                </a:lnTo>
                                <a:lnTo>
                                  <a:pt x="4484" y="1780"/>
                                </a:lnTo>
                                <a:lnTo>
                                  <a:pt x="4462" y="1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A5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6" name="Freeform 15"/>
                      <wps:cNvSpPr>
                        <a:spLocks/>
                      </wps:cNvSpPr>
                      <wps:spPr bwMode="auto">
                        <a:xfrm>
                          <a:off x="7297" y="5512"/>
                          <a:ext cx="625" cy="1379"/>
                        </a:xfrm>
                        <a:custGeom>
                          <a:avLst/>
                          <a:gdLst>
                            <a:gd name="T0" fmla="*/ 624 w 625"/>
                            <a:gd name="T1" fmla="*/ 1379 h 1379"/>
                            <a:gd name="T2" fmla="*/ 624 w 625"/>
                            <a:gd name="T3" fmla="*/ 4 h 1379"/>
                            <a:gd name="T4" fmla="*/ 495 w 625"/>
                            <a:gd name="T5" fmla="*/ 4 h 1379"/>
                            <a:gd name="T6" fmla="*/ 495 w 625"/>
                            <a:gd name="T7" fmla="*/ 129 h 1379"/>
                            <a:gd name="T8" fmla="*/ 374 w 625"/>
                            <a:gd name="T9" fmla="*/ 129 h 1379"/>
                            <a:gd name="T10" fmla="*/ 374 w 625"/>
                            <a:gd name="T11" fmla="*/ 4 h 1379"/>
                            <a:gd name="T12" fmla="*/ 254 w 625"/>
                            <a:gd name="T13" fmla="*/ 4 h 1379"/>
                            <a:gd name="T14" fmla="*/ 254 w 625"/>
                            <a:gd name="T15" fmla="*/ 124 h 1379"/>
                            <a:gd name="T16" fmla="*/ 129 w 625"/>
                            <a:gd name="T17" fmla="*/ 124 h 1379"/>
                            <a:gd name="T18" fmla="*/ 129 w 625"/>
                            <a:gd name="T19" fmla="*/ 0 h 1379"/>
                            <a:gd name="T20" fmla="*/ 4 w 625"/>
                            <a:gd name="T21" fmla="*/ 0 h 1379"/>
                            <a:gd name="T22" fmla="*/ 0 w 625"/>
                            <a:gd name="T23" fmla="*/ 1379 h 1379"/>
                            <a:gd name="T24" fmla="*/ 624 w 625"/>
                            <a:gd name="T25" fmla="*/ 1379 h 1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25" h="1379">
                              <a:moveTo>
                                <a:pt x="624" y="1379"/>
                              </a:moveTo>
                              <a:lnTo>
                                <a:pt x="624" y="4"/>
                              </a:lnTo>
                              <a:lnTo>
                                <a:pt x="495" y="4"/>
                              </a:lnTo>
                              <a:lnTo>
                                <a:pt x="495" y="129"/>
                              </a:lnTo>
                              <a:lnTo>
                                <a:pt x="374" y="129"/>
                              </a:lnTo>
                              <a:lnTo>
                                <a:pt x="374" y="4"/>
                              </a:lnTo>
                              <a:lnTo>
                                <a:pt x="254" y="4"/>
                              </a:lnTo>
                              <a:lnTo>
                                <a:pt x="254" y="124"/>
                              </a:lnTo>
                              <a:lnTo>
                                <a:pt x="129" y="124"/>
                              </a:lnTo>
                              <a:lnTo>
                                <a:pt x="129" y="0"/>
                              </a:lnTo>
                              <a:lnTo>
                                <a:pt x="4" y="0"/>
                              </a:lnTo>
                              <a:lnTo>
                                <a:pt x="0" y="1379"/>
                              </a:lnTo>
                              <a:lnTo>
                                <a:pt x="624" y="13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CB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6"/>
                      <wps:cNvSpPr>
                        <a:spLocks/>
                      </wps:cNvSpPr>
                      <wps:spPr bwMode="auto">
                        <a:xfrm>
                          <a:off x="7297" y="5512"/>
                          <a:ext cx="625" cy="1379"/>
                        </a:xfrm>
                        <a:custGeom>
                          <a:avLst/>
                          <a:gdLst>
                            <a:gd name="T0" fmla="*/ 4 w 625"/>
                            <a:gd name="T1" fmla="*/ 0 h 1379"/>
                            <a:gd name="T2" fmla="*/ 129 w 625"/>
                            <a:gd name="T3" fmla="*/ 0 h 1379"/>
                            <a:gd name="T4" fmla="*/ 129 w 625"/>
                            <a:gd name="T5" fmla="*/ 124 h 1379"/>
                            <a:gd name="T6" fmla="*/ 254 w 625"/>
                            <a:gd name="T7" fmla="*/ 124 h 1379"/>
                            <a:gd name="T8" fmla="*/ 254 w 625"/>
                            <a:gd name="T9" fmla="*/ 4 h 1379"/>
                            <a:gd name="T10" fmla="*/ 374 w 625"/>
                            <a:gd name="T11" fmla="*/ 4 h 1379"/>
                            <a:gd name="T12" fmla="*/ 374 w 625"/>
                            <a:gd name="T13" fmla="*/ 129 h 1379"/>
                            <a:gd name="T14" fmla="*/ 495 w 625"/>
                            <a:gd name="T15" fmla="*/ 129 h 1379"/>
                            <a:gd name="T16" fmla="*/ 495 w 625"/>
                            <a:gd name="T17" fmla="*/ 4 h 1379"/>
                            <a:gd name="T18" fmla="*/ 624 w 625"/>
                            <a:gd name="T19" fmla="*/ 4 h 1379"/>
                            <a:gd name="T20" fmla="*/ 624 w 625"/>
                            <a:gd name="T21" fmla="*/ 120 h 1379"/>
                            <a:gd name="T22" fmla="*/ 624 w 625"/>
                            <a:gd name="T23" fmla="*/ 1379 h 1379"/>
                            <a:gd name="T24" fmla="*/ 0 w 625"/>
                            <a:gd name="T25" fmla="*/ 1379 h 1379"/>
                            <a:gd name="T26" fmla="*/ 4 w 625"/>
                            <a:gd name="T27" fmla="*/ 0 h 1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25" h="1379">
                              <a:moveTo>
                                <a:pt x="4" y="0"/>
                              </a:moveTo>
                              <a:lnTo>
                                <a:pt x="129" y="0"/>
                              </a:lnTo>
                              <a:lnTo>
                                <a:pt x="129" y="124"/>
                              </a:lnTo>
                              <a:lnTo>
                                <a:pt x="254" y="124"/>
                              </a:lnTo>
                              <a:lnTo>
                                <a:pt x="254" y="4"/>
                              </a:lnTo>
                              <a:lnTo>
                                <a:pt x="374" y="4"/>
                              </a:lnTo>
                              <a:lnTo>
                                <a:pt x="374" y="129"/>
                              </a:lnTo>
                              <a:lnTo>
                                <a:pt x="495" y="129"/>
                              </a:lnTo>
                              <a:lnTo>
                                <a:pt x="495" y="4"/>
                              </a:lnTo>
                              <a:lnTo>
                                <a:pt x="624" y="4"/>
                              </a:lnTo>
                              <a:lnTo>
                                <a:pt x="624" y="120"/>
                              </a:lnTo>
                              <a:lnTo>
                                <a:pt x="624" y="1379"/>
                              </a:lnTo>
                              <a:lnTo>
                                <a:pt x="0" y="1379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7"/>
                      <wps:cNvSpPr>
                        <a:spLocks/>
                      </wps:cNvSpPr>
                      <wps:spPr bwMode="auto">
                        <a:xfrm>
                          <a:off x="7459" y="5748"/>
                          <a:ext cx="296" cy="296"/>
                        </a:xfrm>
                        <a:custGeom>
                          <a:avLst/>
                          <a:gdLst>
                            <a:gd name="T0" fmla="*/ 296 w 296"/>
                            <a:gd name="T1" fmla="*/ 148 h 296"/>
                            <a:gd name="T2" fmla="*/ 296 w 296"/>
                            <a:gd name="T3" fmla="*/ 148 h 296"/>
                            <a:gd name="T4" fmla="*/ 295 w 296"/>
                            <a:gd name="T5" fmla="*/ 137 h 296"/>
                            <a:gd name="T6" fmla="*/ 292 w 296"/>
                            <a:gd name="T7" fmla="*/ 114 h 296"/>
                            <a:gd name="T8" fmla="*/ 285 w 296"/>
                            <a:gd name="T9" fmla="*/ 93 h 296"/>
                            <a:gd name="T10" fmla="*/ 276 w 296"/>
                            <a:gd name="T11" fmla="*/ 73 h 296"/>
                            <a:gd name="T12" fmla="*/ 263 w 296"/>
                            <a:gd name="T13" fmla="*/ 55 h 296"/>
                            <a:gd name="T14" fmla="*/ 249 w 296"/>
                            <a:gd name="T15" fmla="*/ 39 h 296"/>
                            <a:gd name="T16" fmla="*/ 232 w 296"/>
                            <a:gd name="T17" fmla="*/ 26 h 296"/>
                            <a:gd name="T18" fmla="*/ 213 w 296"/>
                            <a:gd name="T19" fmla="*/ 15 h 296"/>
                            <a:gd name="T20" fmla="*/ 192 w 296"/>
                            <a:gd name="T21" fmla="*/ 6 h 296"/>
                            <a:gd name="T22" fmla="*/ 171 w 296"/>
                            <a:gd name="T23" fmla="*/ 1 h 296"/>
                            <a:gd name="T24" fmla="*/ 148 w 296"/>
                            <a:gd name="T25" fmla="*/ 0 h 296"/>
                            <a:gd name="T26" fmla="*/ 137 w 296"/>
                            <a:gd name="T27" fmla="*/ 0 h 296"/>
                            <a:gd name="T28" fmla="*/ 114 w 296"/>
                            <a:gd name="T29" fmla="*/ 3 h 296"/>
                            <a:gd name="T30" fmla="*/ 93 w 296"/>
                            <a:gd name="T31" fmla="*/ 10 h 296"/>
                            <a:gd name="T32" fmla="*/ 73 w 296"/>
                            <a:gd name="T33" fmla="*/ 20 h 296"/>
                            <a:gd name="T34" fmla="*/ 55 w 296"/>
                            <a:gd name="T35" fmla="*/ 32 h 296"/>
                            <a:gd name="T36" fmla="*/ 39 w 296"/>
                            <a:gd name="T37" fmla="*/ 47 h 296"/>
                            <a:gd name="T38" fmla="*/ 26 w 296"/>
                            <a:gd name="T39" fmla="*/ 63 h 296"/>
                            <a:gd name="T40" fmla="*/ 15 w 296"/>
                            <a:gd name="T41" fmla="*/ 82 h 296"/>
                            <a:gd name="T42" fmla="*/ 6 w 296"/>
                            <a:gd name="T43" fmla="*/ 103 h 296"/>
                            <a:gd name="T44" fmla="*/ 1 w 296"/>
                            <a:gd name="T45" fmla="*/ 125 h 296"/>
                            <a:gd name="T46" fmla="*/ 0 w 296"/>
                            <a:gd name="T47" fmla="*/ 148 h 296"/>
                            <a:gd name="T48" fmla="*/ 0 w 296"/>
                            <a:gd name="T49" fmla="*/ 159 h 296"/>
                            <a:gd name="T50" fmla="*/ 3 w 296"/>
                            <a:gd name="T51" fmla="*/ 181 h 296"/>
                            <a:gd name="T52" fmla="*/ 10 w 296"/>
                            <a:gd name="T53" fmla="*/ 202 h 296"/>
                            <a:gd name="T54" fmla="*/ 20 w 296"/>
                            <a:gd name="T55" fmla="*/ 222 h 296"/>
                            <a:gd name="T56" fmla="*/ 32 w 296"/>
                            <a:gd name="T57" fmla="*/ 240 h 296"/>
                            <a:gd name="T58" fmla="*/ 47 w 296"/>
                            <a:gd name="T59" fmla="*/ 256 h 296"/>
                            <a:gd name="T60" fmla="*/ 63 w 296"/>
                            <a:gd name="T61" fmla="*/ 269 h 296"/>
                            <a:gd name="T62" fmla="*/ 82 w 296"/>
                            <a:gd name="T63" fmla="*/ 281 h 296"/>
                            <a:gd name="T64" fmla="*/ 103 w 296"/>
                            <a:gd name="T65" fmla="*/ 289 h 296"/>
                            <a:gd name="T66" fmla="*/ 125 w 296"/>
                            <a:gd name="T67" fmla="*/ 294 h 296"/>
                            <a:gd name="T68" fmla="*/ 148 w 296"/>
                            <a:gd name="T69" fmla="*/ 296 h 296"/>
                            <a:gd name="T70" fmla="*/ 159 w 296"/>
                            <a:gd name="T71" fmla="*/ 295 h 296"/>
                            <a:gd name="T72" fmla="*/ 181 w 296"/>
                            <a:gd name="T73" fmla="*/ 292 h 296"/>
                            <a:gd name="T74" fmla="*/ 202 w 296"/>
                            <a:gd name="T75" fmla="*/ 285 h 296"/>
                            <a:gd name="T76" fmla="*/ 222 w 296"/>
                            <a:gd name="T77" fmla="*/ 276 h 296"/>
                            <a:gd name="T78" fmla="*/ 240 w 296"/>
                            <a:gd name="T79" fmla="*/ 263 h 296"/>
                            <a:gd name="T80" fmla="*/ 256 w 296"/>
                            <a:gd name="T81" fmla="*/ 249 h 296"/>
                            <a:gd name="T82" fmla="*/ 269 w 296"/>
                            <a:gd name="T83" fmla="*/ 232 h 296"/>
                            <a:gd name="T84" fmla="*/ 281 w 296"/>
                            <a:gd name="T85" fmla="*/ 213 h 296"/>
                            <a:gd name="T86" fmla="*/ 289 w 296"/>
                            <a:gd name="T87" fmla="*/ 192 h 296"/>
                            <a:gd name="T88" fmla="*/ 294 w 296"/>
                            <a:gd name="T89" fmla="*/ 171 h 296"/>
                            <a:gd name="T90" fmla="*/ 296 w 296"/>
                            <a:gd name="T91" fmla="*/ 148 h 2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296" h="296">
                              <a:moveTo>
                                <a:pt x="296" y="148"/>
                              </a:moveTo>
                              <a:lnTo>
                                <a:pt x="296" y="148"/>
                              </a:lnTo>
                              <a:lnTo>
                                <a:pt x="295" y="137"/>
                              </a:lnTo>
                              <a:lnTo>
                                <a:pt x="292" y="114"/>
                              </a:lnTo>
                              <a:lnTo>
                                <a:pt x="285" y="93"/>
                              </a:lnTo>
                              <a:lnTo>
                                <a:pt x="276" y="73"/>
                              </a:lnTo>
                              <a:lnTo>
                                <a:pt x="263" y="55"/>
                              </a:lnTo>
                              <a:lnTo>
                                <a:pt x="249" y="39"/>
                              </a:lnTo>
                              <a:lnTo>
                                <a:pt x="232" y="26"/>
                              </a:lnTo>
                              <a:lnTo>
                                <a:pt x="213" y="15"/>
                              </a:lnTo>
                              <a:lnTo>
                                <a:pt x="192" y="6"/>
                              </a:lnTo>
                              <a:lnTo>
                                <a:pt x="171" y="1"/>
                              </a:lnTo>
                              <a:lnTo>
                                <a:pt x="148" y="0"/>
                              </a:lnTo>
                              <a:lnTo>
                                <a:pt x="137" y="0"/>
                              </a:lnTo>
                              <a:lnTo>
                                <a:pt x="114" y="3"/>
                              </a:lnTo>
                              <a:lnTo>
                                <a:pt x="93" y="10"/>
                              </a:lnTo>
                              <a:lnTo>
                                <a:pt x="73" y="20"/>
                              </a:lnTo>
                              <a:lnTo>
                                <a:pt x="55" y="32"/>
                              </a:lnTo>
                              <a:lnTo>
                                <a:pt x="39" y="47"/>
                              </a:lnTo>
                              <a:lnTo>
                                <a:pt x="26" y="63"/>
                              </a:lnTo>
                              <a:lnTo>
                                <a:pt x="15" y="82"/>
                              </a:lnTo>
                              <a:lnTo>
                                <a:pt x="6" y="103"/>
                              </a:lnTo>
                              <a:lnTo>
                                <a:pt x="1" y="125"/>
                              </a:lnTo>
                              <a:lnTo>
                                <a:pt x="0" y="148"/>
                              </a:lnTo>
                              <a:lnTo>
                                <a:pt x="0" y="159"/>
                              </a:lnTo>
                              <a:lnTo>
                                <a:pt x="3" y="181"/>
                              </a:lnTo>
                              <a:lnTo>
                                <a:pt x="10" y="202"/>
                              </a:lnTo>
                              <a:lnTo>
                                <a:pt x="20" y="222"/>
                              </a:lnTo>
                              <a:lnTo>
                                <a:pt x="32" y="240"/>
                              </a:lnTo>
                              <a:lnTo>
                                <a:pt x="47" y="256"/>
                              </a:lnTo>
                              <a:lnTo>
                                <a:pt x="63" y="269"/>
                              </a:lnTo>
                              <a:lnTo>
                                <a:pt x="82" y="281"/>
                              </a:lnTo>
                              <a:lnTo>
                                <a:pt x="103" y="289"/>
                              </a:lnTo>
                              <a:lnTo>
                                <a:pt x="125" y="294"/>
                              </a:lnTo>
                              <a:lnTo>
                                <a:pt x="148" y="296"/>
                              </a:lnTo>
                              <a:lnTo>
                                <a:pt x="159" y="295"/>
                              </a:lnTo>
                              <a:lnTo>
                                <a:pt x="181" y="292"/>
                              </a:lnTo>
                              <a:lnTo>
                                <a:pt x="202" y="285"/>
                              </a:lnTo>
                              <a:lnTo>
                                <a:pt x="222" y="276"/>
                              </a:lnTo>
                              <a:lnTo>
                                <a:pt x="240" y="263"/>
                              </a:lnTo>
                              <a:lnTo>
                                <a:pt x="256" y="249"/>
                              </a:lnTo>
                              <a:lnTo>
                                <a:pt x="269" y="232"/>
                              </a:lnTo>
                              <a:lnTo>
                                <a:pt x="281" y="213"/>
                              </a:lnTo>
                              <a:lnTo>
                                <a:pt x="289" y="192"/>
                              </a:lnTo>
                              <a:lnTo>
                                <a:pt x="294" y="171"/>
                              </a:lnTo>
                              <a:lnTo>
                                <a:pt x="296" y="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8"/>
                      <wps:cNvSpPr>
                        <a:spLocks/>
                      </wps:cNvSpPr>
                      <wps:spPr bwMode="auto">
                        <a:xfrm>
                          <a:off x="7459" y="5748"/>
                          <a:ext cx="296" cy="296"/>
                        </a:xfrm>
                        <a:custGeom>
                          <a:avLst/>
                          <a:gdLst>
                            <a:gd name="T0" fmla="*/ 296 w 296"/>
                            <a:gd name="T1" fmla="*/ 148 h 296"/>
                            <a:gd name="T2" fmla="*/ 294 w 296"/>
                            <a:gd name="T3" fmla="*/ 171 h 296"/>
                            <a:gd name="T4" fmla="*/ 289 w 296"/>
                            <a:gd name="T5" fmla="*/ 192 h 296"/>
                            <a:gd name="T6" fmla="*/ 281 w 296"/>
                            <a:gd name="T7" fmla="*/ 213 h 296"/>
                            <a:gd name="T8" fmla="*/ 269 w 296"/>
                            <a:gd name="T9" fmla="*/ 232 h 296"/>
                            <a:gd name="T10" fmla="*/ 256 w 296"/>
                            <a:gd name="T11" fmla="*/ 249 h 296"/>
                            <a:gd name="T12" fmla="*/ 240 w 296"/>
                            <a:gd name="T13" fmla="*/ 263 h 296"/>
                            <a:gd name="T14" fmla="*/ 222 w 296"/>
                            <a:gd name="T15" fmla="*/ 276 h 296"/>
                            <a:gd name="T16" fmla="*/ 202 w 296"/>
                            <a:gd name="T17" fmla="*/ 285 h 296"/>
                            <a:gd name="T18" fmla="*/ 181 w 296"/>
                            <a:gd name="T19" fmla="*/ 292 h 296"/>
                            <a:gd name="T20" fmla="*/ 159 w 296"/>
                            <a:gd name="T21" fmla="*/ 295 h 296"/>
                            <a:gd name="T22" fmla="*/ 148 w 296"/>
                            <a:gd name="T23" fmla="*/ 296 h 296"/>
                            <a:gd name="T24" fmla="*/ 125 w 296"/>
                            <a:gd name="T25" fmla="*/ 294 h 296"/>
                            <a:gd name="T26" fmla="*/ 103 w 296"/>
                            <a:gd name="T27" fmla="*/ 289 h 296"/>
                            <a:gd name="T28" fmla="*/ 82 w 296"/>
                            <a:gd name="T29" fmla="*/ 281 h 296"/>
                            <a:gd name="T30" fmla="*/ 63 w 296"/>
                            <a:gd name="T31" fmla="*/ 269 h 296"/>
                            <a:gd name="T32" fmla="*/ 47 w 296"/>
                            <a:gd name="T33" fmla="*/ 256 h 296"/>
                            <a:gd name="T34" fmla="*/ 32 w 296"/>
                            <a:gd name="T35" fmla="*/ 240 h 296"/>
                            <a:gd name="T36" fmla="*/ 20 w 296"/>
                            <a:gd name="T37" fmla="*/ 222 h 296"/>
                            <a:gd name="T38" fmla="*/ 10 w 296"/>
                            <a:gd name="T39" fmla="*/ 202 h 296"/>
                            <a:gd name="T40" fmla="*/ 3 w 296"/>
                            <a:gd name="T41" fmla="*/ 181 h 296"/>
                            <a:gd name="T42" fmla="*/ 0 w 296"/>
                            <a:gd name="T43" fmla="*/ 159 h 296"/>
                            <a:gd name="T44" fmla="*/ 0 w 296"/>
                            <a:gd name="T45" fmla="*/ 148 h 296"/>
                            <a:gd name="T46" fmla="*/ 1 w 296"/>
                            <a:gd name="T47" fmla="*/ 125 h 296"/>
                            <a:gd name="T48" fmla="*/ 6 w 296"/>
                            <a:gd name="T49" fmla="*/ 103 h 296"/>
                            <a:gd name="T50" fmla="*/ 15 w 296"/>
                            <a:gd name="T51" fmla="*/ 82 h 296"/>
                            <a:gd name="T52" fmla="*/ 26 w 296"/>
                            <a:gd name="T53" fmla="*/ 63 h 296"/>
                            <a:gd name="T54" fmla="*/ 39 w 296"/>
                            <a:gd name="T55" fmla="*/ 47 h 296"/>
                            <a:gd name="T56" fmla="*/ 55 w 296"/>
                            <a:gd name="T57" fmla="*/ 32 h 296"/>
                            <a:gd name="T58" fmla="*/ 73 w 296"/>
                            <a:gd name="T59" fmla="*/ 20 h 296"/>
                            <a:gd name="T60" fmla="*/ 93 w 296"/>
                            <a:gd name="T61" fmla="*/ 10 h 296"/>
                            <a:gd name="T62" fmla="*/ 114 w 296"/>
                            <a:gd name="T63" fmla="*/ 3 h 296"/>
                            <a:gd name="T64" fmla="*/ 137 w 296"/>
                            <a:gd name="T65" fmla="*/ 0 h 296"/>
                            <a:gd name="T66" fmla="*/ 148 w 296"/>
                            <a:gd name="T67" fmla="*/ 0 h 296"/>
                            <a:gd name="T68" fmla="*/ 171 w 296"/>
                            <a:gd name="T69" fmla="*/ 1 h 296"/>
                            <a:gd name="T70" fmla="*/ 192 w 296"/>
                            <a:gd name="T71" fmla="*/ 6 h 296"/>
                            <a:gd name="T72" fmla="*/ 213 w 296"/>
                            <a:gd name="T73" fmla="*/ 15 h 296"/>
                            <a:gd name="T74" fmla="*/ 232 w 296"/>
                            <a:gd name="T75" fmla="*/ 26 h 296"/>
                            <a:gd name="T76" fmla="*/ 249 w 296"/>
                            <a:gd name="T77" fmla="*/ 39 h 296"/>
                            <a:gd name="T78" fmla="*/ 263 w 296"/>
                            <a:gd name="T79" fmla="*/ 55 h 296"/>
                            <a:gd name="T80" fmla="*/ 276 w 296"/>
                            <a:gd name="T81" fmla="*/ 73 h 296"/>
                            <a:gd name="T82" fmla="*/ 285 w 296"/>
                            <a:gd name="T83" fmla="*/ 93 h 296"/>
                            <a:gd name="T84" fmla="*/ 292 w 296"/>
                            <a:gd name="T85" fmla="*/ 114 h 296"/>
                            <a:gd name="T86" fmla="*/ 295 w 296"/>
                            <a:gd name="T87" fmla="*/ 137 h 296"/>
                            <a:gd name="T88" fmla="*/ 296 w 296"/>
                            <a:gd name="T89" fmla="*/ 148 h 2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296" h="296">
                              <a:moveTo>
                                <a:pt x="296" y="148"/>
                              </a:moveTo>
                              <a:lnTo>
                                <a:pt x="294" y="171"/>
                              </a:lnTo>
                              <a:lnTo>
                                <a:pt x="289" y="192"/>
                              </a:lnTo>
                              <a:lnTo>
                                <a:pt x="281" y="213"/>
                              </a:lnTo>
                              <a:lnTo>
                                <a:pt x="269" y="232"/>
                              </a:lnTo>
                              <a:lnTo>
                                <a:pt x="256" y="249"/>
                              </a:lnTo>
                              <a:lnTo>
                                <a:pt x="240" y="263"/>
                              </a:lnTo>
                              <a:lnTo>
                                <a:pt x="222" y="276"/>
                              </a:lnTo>
                              <a:lnTo>
                                <a:pt x="202" y="285"/>
                              </a:lnTo>
                              <a:lnTo>
                                <a:pt x="181" y="292"/>
                              </a:lnTo>
                              <a:lnTo>
                                <a:pt x="159" y="295"/>
                              </a:lnTo>
                              <a:lnTo>
                                <a:pt x="148" y="296"/>
                              </a:lnTo>
                              <a:lnTo>
                                <a:pt x="125" y="294"/>
                              </a:lnTo>
                              <a:lnTo>
                                <a:pt x="103" y="289"/>
                              </a:lnTo>
                              <a:lnTo>
                                <a:pt x="82" y="281"/>
                              </a:lnTo>
                              <a:lnTo>
                                <a:pt x="63" y="269"/>
                              </a:lnTo>
                              <a:lnTo>
                                <a:pt x="47" y="256"/>
                              </a:lnTo>
                              <a:lnTo>
                                <a:pt x="32" y="240"/>
                              </a:lnTo>
                              <a:lnTo>
                                <a:pt x="20" y="222"/>
                              </a:lnTo>
                              <a:lnTo>
                                <a:pt x="10" y="202"/>
                              </a:lnTo>
                              <a:lnTo>
                                <a:pt x="3" y="181"/>
                              </a:lnTo>
                              <a:lnTo>
                                <a:pt x="0" y="159"/>
                              </a:lnTo>
                              <a:lnTo>
                                <a:pt x="0" y="148"/>
                              </a:lnTo>
                              <a:lnTo>
                                <a:pt x="1" y="125"/>
                              </a:lnTo>
                              <a:lnTo>
                                <a:pt x="6" y="103"/>
                              </a:lnTo>
                              <a:lnTo>
                                <a:pt x="15" y="82"/>
                              </a:lnTo>
                              <a:lnTo>
                                <a:pt x="26" y="63"/>
                              </a:lnTo>
                              <a:lnTo>
                                <a:pt x="39" y="47"/>
                              </a:lnTo>
                              <a:lnTo>
                                <a:pt x="55" y="32"/>
                              </a:lnTo>
                              <a:lnTo>
                                <a:pt x="73" y="20"/>
                              </a:lnTo>
                              <a:lnTo>
                                <a:pt x="93" y="10"/>
                              </a:lnTo>
                              <a:lnTo>
                                <a:pt x="114" y="3"/>
                              </a:lnTo>
                              <a:lnTo>
                                <a:pt x="137" y="0"/>
                              </a:lnTo>
                              <a:lnTo>
                                <a:pt x="148" y="0"/>
                              </a:lnTo>
                              <a:lnTo>
                                <a:pt x="171" y="1"/>
                              </a:lnTo>
                              <a:lnTo>
                                <a:pt x="192" y="6"/>
                              </a:lnTo>
                              <a:lnTo>
                                <a:pt x="213" y="15"/>
                              </a:lnTo>
                              <a:lnTo>
                                <a:pt x="232" y="26"/>
                              </a:lnTo>
                              <a:lnTo>
                                <a:pt x="249" y="39"/>
                              </a:lnTo>
                              <a:lnTo>
                                <a:pt x="263" y="55"/>
                              </a:lnTo>
                              <a:lnTo>
                                <a:pt x="276" y="73"/>
                              </a:lnTo>
                              <a:lnTo>
                                <a:pt x="285" y="93"/>
                              </a:lnTo>
                              <a:lnTo>
                                <a:pt x="292" y="114"/>
                              </a:lnTo>
                              <a:lnTo>
                                <a:pt x="295" y="137"/>
                              </a:lnTo>
                              <a:lnTo>
                                <a:pt x="296" y="148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9"/>
                      <wps:cNvSpPr>
                        <a:spLocks/>
                      </wps:cNvSpPr>
                      <wps:spPr bwMode="auto">
                        <a:xfrm>
                          <a:off x="7602" y="5807"/>
                          <a:ext cx="65" cy="163"/>
                        </a:xfrm>
                        <a:custGeom>
                          <a:avLst/>
                          <a:gdLst>
                            <a:gd name="T0" fmla="*/ 0 w 65"/>
                            <a:gd name="T1" fmla="*/ 0 h 163"/>
                            <a:gd name="T2" fmla="*/ 0 w 65"/>
                            <a:gd name="T3" fmla="*/ 89 h 163"/>
                            <a:gd name="T4" fmla="*/ 64 w 65"/>
                            <a:gd name="T5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5" h="163">
                              <a:moveTo>
                                <a:pt x="0" y="0"/>
                              </a:moveTo>
                              <a:lnTo>
                                <a:pt x="0" y="89"/>
                              </a:lnTo>
                              <a:lnTo>
                                <a:pt x="64" y="163"/>
                              </a:lnTo>
                            </a:path>
                          </a:pathLst>
                        </a:custGeom>
                        <a:noFill/>
                        <a:ln w="13970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0"/>
                      <wps:cNvSpPr>
                        <a:spLocks/>
                      </wps:cNvSpPr>
                      <wps:spPr bwMode="auto">
                        <a:xfrm>
                          <a:off x="6431" y="6146"/>
                          <a:ext cx="868" cy="185"/>
                        </a:xfrm>
                        <a:custGeom>
                          <a:avLst/>
                          <a:gdLst>
                            <a:gd name="T0" fmla="*/ 867 w 868"/>
                            <a:gd name="T1" fmla="*/ 0 h 185"/>
                            <a:gd name="T2" fmla="*/ 85 w 868"/>
                            <a:gd name="T3" fmla="*/ 0 h 185"/>
                            <a:gd name="T4" fmla="*/ 0 w 868"/>
                            <a:gd name="T5" fmla="*/ 185 h 185"/>
                            <a:gd name="T6" fmla="*/ 867 w 868"/>
                            <a:gd name="T7" fmla="*/ 185 h 185"/>
                            <a:gd name="T8" fmla="*/ 867 w 868"/>
                            <a:gd name="T9" fmla="*/ 0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68" h="185">
                              <a:moveTo>
                                <a:pt x="867" y="0"/>
                              </a:moveTo>
                              <a:lnTo>
                                <a:pt x="85" y="0"/>
                              </a:lnTo>
                              <a:lnTo>
                                <a:pt x="0" y="185"/>
                              </a:lnTo>
                              <a:lnTo>
                                <a:pt x="867" y="185"/>
                              </a:lnTo>
                              <a:lnTo>
                                <a:pt x="8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CB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1"/>
                      <wps:cNvSpPr>
                        <a:spLocks/>
                      </wps:cNvSpPr>
                      <wps:spPr bwMode="auto">
                        <a:xfrm>
                          <a:off x="6431" y="6146"/>
                          <a:ext cx="868" cy="185"/>
                        </a:xfrm>
                        <a:custGeom>
                          <a:avLst/>
                          <a:gdLst>
                            <a:gd name="T0" fmla="*/ 867 w 868"/>
                            <a:gd name="T1" fmla="*/ 0 h 185"/>
                            <a:gd name="T2" fmla="*/ 85 w 868"/>
                            <a:gd name="T3" fmla="*/ 0 h 185"/>
                            <a:gd name="T4" fmla="*/ 0 w 868"/>
                            <a:gd name="T5" fmla="*/ 185 h 185"/>
                            <a:gd name="T6" fmla="*/ 867 w 868"/>
                            <a:gd name="T7" fmla="*/ 185 h 185"/>
                            <a:gd name="T8" fmla="*/ 867 w 868"/>
                            <a:gd name="T9" fmla="*/ 0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68" h="185">
                              <a:moveTo>
                                <a:pt x="867" y="0"/>
                              </a:moveTo>
                              <a:lnTo>
                                <a:pt x="85" y="0"/>
                              </a:lnTo>
                              <a:lnTo>
                                <a:pt x="0" y="185"/>
                              </a:lnTo>
                              <a:lnTo>
                                <a:pt x="867" y="185"/>
                              </a:lnTo>
                              <a:lnTo>
                                <a:pt x="867" y="0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Rectangle 22"/>
                      <wps:cNvSpPr>
                        <a:spLocks/>
                      </wps:cNvSpPr>
                      <wps:spPr bwMode="auto">
                        <a:xfrm>
                          <a:off x="6431" y="6331"/>
                          <a:ext cx="867" cy="559"/>
                        </a:xfrm>
                        <a:prstGeom prst="rect">
                          <a:avLst/>
                        </a:prstGeom>
                        <a:solidFill>
                          <a:srgbClr val="FECB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Rectangle 23"/>
                      <wps:cNvSpPr>
                        <a:spLocks/>
                      </wps:cNvSpPr>
                      <wps:spPr bwMode="auto">
                        <a:xfrm>
                          <a:off x="6431" y="6331"/>
                          <a:ext cx="867" cy="559"/>
                        </a:xfrm>
                        <a:prstGeom prst="rect">
                          <a:avLst/>
                        </a:prstGeom>
                        <a:noFill/>
                        <a:ln w="31447">
                          <a:solidFill>
                            <a:srgbClr val="3332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4"/>
                      <wps:cNvSpPr>
                        <a:spLocks/>
                      </wps:cNvSpPr>
                      <wps:spPr bwMode="auto">
                        <a:xfrm>
                          <a:off x="6607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128 w 128"/>
                            <a:gd name="T3" fmla="*/ 73 h 236"/>
                            <a:gd name="T4" fmla="*/ 127 w 128"/>
                            <a:gd name="T5" fmla="*/ 67 h 236"/>
                            <a:gd name="T6" fmla="*/ 122 w 128"/>
                            <a:gd name="T7" fmla="*/ 49 h 236"/>
                            <a:gd name="T8" fmla="*/ 111 w 128"/>
                            <a:gd name="T9" fmla="*/ 26 h 236"/>
                            <a:gd name="T10" fmla="*/ 92 w 128"/>
                            <a:gd name="T11" fmla="*/ 8 h 236"/>
                            <a:gd name="T12" fmla="*/ 64 w 128"/>
                            <a:gd name="T13" fmla="*/ 0 h 236"/>
                            <a:gd name="T14" fmla="*/ 39 w 128"/>
                            <a:gd name="T15" fmla="*/ 0 h 236"/>
                            <a:gd name="T16" fmla="*/ 20 w 128"/>
                            <a:gd name="T17" fmla="*/ 4 h 236"/>
                            <a:gd name="T18" fmla="*/ 10 w 128"/>
                            <a:gd name="T19" fmla="*/ 14 h 236"/>
                            <a:gd name="T20" fmla="*/ 4 w 128"/>
                            <a:gd name="T21" fmla="*/ 36 h 236"/>
                            <a:gd name="T22" fmla="*/ 0 w 128"/>
                            <a:gd name="T23" fmla="*/ 73 h 236"/>
                            <a:gd name="T24" fmla="*/ 0 w 128"/>
                            <a:gd name="T25" fmla="*/ 235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128" y="73"/>
                              </a:lnTo>
                              <a:lnTo>
                                <a:pt x="127" y="67"/>
                              </a:lnTo>
                              <a:lnTo>
                                <a:pt x="122" y="49"/>
                              </a:lnTo>
                              <a:lnTo>
                                <a:pt x="111" y="26"/>
                              </a:lnTo>
                              <a:lnTo>
                                <a:pt x="92" y="8"/>
                              </a:lnTo>
                              <a:lnTo>
                                <a:pt x="64" y="0"/>
                              </a:lnTo>
                              <a:lnTo>
                                <a:pt x="39" y="0"/>
                              </a:lnTo>
                              <a:lnTo>
                                <a:pt x="20" y="4"/>
                              </a:lnTo>
                              <a:lnTo>
                                <a:pt x="10" y="14"/>
                              </a:lnTo>
                              <a:lnTo>
                                <a:pt x="4" y="36"/>
                              </a:lnTo>
                              <a:lnTo>
                                <a:pt x="0" y="73"/>
                              </a:lnTo>
                              <a:lnTo>
                                <a:pt x="0" y="235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5"/>
                      <wps:cNvSpPr>
                        <a:spLocks/>
                      </wps:cNvSpPr>
                      <wps:spPr bwMode="auto">
                        <a:xfrm>
                          <a:off x="6607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0 w 128"/>
                            <a:gd name="T3" fmla="*/ 235 h 236"/>
                            <a:gd name="T4" fmla="*/ 0 w 128"/>
                            <a:gd name="T5" fmla="*/ 73 h 236"/>
                            <a:gd name="T6" fmla="*/ 4 w 128"/>
                            <a:gd name="T7" fmla="*/ 36 h 236"/>
                            <a:gd name="T8" fmla="*/ 10 w 128"/>
                            <a:gd name="T9" fmla="*/ 14 h 236"/>
                            <a:gd name="T10" fmla="*/ 20 w 128"/>
                            <a:gd name="T11" fmla="*/ 4 h 236"/>
                            <a:gd name="T12" fmla="*/ 39 w 128"/>
                            <a:gd name="T13" fmla="*/ 0 h 236"/>
                            <a:gd name="T14" fmla="*/ 64 w 128"/>
                            <a:gd name="T15" fmla="*/ 0 h 236"/>
                            <a:gd name="T16" fmla="*/ 92 w 128"/>
                            <a:gd name="T17" fmla="*/ 8 h 236"/>
                            <a:gd name="T18" fmla="*/ 111 w 128"/>
                            <a:gd name="T19" fmla="*/ 26 h 236"/>
                            <a:gd name="T20" fmla="*/ 122 w 128"/>
                            <a:gd name="T21" fmla="*/ 49 h 236"/>
                            <a:gd name="T22" fmla="*/ 127 w 128"/>
                            <a:gd name="T23" fmla="*/ 67 h 236"/>
                            <a:gd name="T24" fmla="*/ 128 w 128"/>
                            <a:gd name="T25" fmla="*/ 73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0" y="235"/>
                              </a:lnTo>
                              <a:lnTo>
                                <a:pt x="0" y="73"/>
                              </a:lnTo>
                              <a:lnTo>
                                <a:pt x="4" y="36"/>
                              </a:lnTo>
                              <a:lnTo>
                                <a:pt x="10" y="14"/>
                              </a:lnTo>
                              <a:lnTo>
                                <a:pt x="20" y="4"/>
                              </a:lnTo>
                              <a:lnTo>
                                <a:pt x="39" y="0"/>
                              </a:lnTo>
                              <a:lnTo>
                                <a:pt x="64" y="0"/>
                              </a:lnTo>
                              <a:lnTo>
                                <a:pt x="92" y="8"/>
                              </a:lnTo>
                              <a:lnTo>
                                <a:pt x="111" y="26"/>
                              </a:lnTo>
                              <a:lnTo>
                                <a:pt x="122" y="49"/>
                              </a:lnTo>
                              <a:lnTo>
                                <a:pt x="127" y="67"/>
                              </a:lnTo>
                              <a:lnTo>
                                <a:pt x="128" y="73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6"/>
                      <wps:cNvSpPr>
                        <a:spLocks/>
                      </wps:cNvSpPr>
                      <wps:spPr bwMode="auto">
                        <a:xfrm>
                          <a:off x="6804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128 w 128"/>
                            <a:gd name="T3" fmla="*/ 73 h 236"/>
                            <a:gd name="T4" fmla="*/ 127 w 128"/>
                            <a:gd name="T5" fmla="*/ 67 h 236"/>
                            <a:gd name="T6" fmla="*/ 122 w 128"/>
                            <a:gd name="T7" fmla="*/ 49 h 236"/>
                            <a:gd name="T8" fmla="*/ 111 w 128"/>
                            <a:gd name="T9" fmla="*/ 26 h 236"/>
                            <a:gd name="T10" fmla="*/ 92 w 128"/>
                            <a:gd name="T11" fmla="*/ 8 h 236"/>
                            <a:gd name="T12" fmla="*/ 64 w 128"/>
                            <a:gd name="T13" fmla="*/ 0 h 236"/>
                            <a:gd name="T14" fmla="*/ 39 w 128"/>
                            <a:gd name="T15" fmla="*/ 0 h 236"/>
                            <a:gd name="T16" fmla="*/ 20 w 128"/>
                            <a:gd name="T17" fmla="*/ 4 h 236"/>
                            <a:gd name="T18" fmla="*/ 10 w 128"/>
                            <a:gd name="T19" fmla="*/ 14 h 236"/>
                            <a:gd name="T20" fmla="*/ 4 w 128"/>
                            <a:gd name="T21" fmla="*/ 36 h 236"/>
                            <a:gd name="T22" fmla="*/ 0 w 128"/>
                            <a:gd name="T23" fmla="*/ 73 h 236"/>
                            <a:gd name="T24" fmla="*/ 0 w 128"/>
                            <a:gd name="T25" fmla="*/ 235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128" y="73"/>
                              </a:lnTo>
                              <a:lnTo>
                                <a:pt x="127" y="67"/>
                              </a:lnTo>
                              <a:lnTo>
                                <a:pt x="122" y="49"/>
                              </a:lnTo>
                              <a:lnTo>
                                <a:pt x="111" y="26"/>
                              </a:lnTo>
                              <a:lnTo>
                                <a:pt x="92" y="8"/>
                              </a:lnTo>
                              <a:lnTo>
                                <a:pt x="64" y="0"/>
                              </a:lnTo>
                              <a:lnTo>
                                <a:pt x="39" y="0"/>
                              </a:lnTo>
                              <a:lnTo>
                                <a:pt x="20" y="4"/>
                              </a:lnTo>
                              <a:lnTo>
                                <a:pt x="10" y="14"/>
                              </a:lnTo>
                              <a:lnTo>
                                <a:pt x="4" y="36"/>
                              </a:lnTo>
                              <a:lnTo>
                                <a:pt x="0" y="73"/>
                              </a:lnTo>
                              <a:lnTo>
                                <a:pt x="0" y="235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7"/>
                      <wps:cNvSpPr>
                        <a:spLocks/>
                      </wps:cNvSpPr>
                      <wps:spPr bwMode="auto">
                        <a:xfrm>
                          <a:off x="6804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0 w 128"/>
                            <a:gd name="T3" fmla="*/ 235 h 236"/>
                            <a:gd name="T4" fmla="*/ 0 w 128"/>
                            <a:gd name="T5" fmla="*/ 73 h 236"/>
                            <a:gd name="T6" fmla="*/ 4 w 128"/>
                            <a:gd name="T7" fmla="*/ 36 h 236"/>
                            <a:gd name="T8" fmla="*/ 10 w 128"/>
                            <a:gd name="T9" fmla="*/ 14 h 236"/>
                            <a:gd name="T10" fmla="*/ 20 w 128"/>
                            <a:gd name="T11" fmla="*/ 4 h 236"/>
                            <a:gd name="T12" fmla="*/ 39 w 128"/>
                            <a:gd name="T13" fmla="*/ 0 h 236"/>
                            <a:gd name="T14" fmla="*/ 64 w 128"/>
                            <a:gd name="T15" fmla="*/ 0 h 236"/>
                            <a:gd name="T16" fmla="*/ 92 w 128"/>
                            <a:gd name="T17" fmla="*/ 8 h 236"/>
                            <a:gd name="T18" fmla="*/ 111 w 128"/>
                            <a:gd name="T19" fmla="*/ 26 h 236"/>
                            <a:gd name="T20" fmla="*/ 122 w 128"/>
                            <a:gd name="T21" fmla="*/ 49 h 236"/>
                            <a:gd name="T22" fmla="*/ 127 w 128"/>
                            <a:gd name="T23" fmla="*/ 67 h 236"/>
                            <a:gd name="T24" fmla="*/ 128 w 128"/>
                            <a:gd name="T25" fmla="*/ 73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0" y="235"/>
                              </a:lnTo>
                              <a:lnTo>
                                <a:pt x="0" y="73"/>
                              </a:lnTo>
                              <a:lnTo>
                                <a:pt x="4" y="36"/>
                              </a:lnTo>
                              <a:lnTo>
                                <a:pt x="10" y="14"/>
                              </a:lnTo>
                              <a:lnTo>
                                <a:pt x="20" y="4"/>
                              </a:lnTo>
                              <a:lnTo>
                                <a:pt x="39" y="0"/>
                              </a:lnTo>
                              <a:lnTo>
                                <a:pt x="64" y="0"/>
                              </a:lnTo>
                              <a:lnTo>
                                <a:pt x="92" y="8"/>
                              </a:lnTo>
                              <a:lnTo>
                                <a:pt x="111" y="26"/>
                              </a:lnTo>
                              <a:lnTo>
                                <a:pt x="122" y="49"/>
                              </a:lnTo>
                              <a:lnTo>
                                <a:pt x="127" y="67"/>
                              </a:lnTo>
                              <a:lnTo>
                                <a:pt x="128" y="73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8"/>
                      <wps:cNvSpPr>
                        <a:spLocks/>
                      </wps:cNvSpPr>
                      <wps:spPr bwMode="auto">
                        <a:xfrm>
                          <a:off x="7001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128 w 128"/>
                            <a:gd name="T3" fmla="*/ 73 h 236"/>
                            <a:gd name="T4" fmla="*/ 127 w 128"/>
                            <a:gd name="T5" fmla="*/ 67 h 236"/>
                            <a:gd name="T6" fmla="*/ 122 w 128"/>
                            <a:gd name="T7" fmla="*/ 49 h 236"/>
                            <a:gd name="T8" fmla="*/ 111 w 128"/>
                            <a:gd name="T9" fmla="*/ 26 h 236"/>
                            <a:gd name="T10" fmla="*/ 92 w 128"/>
                            <a:gd name="T11" fmla="*/ 8 h 236"/>
                            <a:gd name="T12" fmla="*/ 64 w 128"/>
                            <a:gd name="T13" fmla="*/ 0 h 236"/>
                            <a:gd name="T14" fmla="*/ 39 w 128"/>
                            <a:gd name="T15" fmla="*/ 0 h 236"/>
                            <a:gd name="T16" fmla="*/ 20 w 128"/>
                            <a:gd name="T17" fmla="*/ 4 h 236"/>
                            <a:gd name="T18" fmla="*/ 10 w 128"/>
                            <a:gd name="T19" fmla="*/ 14 h 236"/>
                            <a:gd name="T20" fmla="*/ 4 w 128"/>
                            <a:gd name="T21" fmla="*/ 36 h 236"/>
                            <a:gd name="T22" fmla="*/ 0 w 128"/>
                            <a:gd name="T23" fmla="*/ 73 h 236"/>
                            <a:gd name="T24" fmla="*/ 0 w 128"/>
                            <a:gd name="T25" fmla="*/ 235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128" y="73"/>
                              </a:lnTo>
                              <a:lnTo>
                                <a:pt x="127" y="67"/>
                              </a:lnTo>
                              <a:lnTo>
                                <a:pt x="122" y="49"/>
                              </a:lnTo>
                              <a:lnTo>
                                <a:pt x="111" y="26"/>
                              </a:lnTo>
                              <a:lnTo>
                                <a:pt x="92" y="8"/>
                              </a:lnTo>
                              <a:lnTo>
                                <a:pt x="64" y="0"/>
                              </a:lnTo>
                              <a:lnTo>
                                <a:pt x="39" y="0"/>
                              </a:lnTo>
                              <a:lnTo>
                                <a:pt x="20" y="4"/>
                              </a:lnTo>
                              <a:lnTo>
                                <a:pt x="10" y="14"/>
                              </a:lnTo>
                              <a:lnTo>
                                <a:pt x="4" y="36"/>
                              </a:lnTo>
                              <a:lnTo>
                                <a:pt x="0" y="73"/>
                              </a:lnTo>
                              <a:lnTo>
                                <a:pt x="0" y="235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9"/>
                      <wps:cNvSpPr>
                        <a:spLocks/>
                      </wps:cNvSpPr>
                      <wps:spPr bwMode="auto">
                        <a:xfrm>
                          <a:off x="7001" y="6431"/>
                          <a:ext cx="128" cy="236"/>
                        </a:xfrm>
                        <a:custGeom>
                          <a:avLst/>
                          <a:gdLst>
                            <a:gd name="T0" fmla="*/ 128 w 128"/>
                            <a:gd name="T1" fmla="*/ 235 h 236"/>
                            <a:gd name="T2" fmla="*/ 0 w 128"/>
                            <a:gd name="T3" fmla="*/ 235 h 236"/>
                            <a:gd name="T4" fmla="*/ 0 w 128"/>
                            <a:gd name="T5" fmla="*/ 73 h 236"/>
                            <a:gd name="T6" fmla="*/ 4 w 128"/>
                            <a:gd name="T7" fmla="*/ 36 h 236"/>
                            <a:gd name="T8" fmla="*/ 10 w 128"/>
                            <a:gd name="T9" fmla="*/ 14 h 236"/>
                            <a:gd name="T10" fmla="*/ 20 w 128"/>
                            <a:gd name="T11" fmla="*/ 4 h 236"/>
                            <a:gd name="T12" fmla="*/ 39 w 128"/>
                            <a:gd name="T13" fmla="*/ 0 h 236"/>
                            <a:gd name="T14" fmla="*/ 64 w 128"/>
                            <a:gd name="T15" fmla="*/ 0 h 236"/>
                            <a:gd name="T16" fmla="*/ 92 w 128"/>
                            <a:gd name="T17" fmla="*/ 8 h 236"/>
                            <a:gd name="T18" fmla="*/ 111 w 128"/>
                            <a:gd name="T19" fmla="*/ 26 h 236"/>
                            <a:gd name="T20" fmla="*/ 122 w 128"/>
                            <a:gd name="T21" fmla="*/ 49 h 236"/>
                            <a:gd name="T22" fmla="*/ 127 w 128"/>
                            <a:gd name="T23" fmla="*/ 67 h 236"/>
                            <a:gd name="T24" fmla="*/ 128 w 128"/>
                            <a:gd name="T25" fmla="*/ 73 h 236"/>
                            <a:gd name="T26" fmla="*/ 128 w 128"/>
                            <a:gd name="T27" fmla="*/ 235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128" h="236">
                              <a:moveTo>
                                <a:pt x="128" y="235"/>
                              </a:moveTo>
                              <a:lnTo>
                                <a:pt x="0" y="235"/>
                              </a:lnTo>
                              <a:lnTo>
                                <a:pt x="0" y="73"/>
                              </a:lnTo>
                              <a:lnTo>
                                <a:pt x="4" y="36"/>
                              </a:lnTo>
                              <a:lnTo>
                                <a:pt x="10" y="14"/>
                              </a:lnTo>
                              <a:lnTo>
                                <a:pt x="20" y="4"/>
                              </a:lnTo>
                              <a:lnTo>
                                <a:pt x="39" y="0"/>
                              </a:lnTo>
                              <a:lnTo>
                                <a:pt x="64" y="0"/>
                              </a:lnTo>
                              <a:lnTo>
                                <a:pt x="92" y="8"/>
                              </a:lnTo>
                              <a:lnTo>
                                <a:pt x="111" y="26"/>
                              </a:lnTo>
                              <a:lnTo>
                                <a:pt x="122" y="49"/>
                              </a:lnTo>
                              <a:lnTo>
                                <a:pt x="127" y="67"/>
                              </a:lnTo>
                              <a:lnTo>
                                <a:pt x="128" y="73"/>
                              </a:lnTo>
                              <a:lnTo>
                                <a:pt x="128" y="235"/>
                              </a:lnTo>
                              <a:close/>
                            </a:path>
                          </a:pathLst>
                        </a:custGeom>
                        <a:noFill/>
                        <a:ln w="31447">
                          <a:solidFill>
                            <a:srgbClr val="33323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Rectangle 30"/>
                      <wps:cNvSpPr>
                        <a:spLocks noChangeArrowheads="1"/>
                      </wps:cNvSpPr>
                      <wps:spPr bwMode="auto">
                        <a:xfrm>
                          <a:off x="8784" y="5845"/>
                          <a:ext cx="2120" cy="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7C6" w:rsidRDefault="008237C6" w:rsidP="008237C6">
                            <w:pPr>
                              <w:spacing w:line="1100" w:lineRule="atLeast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AC4E7A" wp14:editId="1B4B52FF">
                                  <wp:extent cx="685800" cy="361950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37C6" w:rsidRDefault="008237C6" w:rsidP="008237C6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32" name="Freeform 31"/>
                      <wps:cNvSpPr>
                        <a:spLocks/>
                      </wps:cNvSpPr>
                      <wps:spPr bwMode="auto">
                        <a:xfrm>
                          <a:off x="7111" y="2330"/>
                          <a:ext cx="2703" cy="2200"/>
                        </a:xfrm>
                        <a:custGeom>
                          <a:avLst/>
                          <a:gdLst>
                            <a:gd name="T0" fmla="*/ 0 w 2703"/>
                            <a:gd name="T1" fmla="*/ 2199 h 2200"/>
                            <a:gd name="T2" fmla="*/ 2702 w 2703"/>
                            <a:gd name="T3" fmla="*/ 2199 h 2200"/>
                            <a:gd name="T4" fmla="*/ 1616 w 2703"/>
                            <a:gd name="T5" fmla="*/ 0 h 2200"/>
                            <a:gd name="T6" fmla="*/ 1099 w 2703"/>
                            <a:gd name="T7" fmla="*/ 0 h 2200"/>
                            <a:gd name="T8" fmla="*/ 0 w 2703"/>
                            <a:gd name="T9" fmla="*/ 2199 h 2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703" h="2200">
                              <a:moveTo>
                                <a:pt x="0" y="2199"/>
                              </a:moveTo>
                              <a:lnTo>
                                <a:pt x="2702" y="2199"/>
                              </a:lnTo>
                              <a:lnTo>
                                <a:pt x="1616" y="0"/>
                              </a:lnTo>
                              <a:lnTo>
                                <a:pt x="1099" y="0"/>
                              </a:lnTo>
                              <a:lnTo>
                                <a:pt x="0" y="2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CB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2"/>
                      <wps:cNvSpPr>
                        <a:spLocks/>
                      </wps:cNvSpPr>
                      <wps:spPr bwMode="auto">
                        <a:xfrm>
                          <a:off x="7111" y="2330"/>
                          <a:ext cx="2703" cy="2200"/>
                        </a:xfrm>
                        <a:custGeom>
                          <a:avLst/>
                          <a:gdLst>
                            <a:gd name="T0" fmla="*/ 0 w 2703"/>
                            <a:gd name="T1" fmla="*/ 2199 h 2200"/>
                            <a:gd name="T2" fmla="*/ 2702 w 2703"/>
                            <a:gd name="T3" fmla="*/ 2199 h 2200"/>
                            <a:gd name="T4" fmla="*/ 1616 w 2703"/>
                            <a:gd name="T5" fmla="*/ 0 h 2200"/>
                            <a:gd name="T6" fmla="*/ 1099 w 2703"/>
                            <a:gd name="T7" fmla="*/ 0 h 2200"/>
                            <a:gd name="T8" fmla="*/ 0 w 2703"/>
                            <a:gd name="T9" fmla="*/ 2199 h 2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703" h="2200">
                              <a:moveTo>
                                <a:pt x="0" y="2199"/>
                              </a:moveTo>
                              <a:lnTo>
                                <a:pt x="2702" y="2199"/>
                              </a:lnTo>
                              <a:lnTo>
                                <a:pt x="1616" y="0"/>
                              </a:lnTo>
                              <a:lnTo>
                                <a:pt x="1099" y="0"/>
                              </a:lnTo>
                              <a:lnTo>
                                <a:pt x="0" y="2199"/>
                              </a:lnTo>
                              <a:close/>
                            </a:path>
                          </a:pathLst>
                        </a:custGeom>
                        <a:noFill/>
                        <a:ln w="55880">
                          <a:solidFill>
                            <a:srgbClr val="FECB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3"/>
                      <wps:cNvSpPr>
                        <a:spLocks/>
                      </wps:cNvSpPr>
                      <wps:spPr bwMode="auto">
                        <a:xfrm>
                          <a:off x="6735" y="1982"/>
                          <a:ext cx="3470" cy="4929"/>
                        </a:xfrm>
                        <a:custGeom>
                          <a:avLst/>
                          <a:gdLst>
                            <a:gd name="T0" fmla="*/ 1363 w 3470"/>
                            <a:gd name="T1" fmla="*/ 3205 h 4929"/>
                            <a:gd name="T2" fmla="*/ 1363 w 3470"/>
                            <a:gd name="T3" fmla="*/ 4929 h 4929"/>
                            <a:gd name="T4" fmla="*/ 2109 w 3470"/>
                            <a:gd name="T5" fmla="*/ 4929 h 4929"/>
                            <a:gd name="T6" fmla="*/ 2109 w 3470"/>
                            <a:gd name="T7" fmla="*/ 3205 h 4929"/>
                            <a:gd name="T8" fmla="*/ 3470 w 3470"/>
                            <a:gd name="T9" fmla="*/ 3205 h 4929"/>
                            <a:gd name="T10" fmla="*/ 3140 w 3470"/>
                            <a:gd name="T11" fmla="*/ 2547 h 4929"/>
                            <a:gd name="T12" fmla="*/ 2109 w 3470"/>
                            <a:gd name="T13" fmla="*/ 2547 h 4929"/>
                            <a:gd name="T14" fmla="*/ 2109 w 3470"/>
                            <a:gd name="T15" fmla="*/ 493 h 4929"/>
                            <a:gd name="T16" fmla="*/ 2079 w 3470"/>
                            <a:gd name="T17" fmla="*/ 413 h 4929"/>
                            <a:gd name="T18" fmla="*/ 2050 w 3470"/>
                            <a:gd name="T19" fmla="*/ 342 h 4929"/>
                            <a:gd name="T20" fmla="*/ 2021 w 3470"/>
                            <a:gd name="T21" fmla="*/ 280 h 4929"/>
                            <a:gd name="T22" fmla="*/ 1993 w 3470"/>
                            <a:gd name="T23" fmla="*/ 226 h 4929"/>
                            <a:gd name="T24" fmla="*/ 1966 w 3470"/>
                            <a:gd name="T25" fmla="*/ 179 h 4929"/>
                            <a:gd name="T26" fmla="*/ 1940 w 3470"/>
                            <a:gd name="T27" fmla="*/ 138 h 4929"/>
                            <a:gd name="T28" fmla="*/ 1915 w 3470"/>
                            <a:gd name="T29" fmla="*/ 105 h 4929"/>
                            <a:gd name="T30" fmla="*/ 1891 w 3470"/>
                            <a:gd name="T31" fmla="*/ 77 h 4929"/>
                            <a:gd name="T32" fmla="*/ 1869 w 3470"/>
                            <a:gd name="T33" fmla="*/ 54 h 4929"/>
                            <a:gd name="T34" fmla="*/ 1847 w 3470"/>
                            <a:gd name="T35" fmla="*/ 36 h 4929"/>
                            <a:gd name="T36" fmla="*/ 1828 w 3470"/>
                            <a:gd name="T37" fmla="*/ 23 h 4929"/>
                            <a:gd name="T38" fmla="*/ 1810 w 3470"/>
                            <a:gd name="T39" fmla="*/ 13 h 4929"/>
                            <a:gd name="T40" fmla="*/ 1793 w 3470"/>
                            <a:gd name="T41" fmla="*/ 6 h 4929"/>
                            <a:gd name="T42" fmla="*/ 1779 w 3470"/>
                            <a:gd name="T43" fmla="*/ 2 h 4929"/>
                            <a:gd name="T44" fmla="*/ 1766 w 3470"/>
                            <a:gd name="T45" fmla="*/ 0 h 4929"/>
                            <a:gd name="T46" fmla="*/ 1756 w 3470"/>
                            <a:gd name="T47" fmla="*/ 0 h 4929"/>
                            <a:gd name="T48" fmla="*/ 1748 w 3470"/>
                            <a:gd name="T49" fmla="*/ 0 h 4929"/>
                            <a:gd name="T50" fmla="*/ 1742 w 3470"/>
                            <a:gd name="T51" fmla="*/ 1 h 4929"/>
                            <a:gd name="T52" fmla="*/ 1737 w 3470"/>
                            <a:gd name="T53" fmla="*/ 3 h 4929"/>
                            <a:gd name="T54" fmla="*/ 1706 w 3470"/>
                            <a:gd name="T55" fmla="*/ 6 h 4929"/>
                            <a:gd name="T56" fmla="*/ 1676 w 3470"/>
                            <a:gd name="T57" fmla="*/ 16 h 4929"/>
                            <a:gd name="T58" fmla="*/ 1646 w 3470"/>
                            <a:gd name="T59" fmla="*/ 32 h 4929"/>
                            <a:gd name="T60" fmla="*/ 1618 w 3470"/>
                            <a:gd name="T61" fmla="*/ 54 h 4929"/>
                            <a:gd name="T62" fmla="*/ 1590 w 3470"/>
                            <a:gd name="T63" fmla="*/ 79 h 4929"/>
                            <a:gd name="T64" fmla="*/ 1564 w 3470"/>
                            <a:gd name="T65" fmla="*/ 109 h 4929"/>
                            <a:gd name="T66" fmla="*/ 1539 w 3470"/>
                            <a:gd name="T67" fmla="*/ 141 h 4929"/>
                            <a:gd name="T68" fmla="*/ 1515 w 3470"/>
                            <a:gd name="T69" fmla="*/ 175 h 4929"/>
                            <a:gd name="T70" fmla="*/ 1493 w 3470"/>
                            <a:gd name="T71" fmla="*/ 211 h 4929"/>
                            <a:gd name="T72" fmla="*/ 1472 w 3470"/>
                            <a:gd name="T73" fmla="*/ 248 h 4929"/>
                            <a:gd name="T74" fmla="*/ 1452 w 3470"/>
                            <a:gd name="T75" fmla="*/ 284 h 4929"/>
                            <a:gd name="T76" fmla="*/ 1434 w 3470"/>
                            <a:gd name="T77" fmla="*/ 320 h 4929"/>
                            <a:gd name="T78" fmla="*/ 1418 w 3470"/>
                            <a:gd name="T79" fmla="*/ 355 h 4929"/>
                            <a:gd name="T80" fmla="*/ 1404 w 3470"/>
                            <a:gd name="T81" fmla="*/ 387 h 4929"/>
                            <a:gd name="T82" fmla="*/ 1392 w 3470"/>
                            <a:gd name="T83" fmla="*/ 416 h 4929"/>
                            <a:gd name="T84" fmla="*/ 1381 w 3470"/>
                            <a:gd name="T85" fmla="*/ 442 h 4929"/>
                            <a:gd name="T86" fmla="*/ 1373 w 3470"/>
                            <a:gd name="T87" fmla="*/ 463 h 4929"/>
                            <a:gd name="T88" fmla="*/ 1367 w 3470"/>
                            <a:gd name="T89" fmla="*/ 479 h 4929"/>
                            <a:gd name="T90" fmla="*/ 1364 w 3470"/>
                            <a:gd name="T91" fmla="*/ 489 h 4929"/>
                            <a:gd name="T92" fmla="*/ 1363 w 3470"/>
                            <a:gd name="T93" fmla="*/ 493 h 4929"/>
                            <a:gd name="T94" fmla="*/ 1363 w 3470"/>
                            <a:gd name="T95" fmla="*/ 2547 h 4929"/>
                            <a:gd name="T96" fmla="*/ 332 w 3470"/>
                            <a:gd name="T97" fmla="*/ 2547 h 4929"/>
                            <a:gd name="T98" fmla="*/ 0 w 3470"/>
                            <a:gd name="T99" fmla="*/ 3205 h 4929"/>
                            <a:gd name="T100" fmla="*/ 1363 w 3470"/>
                            <a:gd name="T101" fmla="*/ 3205 h 49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3470" h="4929">
                              <a:moveTo>
                                <a:pt x="1363" y="3205"/>
                              </a:moveTo>
                              <a:lnTo>
                                <a:pt x="1363" y="4929"/>
                              </a:lnTo>
                              <a:lnTo>
                                <a:pt x="2109" y="4929"/>
                              </a:lnTo>
                              <a:lnTo>
                                <a:pt x="2109" y="3205"/>
                              </a:lnTo>
                              <a:lnTo>
                                <a:pt x="3470" y="3205"/>
                              </a:lnTo>
                              <a:lnTo>
                                <a:pt x="3140" y="2547"/>
                              </a:lnTo>
                              <a:lnTo>
                                <a:pt x="2109" y="2547"/>
                              </a:lnTo>
                              <a:lnTo>
                                <a:pt x="2109" y="493"/>
                              </a:lnTo>
                              <a:lnTo>
                                <a:pt x="2079" y="413"/>
                              </a:lnTo>
                              <a:lnTo>
                                <a:pt x="2050" y="342"/>
                              </a:lnTo>
                              <a:lnTo>
                                <a:pt x="2021" y="280"/>
                              </a:lnTo>
                              <a:lnTo>
                                <a:pt x="1993" y="226"/>
                              </a:lnTo>
                              <a:lnTo>
                                <a:pt x="1966" y="179"/>
                              </a:lnTo>
                              <a:lnTo>
                                <a:pt x="1940" y="138"/>
                              </a:lnTo>
                              <a:lnTo>
                                <a:pt x="1915" y="105"/>
                              </a:lnTo>
                              <a:lnTo>
                                <a:pt x="1891" y="77"/>
                              </a:lnTo>
                              <a:lnTo>
                                <a:pt x="1869" y="54"/>
                              </a:lnTo>
                              <a:lnTo>
                                <a:pt x="1847" y="36"/>
                              </a:lnTo>
                              <a:lnTo>
                                <a:pt x="1828" y="23"/>
                              </a:lnTo>
                              <a:lnTo>
                                <a:pt x="1810" y="13"/>
                              </a:lnTo>
                              <a:lnTo>
                                <a:pt x="1793" y="6"/>
                              </a:lnTo>
                              <a:lnTo>
                                <a:pt x="1779" y="2"/>
                              </a:lnTo>
                              <a:lnTo>
                                <a:pt x="1766" y="0"/>
                              </a:lnTo>
                              <a:lnTo>
                                <a:pt x="1756" y="0"/>
                              </a:lnTo>
                              <a:lnTo>
                                <a:pt x="1748" y="0"/>
                              </a:lnTo>
                              <a:lnTo>
                                <a:pt x="1742" y="1"/>
                              </a:lnTo>
                              <a:lnTo>
                                <a:pt x="1737" y="3"/>
                              </a:lnTo>
                              <a:lnTo>
                                <a:pt x="1706" y="6"/>
                              </a:lnTo>
                              <a:lnTo>
                                <a:pt x="1676" y="16"/>
                              </a:lnTo>
                              <a:lnTo>
                                <a:pt x="1646" y="32"/>
                              </a:lnTo>
                              <a:lnTo>
                                <a:pt x="1618" y="54"/>
                              </a:lnTo>
                              <a:lnTo>
                                <a:pt x="1590" y="79"/>
                              </a:lnTo>
                              <a:lnTo>
                                <a:pt x="1564" y="109"/>
                              </a:lnTo>
                              <a:lnTo>
                                <a:pt x="1539" y="141"/>
                              </a:lnTo>
                              <a:lnTo>
                                <a:pt x="1515" y="175"/>
                              </a:lnTo>
                              <a:lnTo>
                                <a:pt x="1493" y="211"/>
                              </a:lnTo>
                              <a:lnTo>
                                <a:pt x="1472" y="248"/>
                              </a:lnTo>
                              <a:lnTo>
                                <a:pt x="1452" y="284"/>
                              </a:lnTo>
                              <a:lnTo>
                                <a:pt x="1434" y="320"/>
                              </a:lnTo>
                              <a:lnTo>
                                <a:pt x="1418" y="355"/>
                              </a:lnTo>
                              <a:lnTo>
                                <a:pt x="1404" y="387"/>
                              </a:lnTo>
                              <a:lnTo>
                                <a:pt x="1392" y="416"/>
                              </a:lnTo>
                              <a:lnTo>
                                <a:pt x="1381" y="442"/>
                              </a:lnTo>
                              <a:lnTo>
                                <a:pt x="1373" y="463"/>
                              </a:lnTo>
                              <a:lnTo>
                                <a:pt x="1367" y="479"/>
                              </a:lnTo>
                              <a:lnTo>
                                <a:pt x="1364" y="489"/>
                              </a:lnTo>
                              <a:lnTo>
                                <a:pt x="1363" y="493"/>
                              </a:lnTo>
                              <a:lnTo>
                                <a:pt x="1363" y="2547"/>
                              </a:lnTo>
                              <a:lnTo>
                                <a:pt x="332" y="2547"/>
                              </a:lnTo>
                              <a:lnTo>
                                <a:pt x="0" y="3205"/>
                              </a:lnTo>
                              <a:lnTo>
                                <a:pt x="1363" y="32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56A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4"/>
                      <wps:cNvSpPr>
                        <a:spLocks/>
                      </wps:cNvSpPr>
                      <wps:spPr bwMode="auto">
                        <a:xfrm>
                          <a:off x="6042" y="1981"/>
                          <a:ext cx="4843" cy="4933"/>
                        </a:xfrm>
                        <a:custGeom>
                          <a:avLst/>
                          <a:gdLst>
                            <a:gd name="T0" fmla="*/ 4812 w 4843"/>
                            <a:gd name="T1" fmla="*/ 4522 h 4933"/>
                            <a:gd name="T2" fmla="*/ 4834 w 4843"/>
                            <a:gd name="T3" fmla="*/ 4593 h 4933"/>
                            <a:gd name="T4" fmla="*/ 4843 w 4843"/>
                            <a:gd name="T5" fmla="*/ 4659 h 4933"/>
                            <a:gd name="T6" fmla="*/ 4838 w 4843"/>
                            <a:gd name="T7" fmla="*/ 4721 h 4933"/>
                            <a:gd name="T8" fmla="*/ 4820 w 4843"/>
                            <a:gd name="T9" fmla="*/ 4776 h 4933"/>
                            <a:gd name="T10" fmla="*/ 4790 w 4843"/>
                            <a:gd name="T11" fmla="*/ 4824 h 4933"/>
                            <a:gd name="T12" fmla="*/ 4748 w 4843"/>
                            <a:gd name="T13" fmla="*/ 4865 h 4933"/>
                            <a:gd name="T14" fmla="*/ 4695 w 4843"/>
                            <a:gd name="T15" fmla="*/ 4897 h 4933"/>
                            <a:gd name="T16" fmla="*/ 4632 w 4843"/>
                            <a:gd name="T17" fmla="*/ 4919 h 4933"/>
                            <a:gd name="T18" fmla="*/ 4559 w 4843"/>
                            <a:gd name="T19" fmla="*/ 4931 h 4933"/>
                            <a:gd name="T20" fmla="*/ 322 w 4843"/>
                            <a:gd name="T21" fmla="*/ 4932 h 4933"/>
                            <a:gd name="T22" fmla="*/ 244 w 4843"/>
                            <a:gd name="T23" fmla="*/ 4926 h 4933"/>
                            <a:gd name="T24" fmla="*/ 176 w 4843"/>
                            <a:gd name="T25" fmla="*/ 4909 h 4933"/>
                            <a:gd name="T26" fmla="*/ 118 w 4843"/>
                            <a:gd name="T27" fmla="*/ 4882 h 4933"/>
                            <a:gd name="T28" fmla="*/ 71 w 4843"/>
                            <a:gd name="T29" fmla="*/ 4846 h 4933"/>
                            <a:gd name="T30" fmla="*/ 36 w 4843"/>
                            <a:gd name="T31" fmla="*/ 4801 h 4933"/>
                            <a:gd name="T32" fmla="*/ 12 w 4843"/>
                            <a:gd name="T33" fmla="*/ 4749 h 4933"/>
                            <a:gd name="T34" fmla="*/ 0 w 4843"/>
                            <a:gd name="T35" fmla="*/ 4691 h 4933"/>
                            <a:gd name="T36" fmla="*/ 2 w 4843"/>
                            <a:gd name="T37" fmla="*/ 4627 h 4933"/>
                            <a:gd name="T38" fmla="*/ 17 w 4843"/>
                            <a:gd name="T39" fmla="*/ 4558 h 4933"/>
                            <a:gd name="T40" fmla="*/ 47 w 4843"/>
                            <a:gd name="T41" fmla="*/ 4486 h 4933"/>
                            <a:gd name="T42" fmla="*/ 2225 w 4843"/>
                            <a:gd name="T43" fmla="*/ 148 h 4933"/>
                            <a:gd name="T44" fmla="*/ 2266 w 4843"/>
                            <a:gd name="T45" fmla="*/ 89 h 4933"/>
                            <a:gd name="T46" fmla="*/ 2311 w 4843"/>
                            <a:gd name="T47" fmla="*/ 45 h 4933"/>
                            <a:gd name="T48" fmla="*/ 2357 w 4843"/>
                            <a:gd name="T49" fmla="*/ 16 h 4933"/>
                            <a:gd name="T50" fmla="*/ 2405 w 4843"/>
                            <a:gd name="T51" fmla="*/ 1 h 4933"/>
                            <a:gd name="T52" fmla="*/ 2454 w 4843"/>
                            <a:gd name="T53" fmla="*/ 1 h 4933"/>
                            <a:gd name="T54" fmla="*/ 2502 w 4843"/>
                            <a:gd name="T55" fmla="*/ 16 h 4933"/>
                            <a:gd name="T56" fmla="*/ 2548 w 4843"/>
                            <a:gd name="T57" fmla="*/ 46 h 4933"/>
                            <a:gd name="T58" fmla="*/ 2593 w 4843"/>
                            <a:gd name="T59" fmla="*/ 90 h 4933"/>
                            <a:gd name="T60" fmla="*/ 2634 w 4843"/>
                            <a:gd name="T61" fmla="*/ 149 h 4933"/>
                            <a:gd name="T62" fmla="*/ 4796 w 4843"/>
                            <a:gd name="T63" fmla="*/ 4486 h 49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4843" h="4933">
                              <a:moveTo>
                                <a:pt x="4796" y="4486"/>
                              </a:moveTo>
                              <a:lnTo>
                                <a:pt x="4812" y="4522"/>
                              </a:lnTo>
                              <a:lnTo>
                                <a:pt x="4825" y="4558"/>
                              </a:lnTo>
                              <a:lnTo>
                                <a:pt x="4834" y="4593"/>
                              </a:lnTo>
                              <a:lnTo>
                                <a:pt x="4840" y="4627"/>
                              </a:lnTo>
                              <a:lnTo>
                                <a:pt x="4843" y="4659"/>
                              </a:lnTo>
                              <a:lnTo>
                                <a:pt x="4842" y="4691"/>
                              </a:lnTo>
                              <a:lnTo>
                                <a:pt x="4838" y="4721"/>
                              </a:lnTo>
                              <a:lnTo>
                                <a:pt x="4830" y="4749"/>
                              </a:lnTo>
                              <a:lnTo>
                                <a:pt x="4820" y="4776"/>
                              </a:lnTo>
                              <a:lnTo>
                                <a:pt x="4806" y="4801"/>
                              </a:lnTo>
                              <a:lnTo>
                                <a:pt x="4790" y="4824"/>
                              </a:lnTo>
                              <a:lnTo>
                                <a:pt x="4770" y="4846"/>
                              </a:lnTo>
                              <a:lnTo>
                                <a:pt x="4748" y="4865"/>
                              </a:lnTo>
                              <a:lnTo>
                                <a:pt x="4723" y="4882"/>
                              </a:lnTo>
                              <a:lnTo>
                                <a:pt x="4695" y="4897"/>
                              </a:lnTo>
                              <a:lnTo>
                                <a:pt x="4665" y="4909"/>
                              </a:lnTo>
                              <a:lnTo>
                                <a:pt x="4632" y="4919"/>
                              </a:lnTo>
                              <a:lnTo>
                                <a:pt x="4597" y="4926"/>
                              </a:lnTo>
                              <a:lnTo>
                                <a:pt x="4559" y="4931"/>
                              </a:lnTo>
                              <a:lnTo>
                                <a:pt x="4519" y="4932"/>
                              </a:lnTo>
                              <a:lnTo>
                                <a:pt x="322" y="4932"/>
                              </a:lnTo>
                              <a:lnTo>
                                <a:pt x="282" y="4931"/>
                              </a:lnTo>
                              <a:lnTo>
                                <a:pt x="244" y="4926"/>
                              </a:lnTo>
                              <a:lnTo>
                                <a:pt x="209" y="4919"/>
                              </a:lnTo>
                              <a:lnTo>
                                <a:pt x="176" y="4909"/>
                              </a:lnTo>
                              <a:lnTo>
                                <a:pt x="146" y="4897"/>
                              </a:lnTo>
                              <a:lnTo>
                                <a:pt x="118" y="4882"/>
                              </a:lnTo>
                              <a:lnTo>
                                <a:pt x="94" y="4865"/>
                              </a:lnTo>
                              <a:lnTo>
                                <a:pt x="71" y="4846"/>
                              </a:lnTo>
                              <a:lnTo>
                                <a:pt x="52" y="4825"/>
                              </a:lnTo>
                              <a:lnTo>
                                <a:pt x="36" y="4801"/>
                              </a:lnTo>
                              <a:lnTo>
                                <a:pt x="22" y="4776"/>
                              </a:lnTo>
                              <a:lnTo>
                                <a:pt x="12" y="4749"/>
                              </a:lnTo>
                              <a:lnTo>
                                <a:pt x="4" y="4721"/>
                              </a:lnTo>
                              <a:lnTo>
                                <a:pt x="0" y="4691"/>
                              </a:lnTo>
                              <a:lnTo>
                                <a:pt x="0" y="4660"/>
                              </a:lnTo>
                              <a:lnTo>
                                <a:pt x="2" y="4627"/>
                              </a:lnTo>
                              <a:lnTo>
                                <a:pt x="8" y="4593"/>
                              </a:lnTo>
                              <a:lnTo>
                                <a:pt x="17" y="4558"/>
                              </a:lnTo>
                              <a:lnTo>
                                <a:pt x="30" y="4523"/>
                              </a:lnTo>
                              <a:lnTo>
                                <a:pt x="47" y="4486"/>
                              </a:lnTo>
                              <a:lnTo>
                                <a:pt x="2206" y="183"/>
                              </a:lnTo>
                              <a:lnTo>
                                <a:pt x="2225" y="148"/>
                              </a:lnTo>
                              <a:lnTo>
                                <a:pt x="2245" y="117"/>
                              </a:lnTo>
                              <a:lnTo>
                                <a:pt x="2266" y="89"/>
                              </a:lnTo>
                              <a:lnTo>
                                <a:pt x="2288" y="66"/>
                              </a:lnTo>
                              <a:lnTo>
                                <a:pt x="2311" y="45"/>
                              </a:lnTo>
                              <a:lnTo>
                                <a:pt x="2334" y="29"/>
                              </a:lnTo>
                              <a:lnTo>
                                <a:pt x="2357" y="16"/>
                              </a:lnTo>
                              <a:lnTo>
                                <a:pt x="2381" y="7"/>
                              </a:lnTo>
                              <a:lnTo>
                                <a:pt x="2405" y="1"/>
                              </a:lnTo>
                              <a:lnTo>
                                <a:pt x="2430" y="0"/>
                              </a:lnTo>
                              <a:lnTo>
                                <a:pt x="2454" y="1"/>
                              </a:lnTo>
                              <a:lnTo>
                                <a:pt x="2478" y="7"/>
                              </a:lnTo>
                              <a:lnTo>
                                <a:pt x="2502" y="16"/>
                              </a:lnTo>
                              <a:lnTo>
                                <a:pt x="2525" y="29"/>
                              </a:lnTo>
                              <a:lnTo>
                                <a:pt x="2548" y="46"/>
                              </a:lnTo>
                              <a:lnTo>
                                <a:pt x="2571" y="66"/>
                              </a:lnTo>
                              <a:lnTo>
                                <a:pt x="2593" y="90"/>
                              </a:lnTo>
                              <a:lnTo>
                                <a:pt x="2614" y="118"/>
                              </a:lnTo>
                              <a:lnTo>
                                <a:pt x="2634" y="149"/>
                              </a:lnTo>
                              <a:lnTo>
                                <a:pt x="2652" y="184"/>
                              </a:lnTo>
                              <a:lnTo>
                                <a:pt x="4796" y="4486"/>
                              </a:lnTo>
                              <a:close/>
                            </a:path>
                          </a:pathLst>
                        </a:custGeom>
                        <a:noFill/>
                        <a:ln w="111760">
                          <a:solidFill>
                            <a:srgbClr val="2856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F6004C" id="Group 2" o:spid="_x0000_s1026" style="position:absolute;margin-left:392.2pt;margin-top:19.35pt;width:117.35pt;height:94.5pt;z-index:-251657216;mso-position-horizontal-relative:page;mso-position-vertical-relative:page" coordorigin="5954,1893" coordsize="5019,5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" o:allowincell="f">
              <v:group id="_x0000_s1027" style="position:absolute;left:5974;top:5168;width:4624;height:1795" coordorigin="5974,5168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Freeform 3" o:spid="_x0000_s1028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" path="m4438,1789r-19,3l4415,1793r11,-2l4442,1788r15,-3l4438,1789xe" fillcolor="#41a5dc" stroked="f">
                  <v:path arrowok="t" o:connecttype="custom" o:connectlocs="4438,1789;4419,1792;4415,1793;4426,1791;4442,1788;4457,1785;4438,1789" o:connectangles="0,0,0,0,0,0,0"/>
                </v:shape>
                <v:shape id="Freeform 4" o:spid="_x0000_s1029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" path="m187,1102r2,-3l193,1087r2,-5l195,1083r-4,9l187,1102xe" fillcolor="#41a5dc" stroked="f">
                  <v:path arrowok="t" o:connecttype="custom" o:connectlocs="187,1102;189,1099;193,1087;195,1082;195,1083;191,1092;187,1102" o:connectangles="0,0,0,0,0,0,0"/>
                </v:shape>
                <v:shape id="Freeform 5" o:spid="_x0000_s1030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" path="m172,1140r1,-2l184,1110r3,-8l182,1114r-7,19l172,1140xe" fillcolor="#41a5dc" stroked="f">
                  <v:path arrowok="t" o:connecttype="custom" o:connectlocs="172,1140;173,1138;184,1110;187,1102;182,1114;175,1133;172,1140" o:connectangles="0,0,0,0,0,0,0"/>
                </v:shape>
                <v:shape id="Freeform 6" o:spid="_x0000_s1031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" path="m134,1238r4,-11l158,1176r-1,2l148,1201r-9,23l134,1238xe" fillcolor="#41a5dc" stroked="f">
                  <v:path arrowok="t" o:connecttype="custom" o:connectlocs="134,1238;138,1227;158,1176;157,1178;148,1201;139,1224;134,1238" o:connectangles="0,0,0,0,0,0,0"/>
                </v:shape>
                <v:shape id="Freeform 7" o:spid="_x0000_s1032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" path="m134,1238r-15,40l124,1263r7,-18l134,1238xe" fillcolor="#41a5dc" stroked="f">
                  <v:path arrowok="t" o:connecttype="custom" o:connectlocs="134,1238;119,1278;124,1263;131,1245;134,1238" o:connectangles="0,0,0,0,0"/>
                </v:shape>
                <v:shape id="Freeform 8" o:spid="_x0000_s1033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" path="m4415,1793r-6,1l4410,1794r5,-1xe" fillcolor="#41a5dc" stroked="f">
                  <v:path arrowok="t" o:connecttype="custom" o:connectlocs="4415,1793;4409,1794;4410,1794;4415,1793" o:connectangles="0,0,0,0"/>
                </v:shape>
                <v:shape id="Freeform 9" o:spid="_x0000_s1034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" path="m172,1140r-14,36l166,1155r6,-15xe" fillcolor="#41a5dc" stroked="f">
                  <v:path arrowok="t" o:connecttype="custom" o:connectlocs="172,1140;158,1176;166,1155;172,1140" o:connectangles="0,0,0,0"/>
                </v:shape>
                <v:shape id="Freeform 10" o:spid="_x0000_s1035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" path="m119,1278r-4,9l114,1290r5,-12xe" fillcolor="#41a5dc" stroked="f">
                  <v:path arrowok="t" o:connecttype="custom" o:connectlocs="119,1278;115,1287;114,1290;119,1278" o:connectangles="0,0,0,0"/>
                </v:shape>
                <v:shape id="Freeform 11" o:spid="_x0000_s1036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" path="m4558,1765r-8,2l4556,1766r21,-5l4578,1761r-20,4xe" fillcolor="#41a5dc" stroked="f">
                  <v:path arrowok="t" o:connecttype="custom" o:connectlocs="4558,1765;4550,1767;4556,1766;4577,1761;4578,1761;4558,1765" o:connectangles="0,0,0,0,0,0"/>
                </v:shape>
                <v:shape id="Freeform 12" o:spid="_x0000_s1037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" path="m4611,1755r-15,3l4578,1761r46,-9l4620,1753r-9,2xe" fillcolor="#41a5dc" stroked="f">
                  <v:path arrowok="t" o:connecttype="custom" o:connectlocs="4611,1755;4596,1758;4578,1761;4624,1752;4620,1753;4611,1755" o:connectangles="0,0,0,0,0,0"/>
                </v:shape>
                <v:shape id="Freeform 13" o:spid="_x0000_s1038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" path="m65,1737r29,7l128,1749r40,3l215,1753r52,1l326,1753r66,-1l4624,1752r69,-13l4755,1726r54,-12l4858,1702r41,-12l4934,1678r28,-14l4984,1649r16,-16l5010,1614r5,-22l5013,1568r-7,-28l4994,1509r-18,-36l4954,1432r-28,-45l4893,1336r-37,-56l4814,1217,4230,,803,,114,1290r-26,67l64,1417r-20,54l28,1519r-13,42l6,1598,,1630r,28l3,1681r8,19l24,1716r18,12l65,1737xe" fillcolor="#41a5dc" stroked="f">
                  <v:path arrowok="t" o:connecttype="custom" o:connectlocs="65,1737;94,1744;128,1749;168,1752;215,1753;267,1754;326,1753;392,1752;4624,1752;4693,1739;4755,1726;4809,1714;4858,1702;4899,1690;4934,1678;4962,1664;4984,1649;5000,1633;5010,1614;5015,1592;5013,1568;5006,1540;4994,1509;4976,1473;4954,1432;4926,1387;4893,1336;4856,1280;4814,1217;4230,0;803,0;114,1290;88,1357;64,1417;44,1471;28,1519;15,1561;6,1598;0,1630;0,1658;3,1681;11,1700;24,1716;42,1728;65,1737" o:connectangles="0,0,0,0,0,0,0,0,0,0,0,0,0,0,0,0,0,0,0,0,0,0,0,0,0,0,0,0,0,0,0,0,0,0,0,0,0,0,0,0,0,0,0,0,0"/>
                </v:shape>
                <v:shape id="Freeform 14" o:spid="_x0000_s1039" style="position:absolute;left:5974;top:5168;width:4624;height:1795;visibility:visible;mso-wrap-style:square;v-text-anchor:top" coordsize="4624,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" path="m4462,1784r-5,1l4466,1783r40,-8l4550,1767r-18,3l4508,1775r-24,5l4462,1784xe" fillcolor="#41a5dc" stroked="f">
                  <v:path arrowok="t" o:connecttype="custom" o:connectlocs="4462,1784;4457,1785;4466,1783;4506,1775;4550,1767;4532,1770;4508,1775;4484,1780;4462,1784" o:connectangles="0,0,0,0,0,0,0,0,0"/>
                </v:shape>
              </v:group>
              <v:shape id="Freeform 15" o:spid="_x0000_s1040" style="position:absolute;left:7297;top:5512;width:625;height:1379;visibility:visible;mso-wrap-style:square;v-text-anchor:top" coordsize="625,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" path="m624,1379l624,4,495,4r,125l374,129,374,4,254,4r,120l129,124,129,,4,,,1379r624,xe" fillcolor="#fecb28" stroked="f">
                <v:path arrowok="t" o:connecttype="custom" o:connectlocs="624,1379;624,4;495,4;495,129;374,129;374,4;254,4;254,124;129,124;129,0;4,0;0,1379;624,1379" o:connectangles="0,0,0,0,0,0,0,0,0,0,0,0,0"/>
              </v:shape>
              <v:shape id="Freeform 16" o:spid="_x0000_s1041" style="position:absolute;left:7297;top:5512;width:625;height:1379;visibility:visible;mso-wrap-style:square;v-text-anchor:top" coordsize="625,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" path="m4,l129,r,124l254,124,254,4r120,l374,129r121,l495,4r129,l624,120r,1259l,1379,4,xe" filled="f" strokecolor="#333234" strokeweight=".87353mm">
                <v:path arrowok="t" o:connecttype="custom" o:connectlocs="4,0;129,0;129,124;254,124;254,4;374,4;374,129;495,129;495,4;624,4;624,120;624,1379;0,1379;4,0" o:connectangles="0,0,0,0,0,0,0,0,0,0,0,0,0,0"/>
              </v:shape>
              <v:shape id="Freeform 17" o:spid="_x0000_s1042" style="position:absolute;left:7459;top:5748;width:296;height:296;visibility:visible;mso-wrap-style:square;v-text-anchor:top" coordsize="296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" path="m296,148r,l295,137r-3,-23l285,93,276,73,263,55,249,39,232,26,213,15,192,6,171,1,148,,137,,114,3,93,10,73,20,55,32,39,47,26,63,15,82,6,103,1,125,,148r,11l3,181r7,21l20,222r12,18l47,256r16,13l82,281r21,8l125,294r23,2l159,295r22,-3l202,285r20,-9l240,263r16,-14l269,232r12,-19l289,192r5,-21l296,148xe" fillcolor="#fdfdfd" stroked="f">
                <v:path arrowok="t" o:connecttype="custom" o:connectlocs="296,148;296,148;295,137;292,114;285,93;276,73;263,55;249,39;232,26;213,15;192,6;171,1;148,0;137,0;114,3;93,10;73,20;55,32;39,47;26,63;15,82;6,103;1,125;0,148;0,159;3,181;10,202;20,222;32,240;47,256;63,269;82,281;103,289;125,294;148,296;159,295;181,292;202,285;222,276;240,263;256,249;269,232;281,213;289,192;294,171;296,148" o:connectangles="0,0,0,0,0,0,0,0,0,0,0,0,0,0,0,0,0,0,0,0,0,0,0,0,0,0,0,0,0,0,0,0,0,0,0,0,0,0,0,0,0,0,0,0,0,0"/>
              </v:shape>
              <v:shape id="Freeform 18" o:spid="_x0000_s1043" style="position:absolute;left:7459;top:5748;width:296;height:296;visibility:visible;mso-wrap-style:square;v-text-anchor:top" coordsize="296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" path="m296,148r-2,23l289,192r-8,21l269,232r-13,17l240,263r-18,13l202,285r-21,7l159,295r-11,1l125,294r-22,-5l82,281,63,269,47,256,32,240,20,222,10,202,3,181,,159,,148,1,125,6,103,15,82,26,63,39,47,55,32,73,20,93,10,114,3,137,r11,l171,1r21,5l213,15r19,11l249,39r14,16l276,73r9,20l292,114r3,23l296,148xe" filled="f" strokecolor="#333234" strokeweight=".87353mm">
                <v:path arrowok="t" o:connecttype="custom" o:connectlocs="296,148;294,171;289,192;281,213;269,232;256,249;240,263;222,276;202,285;181,292;159,295;148,296;125,294;103,289;82,281;63,269;47,256;32,240;20,222;10,202;3,181;0,159;0,148;1,125;6,103;15,82;26,63;39,47;55,32;73,20;93,10;114,3;137,0;148,0;171,1;192,6;213,15;232,26;249,39;263,55;276,73;285,93;292,114;295,137;296,148" o:connectangles="0,0,0,0,0,0,0,0,0,0,0,0,0,0,0,0,0,0,0,0,0,0,0,0,0,0,0,0,0,0,0,0,0,0,0,0,0,0,0,0,0,0,0,0,0"/>
              </v:shape>
              <v:shape id="Freeform 19" o:spid="_x0000_s1044" style="position:absolute;left:7602;top:5807;width:65;height:163;visibility:visible;mso-wrap-style:square;v-text-anchor:top" coordsize="65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" path="m,l,89r64,74e" filled="f" strokecolor="#333234" strokeweight="1.1pt">
                <v:path arrowok="t" o:connecttype="custom" o:connectlocs="0,0;0,89;64,163" o:connectangles="0,0,0"/>
              </v:shape>
              <v:shape id="Freeform 20" o:spid="_x0000_s1045" style="position:absolute;left:6431;top:6146;width:868;height:185;visibility:visible;mso-wrap-style:square;v-text-anchor:top" coordsize="868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" path="m867,l85,,,185r867,l867,xe" fillcolor="#fecb28" stroked="f">
                <v:path arrowok="t" o:connecttype="custom" o:connectlocs="867,0;85,0;0,185;867,185;867,0" o:connectangles="0,0,0,0,0"/>
              </v:shape>
              <v:shape id="Freeform 21" o:spid="_x0000_s1046" style="position:absolute;left:6431;top:6146;width:868;height:185;visibility:visible;mso-wrap-style:square;v-text-anchor:top" coordsize="868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" path="m867,l85,,,185r867,l867,xe" filled="f" strokecolor="#333234" strokeweight=".87353mm">
                <v:path arrowok="t" o:connecttype="custom" o:connectlocs="867,0;85,0;0,185;867,185;867,0" o:connectangles="0,0,0,0,0"/>
              </v:shape>
              <v:rect id="Rectangle 22" o:spid="_x0000_s1047" style="position:absolute;left:6431;top:6331;width:867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" fillcolor="#fecb28" stroked="f">
                <v:path arrowok="t"/>
              </v:rect>
              <v:rect id="Rectangle 23" o:spid="_x0000_s1048" style="position:absolute;left:6431;top:6331;width:867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" filled="f" strokecolor="#333234" strokeweight=".87353mm">
                <v:path arrowok="t"/>
              </v:rect>
              <v:shape id="Freeform 24" o:spid="_x0000_s1049" style="position:absolute;left:6607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" path="m128,235r,-162l127,67,122,49,111,26,92,8,64,,39,,20,4,10,14,4,36,,73,,235r128,xe" fillcolor="#fdfdfd" stroked="f">
                <v:path arrowok="t" o:connecttype="custom" o:connectlocs="128,235;128,73;127,67;122,49;111,26;92,8;64,0;39,0;20,4;10,14;4,36;0,73;0,235;128,235" o:connectangles="0,0,0,0,0,0,0,0,0,0,0,0,0,0"/>
              </v:shape>
              <v:shape id="Freeform 25" o:spid="_x0000_s1050" style="position:absolute;left:6607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" path="m128,235l,235,,73,4,36,10,14,20,4,39,,64,,92,8r19,18l122,49r5,18l128,73r,162xe" filled="f" strokecolor="#333234" strokeweight=".87353mm">
                <v:path arrowok="t" o:connecttype="custom" o:connectlocs="128,235;0,235;0,73;4,36;10,14;20,4;39,0;64,0;92,8;111,26;122,49;127,67;128,73;128,235" o:connectangles="0,0,0,0,0,0,0,0,0,0,0,0,0,0"/>
              </v:shape>
              <v:shape id="Freeform 26" o:spid="_x0000_s1051" style="position:absolute;left:6804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" path="m128,235r,-162l127,67,122,49,111,26,92,8,64,,39,,20,4,10,14,4,36,,73,,235r128,xe" fillcolor="#fdfdfd" stroked="f">
                <v:path arrowok="t" o:connecttype="custom" o:connectlocs="128,235;128,73;127,67;122,49;111,26;92,8;64,0;39,0;20,4;10,14;4,36;0,73;0,235;128,235" o:connectangles="0,0,0,0,0,0,0,0,0,0,0,0,0,0"/>
              </v:shape>
              <v:shape id="Freeform 27" o:spid="_x0000_s1052" style="position:absolute;left:6804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" path="m128,235l,235,,73,4,36,10,14,20,4,39,,64,,92,8r19,18l122,49r5,18l128,73r,162xe" filled="f" strokecolor="#333234" strokeweight=".87353mm">
                <v:path arrowok="t" o:connecttype="custom" o:connectlocs="128,235;0,235;0,73;4,36;10,14;20,4;39,0;64,0;92,8;111,26;122,49;127,67;128,73;128,235" o:connectangles="0,0,0,0,0,0,0,0,0,0,0,0,0,0"/>
              </v:shape>
              <v:shape id="Freeform 28" o:spid="_x0000_s1053" style="position:absolute;left:7001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" path="m128,235r,-162l127,67,122,49,111,26,92,8,64,,39,,20,4,10,14,4,36,,73,,235r128,xe" fillcolor="#fdfdfd" stroked="f">
                <v:path arrowok="t" o:connecttype="custom" o:connectlocs="128,235;128,73;127,67;122,49;111,26;92,8;64,0;39,0;20,4;10,14;4,36;0,73;0,235;128,235" o:connectangles="0,0,0,0,0,0,0,0,0,0,0,0,0,0"/>
              </v:shape>
              <v:shape id="Freeform 29" o:spid="_x0000_s1054" style="position:absolute;left:7001;top:6431;width:128;height:236;visibility:visible;mso-wrap-style:square;v-text-anchor:top" coordsize="128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" path="m128,235l,235,,73,4,36,10,14,20,4,39,,64,,92,8r19,18l122,49r5,18l128,73r,162xe" filled="f" strokecolor="#333234" strokeweight=".87353mm">
                <v:path arrowok="t" o:connecttype="custom" o:connectlocs="128,235;0,235;0,73;4,36;10,14;20,4;39,0;64,0;92,8;111,26;122,49;127,67;128,73;128,235" o:connectangles="0,0,0,0,0,0,0,0,0,0,0,0,0,0"/>
              </v:shape>
              <v:rect id="Rectangle 30" o:spid="_x0000_s1055" style="position:absolute;left:8784;top:5845;width:2120;height:1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<v:textbox inset="0,0,0,0">
                  <w:txbxContent>
                    <w:p w:rsidR="008237C6" w:rsidRDefault="008237C6" w:rsidP="008237C6">
                      <w:pPr>
                        <w:spacing w:line="1100" w:lineRule="atLeast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AC4E7A" wp14:editId="1B4B52FF">
                            <wp:extent cx="685800" cy="361950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361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37C6" w:rsidRDefault="008237C6" w:rsidP="008237C6">
                      <w:pPr>
                        <w:widowControl w:val="0"/>
                      </w:pPr>
                    </w:p>
                  </w:txbxContent>
                </v:textbox>
              </v:rect>
              <v:shape id="Freeform 31" o:spid="_x0000_s1056" style="position:absolute;left:7111;top:2330;width:2703;height:2200;visibility:visible;mso-wrap-style:square;v-text-anchor:top" coordsize="2703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" path="m,2199r2702,l1616,,1099,,,2199xe" fillcolor="#fecb28" stroked="f">
                <v:path arrowok="t" o:connecttype="custom" o:connectlocs="0,2199;2702,2199;1616,0;1099,0;0,2199" o:connectangles="0,0,0,0,0"/>
              </v:shape>
              <v:shape id="Freeform 32" o:spid="_x0000_s1057" style="position:absolute;left:7111;top:2330;width:2703;height:2200;visibility:visible;mso-wrap-style:square;v-text-anchor:top" coordsize="2703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" path="m,2199r2702,l1616,,1099,,,2199xe" filled="f" strokecolor="#fecb28" strokeweight="4.4pt">
                <v:path arrowok="t" o:connecttype="custom" o:connectlocs="0,2199;2702,2199;1616,0;1099,0;0,2199" o:connectangles="0,0,0,0,0"/>
              </v:shape>
              <v:shape id="Freeform 33" o:spid="_x0000_s1058" style="position:absolute;left:6735;top:1982;width:3470;height:4929;visibility:visible;mso-wrap-style:square;v-text-anchor:top" coordsize="3470,4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" path="m1363,3205r,1724l2109,4929r,-1724l3470,3205,3140,2547r-1031,l2109,493r-30,-80l2050,342r-29,-62l1993,226r-27,-47l1940,138r-25,-33l1891,77,1869,54,1847,36,1828,23,1810,13,1793,6,1779,2,1766,r-10,l1748,r-6,1l1737,3r-31,3l1676,16r-30,16l1618,54r-28,25l1564,109r-25,32l1515,175r-22,36l1472,248r-20,36l1434,320r-16,35l1404,387r-12,29l1381,442r-8,21l1367,479r-3,10l1363,493r,2054l332,2547,,3205r1363,xe" fillcolor="#2856a4" stroked="f">
                <v:path arrowok="t" o:connecttype="custom" o:connectlocs="1363,3205;1363,4929;2109,4929;2109,3205;3470,3205;3140,2547;2109,2547;2109,493;2079,413;2050,342;2021,280;1993,226;1966,179;1940,138;1915,105;1891,77;1869,54;1847,36;1828,23;1810,13;1793,6;1779,2;1766,0;1756,0;1748,0;1742,1;1737,3;1706,6;1676,16;1646,32;1618,54;1590,79;1564,109;1539,141;1515,175;1493,211;1472,248;1452,284;1434,320;1418,355;1404,387;1392,416;1381,442;1373,463;1367,479;1364,489;1363,493;1363,2547;332,2547;0,3205;1363,3205" o:connectangles="0,0,0,0,0,0,0,0,0,0,0,0,0,0,0,0,0,0,0,0,0,0,0,0,0,0,0,0,0,0,0,0,0,0,0,0,0,0,0,0,0,0,0,0,0,0,0,0,0,0,0"/>
              </v:shape>
              <v:shape id="Freeform 34" o:spid="_x0000_s1059" style="position:absolute;left:6042;top:1981;width:4843;height:4933;visibility:visible;mso-wrap-style:square;v-text-anchor:top" coordsize="4843,4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" path="m4796,4486r16,36l4825,4558r9,35l4840,4627r3,32l4842,4691r-4,30l4830,4749r-10,27l4806,4801r-16,23l4770,4846r-22,19l4723,4882r-28,15l4665,4909r-33,10l4597,4926r-38,5l4519,4932r-4197,l282,4931r-38,-5l209,4919r-33,-10l146,4897r-28,-15l94,4865,71,4846,52,4825,36,4801,22,4776,12,4749,4,4721,,4691r,-31l2,4627r6,-34l17,4558r13,-35l47,4486,2206,183r19,-35l2245,117r21,-28l2288,66r23,-21l2334,29r23,-13l2381,7r24,-6l2430,r24,1l2478,7r24,9l2525,29r23,17l2571,66r22,24l2614,118r20,31l2652,184,4796,4486xe" filled="f" strokecolor="#2856a4" strokeweight="8.8pt">
                <v:path arrowok="t" o:connecttype="custom" o:connectlocs="4812,4522;4834,4593;4843,4659;4838,4721;4820,4776;4790,4824;4748,4865;4695,4897;4632,4919;4559,4931;322,4932;244,4926;176,4909;118,4882;71,4846;36,4801;12,4749;0,4691;2,4627;17,4558;47,4486;2225,148;2266,89;2311,45;2357,16;2405,1;2454,1;2502,16;2548,46;2593,90;2634,149;4796,4486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 w:rsidRPr="008237C6">
      <w:rPr>
        <w:rFonts w:ascii="Comic Sans MS" w:eastAsia="Times New Roman" w:hAnsi="Comic Sans MS" w:cs="Times New Roman"/>
        <w:color w:val="000080"/>
        <w:sz w:val="32"/>
        <w:szCs w:val="40"/>
      </w:rPr>
      <w:t xml:space="preserve">Pinchmill Primary </w:t>
    </w:r>
    <w:smartTag w:uri="urn:schemas-microsoft-com:office:smarttags" w:element="country-region">
      <w:r w:rsidRPr="008237C6">
        <w:rPr>
          <w:rFonts w:ascii="Comic Sans MS" w:eastAsia="Times New Roman" w:hAnsi="Comic Sans MS" w:cs="Times New Roman"/>
          <w:color w:val="000080"/>
          <w:sz w:val="32"/>
          <w:szCs w:val="40"/>
        </w:rPr>
        <w:t>School</w:t>
      </w:r>
    </w:smartTag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  <w:r w:rsidRPr="008237C6">
      <w:rPr>
        <w:rFonts w:ascii="Comic Sans MS" w:eastAsia="Times New Roman" w:hAnsi="Comic Sans MS" w:cs="Times New Roman"/>
        <w:color w:val="000080"/>
        <w:sz w:val="36"/>
        <w:szCs w:val="40"/>
      </w:rPr>
      <w:tab/>
    </w:r>
  </w:p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8"/>
        <w:szCs w:val="20"/>
      </w:rPr>
    </w:pPr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 xml:space="preserve">The </w:t>
    </w:r>
    <w:smartTag w:uri="urn:schemas-microsoft-com:office:smarttags" w:element="Street">
      <w:smartTag w:uri="urn:schemas-microsoft-com:office:smarttags" w:element="address">
        <w:r w:rsidRPr="008237C6">
          <w:rPr>
            <w:rFonts w:ascii="Comic Sans MS" w:eastAsia="Times New Roman" w:hAnsi="Comic Sans MS" w:cs="Times New Roman"/>
            <w:color w:val="000080"/>
            <w:sz w:val="18"/>
            <w:szCs w:val="20"/>
          </w:rPr>
          <w:t>Old Road</w:t>
        </w:r>
      </w:smartTag>
    </w:smartTag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 xml:space="preserve">  Felmersham Bedford  MK43 7JD</w:t>
    </w:r>
  </w:p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8"/>
        <w:szCs w:val="20"/>
      </w:rPr>
    </w:pPr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>Phone: 01234 781371</w:t>
    </w:r>
  </w:p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8"/>
        <w:szCs w:val="20"/>
      </w:rPr>
    </w:pPr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>Email: enquiries@pinchmillprimary.co.uk</w:t>
    </w:r>
  </w:p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8"/>
        <w:szCs w:val="20"/>
      </w:rPr>
    </w:pPr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 xml:space="preserve">Headteacher: Mrs </w:t>
    </w:r>
    <w:r w:rsidR="00707A69">
      <w:rPr>
        <w:rFonts w:ascii="Comic Sans MS" w:eastAsia="Times New Roman" w:hAnsi="Comic Sans MS" w:cs="Times New Roman"/>
        <w:color w:val="000080"/>
        <w:sz w:val="18"/>
        <w:szCs w:val="20"/>
      </w:rPr>
      <w:t xml:space="preserve">Victoria Bailey                                                                                      </w:t>
    </w:r>
    <w:r w:rsidR="00636E28" w:rsidRPr="008237C6">
      <w:rPr>
        <w:rFonts w:ascii="Times New Roman" w:eastAsia="Times New Roman" w:hAnsi="Times New Roman" w:cs="Times New Roman"/>
        <w:noProof/>
        <w:sz w:val="22"/>
        <w:lang w:eastAsia="en-GB"/>
      </w:rPr>
      <w:drawing>
        <wp:inline distT="0" distB="0" distL="0" distR="0" wp14:anchorId="21915B34" wp14:editId="6064A6FD">
          <wp:extent cx="482429" cy="17991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1811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37C6" w:rsidRPr="008237C6" w:rsidRDefault="008237C6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8"/>
        <w:szCs w:val="20"/>
      </w:rPr>
    </w:pPr>
    <w:r w:rsidRPr="008237C6">
      <w:rPr>
        <w:rFonts w:ascii="Comic Sans MS" w:eastAsia="Times New Roman" w:hAnsi="Comic Sans MS" w:cs="Times New Roman"/>
        <w:color w:val="000080"/>
        <w:sz w:val="18"/>
        <w:szCs w:val="20"/>
      </w:rPr>
      <w:t xml:space="preserve">                                                                                          </w:t>
    </w:r>
  </w:p>
  <w:p w:rsidR="008237C6" w:rsidRPr="008237C6" w:rsidRDefault="00636E28" w:rsidP="008237C6">
    <w:pPr>
      <w:overflowPunct w:val="0"/>
      <w:autoSpaceDE w:val="0"/>
      <w:autoSpaceDN w:val="0"/>
      <w:adjustRightInd w:val="0"/>
      <w:textAlignment w:val="baseline"/>
      <w:rPr>
        <w:rFonts w:ascii="Comic Sans MS" w:eastAsia="Times New Roman" w:hAnsi="Comic Sans MS" w:cs="Times New Roman"/>
        <w:color w:val="000080"/>
        <w:sz w:val="16"/>
        <w:szCs w:val="16"/>
      </w:rPr>
    </w:pPr>
    <w:r>
      <w:rPr>
        <w:rFonts w:ascii="Comic Sans MS" w:eastAsia="Times New Roman" w:hAnsi="Comic Sans MS" w:cs="Times New Roman"/>
        <w:i/>
        <w:color w:val="000080"/>
        <w:sz w:val="16"/>
        <w:szCs w:val="16"/>
      </w:rPr>
      <w:t xml:space="preserve">                                                                                                                          </w:t>
    </w:r>
    <w:r w:rsidR="008237C6" w:rsidRPr="008237C6">
      <w:rPr>
        <w:rFonts w:ascii="Comic Sans MS" w:eastAsia="Times New Roman" w:hAnsi="Comic Sans MS" w:cs="Times New Roman"/>
        <w:i/>
        <w:color w:val="000080"/>
        <w:sz w:val="16"/>
        <w:szCs w:val="16"/>
      </w:rPr>
      <w:t>Excite, Inspire, Engage, Achieve</w:t>
    </w:r>
  </w:p>
  <w:p w:rsidR="008237C6" w:rsidRDefault="008237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7C6"/>
    <w:rsid w:val="000A0AAA"/>
    <w:rsid w:val="002F3F62"/>
    <w:rsid w:val="00636E28"/>
    <w:rsid w:val="00707A69"/>
    <w:rsid w:val="008237C6"/>
    <w:rsid w:val="00B3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630DF2"/>
  <w15:docId w15:val="{B0431335-9142-41BF-AF5C-A20AA435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7C6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237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237C6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8237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237C6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237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37C6"/>
    <w:rPr>
      <w:rFonts w:ascii="Tahoma" w:eastAsiaTheme="minorEastAsi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237BA-16AF-4222-A36C-22DA3B56D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E059C392</Template>
  <TotalTime>0</TotalTime>
  <Pages>3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Pinchmill Lower School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thompson</dc:creator>
  <cp:lastModifiedBy>k thompson</cp:lastModifiedBy>
  <cp:revision>3</cp:revision>
  <cp:lastPrinted>2018-10-16T09:58:00Z</cp:lastPrinted>
  <dcterms:created xsi:type="dcterms:W3CDTF">2018-05-15T09:39:00Z</dcterms:created>
  <dcterms:modified xsi:type="dcterms:W3CDTF">2023-11-23T10:24:00Z</dcterms:modified>
</cp:coreProperties>
</file>