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928" w:rsidRDefault="00AE18A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D4448C" wp14:editId="3B566BDA">
            <wp:simplePos x="0" y="0"/>
            <wp:positionH relativeFrom="margin">
              <wp:posOffset>487680</wp:posOffset>
            </wp:positionH>
            <wp:positionV relativeFrom="margin">
              <wp:posOffset>1598295</wp:posOffset>
            </wp:positionV>
            <wp:extent cx="962025" cy="99060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97C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8401A60" wp14:editId="0E40A101">
            <wp:simplePos x="0" y="0"/>
            <wp:positionH relativeFrom="margin">
              <wp:posOffset>6617335</wp:posOffset>
            </wp:positionH>
            <wp:positionV relativeFrom="margin">
              <wp:posOffset>3952875</wp:posOffset>
            </wp:positionV>
            <wp:extent cx="857250" cy="622300"/>
            <wp:effectExtent l="0" t="0" r="0" b="6350"/>
            <wp:wrapSquare wrapText="bothSides"/>
            <wp:docPr id="8" name="Picture 8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CC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9CD3DC7" wp14:editId="01C7E6BF">
            <wp:simplePos x="0" y="0"/>
            <wp:positionH relativeFrom="margin">
              <wp:posOffset>2162175</wp:posOffset>
            </wp:positionH>
            <wp:positionV relativeFrom="margin">
              <wp:posOffset>4010025</wp:posOffset>
            </wp:positionV>
            <wp:extent cx="733425" cy="532130"/>
            <wp:effectExtent l="0" t="0" r="9525" b="1270"/>
            <wp:wrapSquare wrapText="bothSides"/>
            <wp:docPr id="3" name="Picture 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CCC">
        <w:rPr>
          <w:noProof/>
          <w:lang w:eastAsia="en-GB"/>
        </w:rPr>
        <mc:AlternateContent>
          <mc:Choice Requires="wps">
            <w:drawing>
              <wp:inline distT="0" distB="0" distL="0" distR="0" wp14:anchorId="2EEAA3DE" wp14:editId="7A9D4B5E">
                <wp:extent cx="304800" cy="304800"/>
                <wp:effectExtent l="0" t="0" r="0" b="0"/>
                <wp:docPr id="4" name="AutoShape 2" descr="https://www.bibdsl.co.uk/imagegallery2/bds/200717/9781842706855_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F4E7BE" id="AutoShape 2" o:spid="_x0000_s1026" alt="https://www.bibdsl.co.uk/imagegallery2/bds/200717/9781842706855_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5K8Dd6wIAAAU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547CCC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615F8A" wp14:editId="559B1DDA">
            <wp:simplePos x="0" y="0"/>
            <wp:positionH relativeFrom="margin">
              <wp:posOffset>552450</wp:posOffset>
            </wp:positionH>
            <wp:positionV relativeFrom="margin">
              <wp:posOffset>127635</wp:posOffset>
            </wp:positionV>
            <wp:extent cx="1489075" cy="1081405"/>
            <wp:effectExtent l="0" t="0" r="0" b="4445"/>
            <wp:wrapSquare wrapText="bothSides"/>
            <wp:docPr id="7" name="Picture 7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07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DA0DB6">
        <w:rPr>
          <w:noProof/>
          <w:lang w:eastAsia="en-GB"/>
        </w:rPr>
        <w:drawing>
          <wp:inline distT="0" distB="0" distL="0" distR="0" wp14:anchorId="77C6C3AB" wp14:editId="1F4D78E6">
            <wp:extent cx="8996004" cy="6680934"/>
            <wp:effectExtent l="0" t="0" r="1524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sectPr w:rsidR="00785928" w:rsidSect="00DA0D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B6"/>
    <w:rsid w:val="00011578"/>
    <w:rsid w:val="00022E8E"/>
    <w:rsid w:val="0002772E"/>
    <w:rsid w:val="0005542E"/>
    <w:rsid w:val="001069C4"/>
    <w:rsid w:val="0018797C"/>
    <w:rsid w:val="002B0009"/>
    <w:rsid w:val="003533ED"/>
    <w:rsid w:val="003A75CF"/>
    <w:rsid w:val="00414839"/>
    <w:rsid w:val="004F65D6"/>
    <w:rsid w:val="00547CCC"/>
    <w:rsid w:val="00620C56"/>
    <w:rsid w:val="00667D56"/>
    <w:rsid w:val="00746ACF"/>
    <w:rsid w:val="00785928"/>
    <w:rsid w:val="007B1E8C"/>
    <w:rsid w:val="007F750C"/>
    <w:rsid w:val="00855FC7"/>
    <w:rsid w:val="009719D3"/>
    <w:rsid w:val="0099645E"/>
    <w:rsid w:val="009B6366"/>
    <w:rsid w:val="00AE18A3"/>
    <w:rsid w:val="00AE2F3A"/>
    <w:rsid w:val="00B03274"/>
    <w:rsid w:val="00B12373"/>
    <w:rsid w:val="00D32E96"/>
    <w:rsid w:val="00D46C79"/>
    <w:rsid w:val="00D91CFD"/>
    <w:rsid w:val="00DA0DB6"/>
    <w:rsid w:val="00DC3516"/>
    <w:rsid w:val="00E152E3"/>
    <w:rsid w:val="00E8103A"/>
    <w:rsid w:val="00E820A0"/>
    <w:rsid w:val="00EE0909"/>
    <w:rsid w:val="00F920C6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8D4C24-A138-454C-B881-810CF3EFD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diagramDrawing" Target="diagrams/drawing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diagramColors" Target="diagrams/colors1.xml"/><Relationship Id="rId5" Type="http://schemas.openxmlformats.org/officeDocument/2006/relationships/image" Target="media/image2.png"/><Relationship Id="rId10" Type="http://schemas.openxmlformats.org/officeDocument/2006/relationships/diagramQuickStyle" Target="diagrams/quickStyle1.xml"/><Relationship Id="rId4" Type="http://schemas.openxmlformats.org/officeDocument/2006/relationships/image" Target="media/image1.jpeg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539D23-7247-4C76-8851-D3CD3838C9B2}" type="doc">
      <dgm:prSet loTypeId="urn:microsoft.com/office/officeart/2005/8/layout/radial5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DBB0474F-9452-4B57-B31A-CA94E1511589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Autumn 1 Reception</a:t>
          </a:r>
        </a:p>
      </dgm:t>
    </dgm:pt>
    <dgm:pt modelId="{B85DCDC1-B9B5-40F5-A64D-14FBA4FFC2BD}" type="par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FA1EEE8-D61F-4BA3-B4E9-5957BEF85511}" type="sibTrans" cxnId="{5CDD06A0-6275-400C-B217-95D7B373204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B3E890E-39CB-4ECB-BD72-A79D9510E06F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Return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Journey  /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a:t>
          </a:r>
        </a:p>
      </dgm:t>
    </dgm:pt>
    <dgm:pt modelId="{3436B21D-8D50-4AB6-AB89-D4F3756C5505}" type="parTrans" cxnId="{376D13E2-FF05-4A48-82D0-48C6E3C74D8D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9FD54B2-F1BA-4677-929E-C738C7930F32}" type="sibTrans" cxnId="{376D13E2-FF05-4A48-82D0-48C6E3C74D8D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7BD4C77-CAC0-43B8-A623-165F1A785B58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Units 1-4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Initial sounds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a,s,m,t,i/ n,o,p/ b,c,g,h/d,e.f,v</a:t>
          </a:r>
        </a:p>
      </dgm:t>
    </dgm:pt>
    <dgm:pt modelId="{1A235BF2-81D6-44F1-8E4A-C27B92FE3EFF}" type="parTrans" cxnId="{4A696B22-5F30-4394-81B0-38B421FE11AA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C5A9662-A1EA-4468-BE5C-133803B14506}" type="sibTrans" cxnId="{4A696B22-5F30-4394-81B0-38B421FE11AA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5017806-C840-468A-A608-CAE8974154F1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Focus: To look at the work of Andy Goldsworthy and create our own pictures using the natural treasures we find around us.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Rubbings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Rangoli Patterns</a:t>
          </a:r>
        </a:p>
      </dgm:t>
    </dgm:pt>
    <dgm:pt modelId="{F1E33F61-CACC-43FA-976E-D1105D69B081}" type="parTrans" cxnId="{615D3984-91F4-497C-BBB5-31852B82598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9455273-DC83-45DD-BC1B-38D80683D54F}" type="sibTrans" cxnId="{615D3984-91F4-497C-BBB5-31852B82598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1D91D99-9EE8-4A5B-953B-7382132F7FB8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Focus to move to a stimulus.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Meanest King (Tapping Teddies)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Bollywood </a:t>
          </a:r>
        </a:p>
      </dgm:t>
    </dgm:pt>
    <dgm:pt modelId="{D9D44775-E707-4317-B26C-D4D565C083E5}" type="parTrans" cxnId="{A21278F3-EDA5-4BE1-967F-AC59AEEA3BBB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D715E1D-A8C4-4B05-A803-C20F4C80679D}" type="sibTrans" cxnId="{A21278F3-EDA5-4BE1-967F-AC59AEEA3BBB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1E06372-C035-4E5B-87DA-AE559FF52A3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Woodwork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Safety rules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1 to 1  first experience using hammer, hand drill, screwdriver and saw.</a:t>
          </a:r>
        </a:p>
      </dgm:t>
    </dgm:pt>
    <dgm:pt modelId="{109122C0-CA25-4FFD-A0D9-C53230BA0C9D}" type="parTrans" cxnId="{C8CE51B8-EAD3-49FD-BE28-8796A94AA50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D3E2CB97-B583-404C-8838-997BE4C37253}" type="sibTrans" cxnId="{C8CE51B8-EAD3-49FD-BE28-8796A94AA50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FCB30415-5FD9-44D2-9AA9-54C8D2A3A913}">
      <dgm:prSet custT="1"/>
      <dgm:spPr>
        <a:solidFill>
          <a:srgbClr val="0070C0"/>
        </a:solidFill>
      </dgm:spPr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Skills chopping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Emphasis on healthy eating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Fruit salad 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Fruit kebab</a:t>
          </a:r>
        </a:p>
      </dgm:t>
    </dgm:pt>
    <dgm:pt modelId="{78D1E1C6-652F-4D40-8D31-EA50761B9652}" type="parTrans" cxnId="{D9CBCE34-F6FD-4EAE-9D1D-BFD0CE186CE8}">
      <dgm:prSet custT="1"/>
      <dgm:spPr>
        <a:solidFill>
          <a:srgbClr val="0070C0"/>
        </a:solidFill>
      </dgm:spPr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9CAE9D2-1E01-4A6B-ADA7-A25698CC599F}" type="sibTrans" cxnId="{D9CBCE34-F6FD-4EAE-9D1D-BFD0CE186CE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2B9DB40-235C-46D6-998B-116660A880F3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Wind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Autumn wood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Fire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Feast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Misty (Shirley Hughes)</a:t>
          </a:r>
        </a:p>
      </dgm:t>
    </dgm:pt>
    <dgm:pt modelId="{7B234FA0-5674-45AD-97D9-2607BA96FF20}" type="parTrans" cxnId="{F04E3430-6992-4309-BEDB-72F9F20F663D}">
      <dgm:prSet/>
      <dgm:spPr/>
      <dgm:t>
        <a:bodyPr/>
        <a:lstStyle/>
        <a:p>
          <a:endParaRPr lang="en-GB"/>
        </a:p>
      </dgm:t>
    </dgm:pt>
    <dgm:pt modelId="{C9A25923-BC14-4705-8178-AD324CB36DFB}" type="sibTrans" cxnId="{F04E3430-6992-4309-BEDB-72F9F20F663D}">
      <dgm:prSet/>
      <dgm:spPr/>
      <dgm:t>
        <a:bodyPr/>
        <a:lstStyle/>
        <a:p>
          <a:endParaRPr lang="en-GB"/>
        </a:p>
      </dgm:t>
    </dgm:pt>
    <dgm:pt modelId="{848E0EA2-957C-4FDC-AD38-B2EE495505C9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Music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Hungry Rabbit Bingo Lingo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The magical musical box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Squintums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Conker songs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Autumn Leaves Eva Cassidy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Four seasons Vivaldi</a:t>
          </a:r>
        </a:p>
      </dgm:t>
    </dgm:pt>
    <dgm:pt modelId="{77F6EA8E-9257-45B7-9E99-74617280E8E9}" type="sibTrans" cxnId="{3FBF9E0C-A638-4854-9D81-D9DF9BFF3B28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51C19E8-9048-48A5-AB7C-8F17BF29E00F}" type="parTrans" cxnId="{3FBF9E0C-A638-4854-9D81-D9DF9BFF3B28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FBD2358-5852-4194-A3BF-A6EC5EE4D03A}">
      <dgm:prSet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Harvest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Scarecrow competition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Leaf Man (seasons)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Tattybogle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Conkers Shiny and round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Grandparents Day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Diwali (Lighting candles)</a:t>
          </a:r>
        </a:p>
      </dgm:t>
    </dgm:pt>
    <dgm:pt modelId="{543A3BAC-C899-4CF8-B54D-F5F5A3819ED8}" type="sibTrans" cxnId="{DD18BF8D-5F5C-4415-BE2D-5316FDDAC625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EC025DF-AC98-439A-BEC4-D7EAE9EF8DBE}" type="parTrans" cxnId="{DD18BF8D-5F5C-4415-BE2D-5316FDDAC625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7E302556-C3C0-4B0E-A6EC-D0D57F9ED0A4}">
      <dgm:prSet phldrT="[Text]" custT="1"/>
      <dgm:spPr/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To count accurately to ten and recognise numicon tiles to 10. (ten black dots)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 To recognise ten objects in any pattern.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to look at patterns arounds us.(Leaf Man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How many pumpkin seeds investigation.</a:t>
          </a:r>
        </a:p>
      </dgm:t>
    </dgm:pt>
    <dgm:pt modelId="{B54D192B-2317-4717-BB96-4D8466CE09AA}" type="sibTrans" cxnId="{68AA7E59-F1E9-41B2-8D79-B3996F59E487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052F4E3-6E1E-47A9-827B-956BA916A138}" type="parTrans" cxnId="{68AA7E59-F1E9-41B2-8D79-B3996F59E487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94A541E9-085A-4ACF-931E-DD45649B6272}">
      <dgm:prSet/>
      <dgm:spPr/>
      <dgm:t>
        <a:bodyPr/>
        <a:lstStyle/>
        <a:p>
          <a:endParaRPr lang="en-GB"/>
        </a:p>
      </dgm:t>
    </dgm:pt>
    <dgm:pt modelId="{3E4EF9C8-0FCB-49D3-8866-C4FCE51E13FE}" type="parTrans" cxnId="{24B16251-9F65-4C07-8C65-952985154389}">
      <dgm:prSet/>
      <dgm:spPr/>
      <dgm:t>
        <a:bodyPr/>
        <a:lstStyle/>
        <a:p>
          <a:endParaRPr lang="en-GB"/>
        </a:p>
      </dgm:t>
    </dgm:pt>
    <dgm:pt modelId="{E5A8CE8C-937D-4FDA-B90F-9F50DDD4776B}" type="sibTrans" cxnId="{24B16251-9F65-4C07-8C65-952985154389}">
      <dgm:prSet/>
      <dgm:spPr/>
      <dgm:t>
        <a:bodyPr/>
        <a:lstStyle/>
        <a:p>
          <a:endParaRPr lang="en-GB"/>
        </a:p>
      </dgm:t>
    </dgm:pt>
    <dgm:pt modelId="{0401E45D-7D94-4CEC-BDD7-5B43A6A6A846}">
      <dgm:prSet/>
      <dgm:spPr/>
      <dgm:t>
        <a:bodyPr/>
        <a:lstStyle/>
        <a:p>
          <a:endParaRPr lang="en-GB"/>
        </a:p>
      </dgm:t>
    </dgm:pt>
    <dgm:pt modelId="{61279416-2B99-46B9-A916-5637B3CFACBD}" type="parTrans" cxnId="{A871AC15-0E45-4866-8B18-FE2A70647448}">
      <dgm:prSet/>
      <dgm:spPr/>
      <dgm:t>
        <a:bodyPr/>
        <a:lstStyle/>
        <a:p>
          <a:endParaRPr lang="en-GB"/>
        </a:p>
      </dgm:t>
    </dgm:pt>
    <dgm:pt modelId="{9D7F0BB9-F8A0-4978-9126-F8070D0E8AB0}" type="sibTrans" cxnId="{A871AC15-0E45-4866-8B18-FE2A70647448}">
      <dgm:prSet/>
      <dgm:spPr/>
      <dgm:t>
        <a:bodyPr/>
        <a:lstStyle/>
        <a:p>
          <a:endParaRPr lang="en-GB"/>
        </a:p>
      </dgm:t>
    </dgm:pt>
    <dgm:pt modelId="{32EAA0C4-4A15-4C45-A569-523524E86B14}">
      <dgm:prSet phldrT="[Text]" custT="1"/>
      <dgm:spPr/>
      <dgm:t>
        <a:bodyPr/>
        <a:lstStyle/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Our class is a family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The Three Little Pigs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Bog Baby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The Colour Monster at school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Owl Babies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The Gruffalo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Little Red Hen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Here We are</a:t>
          </a:r>
        </a:p>
        <a:p>
          <a:r>
            <a:rPr lang="en-GB" sz="1000">
              <a:latin typeface="Arial" panose="020B0604020202020204" pitchFamily="34" charset="0"/>
              <a:cs typeface="Arial" panose="020B0604020202020204" pitchFamily="34" charset="0"/>
            </a:rPr>
            <a:t>Focus:  to learn a story map with actions and then to orally form sentences to write.</a:t>
          </a:r>
        </a:p>
      </dgm:t>
    </dgm:pt>
    <dgm:pt modelId="{0CEB7935-FA54-4A28-815B-99F2A75F10DA}" type="sibTrans" cxnId="{18F6B2B6-D118-4E5C-90FB-A77C982C5F89}">
      <dgm:prSet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AB582F26-D203-45EA-BCC5-BE7E7FC99E7B}" type="parTrans" cxnId="{18F6B2B6-D118-4E5C-90FB-A77C982C5F89}">
      <dgm:prSet custT="1"/>
      <dgm:spPr/>
      <dgm:t>
        <a:bodyPr/>
        <a:lstStyle/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09A27B4-3DE2-49C6-91E2-0B02D4CDE0B3}" type="pres">
      <dgm:prSet presAssocID="{37539D23-7247-4C76-8851-D3CD3838C9B2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FFE5E04A-0C29-48D4-90CF-F8EBAF4ACC81}" type="pres">
      <dgm:prSet presAssocID="{DBB0474F-9452-4B57-B31A-CA94E1511589}" presName="centerShape" presStyleLbl="node0" presStyleIdx="0" presStyleCnt="1" custScaleX="100001" custScaleY="100001"/>
      <dgm:spPr/>
      <dgm:t>
        <a:bodyPr/>
        <a:lstStyle/>
        <a:p>
          <a:endParaRPr lang="en-GB"/>
        </a:p>
      </dgm:t>
    </dgm:pt>
    <dgm:pt modelId="{2D14FA0C-B6CE-4FD1-BAD4-F3568A15D0A5}" type="pres">
      <dgm:prSet presAssocID="{3436B21D-8D50-4AB6-AB89-D4F3756C5505}" presName="parTrans" presStyleLbl="sibTrans2D1" presStyleIdx="0" presStyleCnt="11" custScaleX="115685" custLinFactNeighborX="-967" custLinFactNeighborY="-16229"/>
      <dgm:spPr/>
      <dgm:t>
        <a:bodyPr/>
        <a:lstStyle/>
        <a:p>
          <a:endParaRPr lang="en-GB"/>
        </a:p>
      </dgm:t>
    </dgm:pt>
    <dgm:pt modelId="{8DA28F80-B407-4527-926D-61CEBF6E5867}" type="pres">
      <dgm:prSet presAssocID="{3436B21D-8D50-4AB6-AB89-D4F3756C5505}" presName="connectorText" presStyleLbl="sibTrans2D1" presStyleIdx="0" presStyleCnt="11"/>
      <dgm:spPr/>
      <dgm:t>
        <a:bodyPr/>
        <a:lstStyle/>
        <a:p>
          <a:endParaRPr lang="en-GB"/>
        </a:p>
      </dgm:t>
    </dgm:pt>
    <dgm:pt modelId="{92B4B434-BAC7-4F44-BD89-8F295EDD8B1D}" type="pres">
      <dgm:prSet presAssocID="{CB3E890E-39CB-4ECB-BD72-A79D9510E06F}" presName="node" presStyleLbl="node1" presStyleIdx="0" presStyleCnt="11" custScaleX="121000" custScaleY="121000" custRadScaleRad="88098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4837D7C-C0A4-409D-8727-22FFA7F8A53F}" type="pres">
      <dgm:prSet presAssocID="{1A235BF2-81D6-44F1-8E4A-C27B92FE3EFF}" presName="parTrans" presStyleLbl="sibTrans2D1" presStyleIdx="1" presStyleCnt="11"/>
      <dgm:spPr/>
      <dgm:t>
        <a:bodyPr/>
        <a:lstStyle/>
        <a:p>
          <a:endParaRPr lang="en-GB"/>
        </a:p>
      </dgm:t>
    </dgm:pt>
    <dgm:pt modelId="{7857F703-B115-4A8F-82C8-53EF94AEC332}" type="pres">
      <dgm:prSet presAssocID="{1A235BF2-81D6-44F1-8E4A-C27B92FE3EFF}" presName="connectorText" presStyleLbl="sibTrans2D1" presStyleIdx="1" presStyleCnt="11"/>
      <dgm:spPr/>
      <dgm:t>
        <a:bodyPr/>
        <a:lstStyle/>
        <a:p>
          <a:endParaRPr lang="en-GB"/>
        </a:p>
      </dgm:t>
    </dgm:pt>
    <dgm:pt modelId="{A5A45F41-13D1-49CE-80B0-F0365CC285F1}" type="pres">
      <dgm:prSet presAssocID="{07BD4C77-CAC0-43B8-A623-165F1A785B58}" presName="node" presStyleLbl="node1" presStyleIdx="1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29AD987-71C7-4E08-A5FE-127C89AACD64}" type="pres">
      <dgm:prSet presAssocID="{AB582F26-D203-45EA-BCC5-BE7E7FC99E7B}" presName="parTrans" presStyleLbl="sibTrans2D1" presStyleIdx="2" presStyleCnt="11"/>
      <dgm:spPr/>
      <dgm:t>
        <a:bodyPr/>
        <a:lstStyle/>
        <a:p>
          <a:endParaRPr lang="en-GB"/>
        </a:p>
      </dgm:t>
    </dgm:pt>
    <dgm:pt modelId="{34841BFC-A1C5-450D-9A13-091F137C02E1}" type="pres">
      <dgm:prSet presAssocID="{AB582F26-D203-45EA-BCC5-BE7E7FC99E7B}" presName="connectorText" presStyleLbl="sibTrans2D1" presStyleIdx="2" presStyleCnt="11"/>
      <dgm:spPr/>
      <dgm:t>
        <a:bodyPr/>
        <a:lstStyle/>
        <a:p>
          <a:endParaRPr lang="en-GB"/>
        </a:p>
      </dgm:t>
    </dgm:pt>
    <dgm:pt modelId="{E0585750-C68C-4F5F-97A6-DAC874A54636}" type="pres">
      <dgm:prSet presAssocID="{32EAA0C4-4A15-4C45-A569-523524E86B14}" presName="node" presStyleLbl="node1" presStyleIdx="2" presStyleCnt="11" custScaleX="182863" custScaleY="232107" custRadScaleRad="134269" custRadScaleInc="-18767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CD80456-2240-4EC5-978D-2CDBC7C84778}" type="pres">
      <dgm:prSet presAssocID="{7B234FA0-5674-45AD-97D9-2607BA96FF20}" presName="parTrans" presStyleLbl="sibTrans2D1" presStyleIdx="3" presStyleCnt="11" custScaleX="79344"/>
      <dgm:spPr/>
      <dgm:t>
        <a:bodyPr/>
        <a:lstStyle/>
        <a:p>
          <a:endParaRPr lang="en-GB"/>
        </a:p>
      </dgm:t>
    </dgm:pt>
    <dgm:pt modelId="{6055CAE5-66A8-4C3A-9E44-1F9811E07D2E}" type="pres">
      <dgm:prSet presAssocID="{7B234FA0-5674-45AD-97D9-2607BA96FF20}" presName="connectorText" presStyleLbl="sibTrans2D1" presStyleIdx="3" presStyleCnt="11"/>
      <dgm:spPr/>
      <dgm:t>
        <a:bodyPr/>
        <a:lstStyle/>
        <a:p>
          <a:endParaRPr lang="en-GB"/>
        </a:p>
      </dgm:t>
    </dgm:pt>
    <dgm:pt modelId="{D843948F-79DE-4278-B0DA-B0522E04C834}" type="pres">
      <dgm:prSet presAssocID="{82B9DB40-235C-46D6-998B-116660A880F3}" presName="node" presStyleLbl="node1" presStyleIdx="3" presStyleCnt="11" custScaleX="133100" custScaleY="133100" custRadScaleRad="123687" custRadScaleInc="-10272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5928A85-8229-4628-808F-5D2C38A17507}" type="pres">
      <dgm:prSet presAssocID="{C052F4E3-6E1E-47A9-827B-956BA916A138}" presName="parTrans" presStyleLbl="sibTrans2D1" presStyleIdx="4" presStyleCnt="11" custScaleX="64898" custScaleY="100001" custLinFactNeighborX="-10989" custLinFactNeighborY="-28129"/>
      <dgm:spPr/>
      <dgm:t>
        <a:bodyPr/>
        <a:lstStyle/>
        <a:p>
          <a:endParaRPr lang="en-GB"/>
        </a:p>
      </dgm:t>
    </dgm:pt>
    <dgm:pt modelId="{41A4DB2A-41FE-4CE9-844B-E00780AD6FB2}" type="pres">
      <dgm:prSet presAssocID="{C052F4E3-6E1E-47A9-827B-956BA916A138}" presName="connectorText" presStyleLbl="sibTrans2D1" presStyleIdx="4" presStyleCnt="11"/>
      <dgm:spPr/>
      <dgm:t>
        <a:bodyPr/>
        <a:lstStyle/>
        <a:p>
          <a:endParaRPr lang="en-GB"/>
        </a:p>
      </dgm:t>
    </dgm:pt>
    <dgm:pt modelId="{3AE227C4-F59E-4EA0-B262-1F8DD3B97210}" type="pres">
      <dgm:prSet presAssocID="{7E302556-C3C0-4B0E-A6EC-D0D57F9ED0A4}" presName="node" presStyleLbl="node1" presStyleIdx="4" presStyleCnt="11" custScaleX="162435" custScaleY="189990" custRadScaleRad="149118" custRadScaleInc="-53336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4116CB2-586D-47BA-A7CA-0B358BDFF4BF}" type="pres">
      <dgm:prSet presAssocID="{5EC025DF-AC98-439A-BEC4-D7EAE9EF8DBE}" presName="parTrans" presStyleLbl="sibTrans2D1" presStyleIdx="5" presStyleCnt="11"/>
      <dgm:spPr/>
      <dgm:t>
        <a:bodyPr/>
        <a:lstStyle/>
        <a:p>
          <a:endParaRPr lang="en-GB"/>
        </a:p>
      </dgm:t>
    </dgm:pt>
    <dgm:pt modelId="{995F0B2A-4B1A-4B03-BF91-5A639D61458A}" type="pres">
      <dgm:prSet presAssocID="{5EC025DF-AC98-439A-BEC4-D7EAE9EF8DBE}" presName="connectorText" presStyleLbl="sibTrans2D1" presStyleIdx="5" presStyleCnt="11"/>
      <dgm:spPr/>
      <dgm:t>
        <a:bodyPr/>
        <a:lstStyle/>
        <a:p>
          <a:endParaRPr lang="en-GB"/>
        </a:p>
      </dgm:t>
    </dgm:pt>
    <dgm:pt modelId="{C90D6BE1-5638-4BED-BE40-E8DD9C973EA3}" type="pres">
      <dgm:prSet presAssocID="{1FBD2358-5852-4194-A3BF-A6EC5EE4D03A}" presName="node" presStyleLbl="node1" presStyleIdx="5" presStyleCnt="11" custScaleX="206157" custScaleY="181617" custRadScaleRad="93296" custRadScaleInc="-7016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4D39801-94E1-4A7B-B1D9-0A368E3F139C}" type="pres">
      <dgm:prSet presAssocID="{151C19E8-9048-48A5-AB7C-8F17BF29E00F}" presName="parTrans" presStyleLbl="sibTrans2D1" presStyleIdx="6" presStyleCnt="11" custScaleX="156113"/>
      <dgm:spPr/>
      <dgm:t>
        <a:bodyPr/>
        <a:lstStyle/>
        <a:p>
          <a:endParaRPr lang="en-GB"/>
        </a:p>
      </dgm:t>
    </dgm:pt>
    <dgm:pt modelId="{5323B0E4-1C22-4271-AA25-9FAAE8008433}" type="pres">
      <dgm:prSet presAssocID="{151C19E8-9048-48A5-AB7C-8F17BF29E00F}" presName="connectorText" presStyleLbl="sibTrans2D1" presStyleIdx="6" presStyleCnt="11"/>
      <dgm:spPr/>
      <dgm:t>
        <a:bodyPr/>
        <a:lstStyle/>
        <a:p>
          <a:endParaRPr lang="en-GB"/>
        </a:p>
      </dgm:t>
    </dgm:pt>
    <dgm:pt modelId="{4EAD61BB-9B74-4A64-ABB7-BFB71EBC9E68}" type="pres">
      <dgm:prSet presAssocID="{848E0EA2-957C-4FDC-AD38-B2EE495505C9}" presName="node" presStyleLbl="node1" presStyleIdx="6" presStyleCnt="11" custScaleX="171943" custScaleY="175760" custRadScaleRad="92661" custRadScaleInc="6037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7C387D1-44DC-4B19-9301-804E7BA006FF}" type="pres">
      <dgm:prSet presAssocID="{F1E33F61-CACC-43FA-976E-D1105D69B081}" presName="parTrans" presStyleLbl="sibTrans2D1" presStyleIdx="7" presStyleCnt="11" custScaleX="65993"/>
      <dgm:spPr/>
      <dgm:t>
        <a:bodyPr/>
        <a:lstStyle/>
        <a:p>
          <a:endParaRPr lang="en-GB"/>
        </a:p>
      </dgm:t>
    </dgm:pt>
    <dgm:pt modelId="{C9781F46-C6B2-42E3-9599-2F2BF3BF9294}" type="pres">
      <dgm:prSet presAssocID="{F1E33F61-CACC-43FA-976E-D1105D69B081}" presName="connectorText" presStyleLbl="sibTrans2D1" presStyleIdx="7" presStyleCnt="11"/>
      <dgm:spPr/>
      <dgm:t>
        <a:bodyPr/>
        <a:lstStyle/>
        <a:p>
          <a:endParaRPr lang="en-GB"/>
        </a:p>
      </dgm:t>
    </dgm:pt>
    <dgm:pt modelId="{FEBC9842-37AB-45CC-951E-CC033204EEA9}" type="pres">
      <dgm:prSet presAssocID="{F5017806-C840-468A-A608-CAE8974154F1}" presName="node" presStyleLbl="node1" presStyleIdx="7" presStyleCnt="11" custScaleX="150840" custScaleY="174326" custRadScaleRad="140547" custRadScaleInc="4703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606DE6F-F142-4248-9ABD-60F7032D09B4}" type="pres">
      <dgm:prSet presAssocID="{D9D44775-E707-4317-B26C-D4D565C083E5}" presName="parTrans" presStyleLbl="sibTrans2D1" presStyleIdx="8" presStyleCnt="11" custScaleX="90194"/>
      <dgm:spPr/>
      <dgm:t>
        <a:bodyPr/>
        <a:lstStyle/>
        <a:p>
          <a:endParaRPr lang="en-GB"/>
        </a:p>
      </dgm:t>
    </dgm:pt>
    <dgm:pt modelId="{E4423323-0CF7-4BF0-A8A0-E0F02537E875}" type="pres">
      <dgm:prSet presAssocID="{D9D44775-E707-4317-B26C-D4D565C083E5}" presName="connectorText" presStyleLbl="sibTrans2D1" presStyleIdx="8" presStyleCnt="11"/>
      <dgm:spPr/>
      <dgm:t>
        <a:bodyPr/>
        <a:lstStyle/>
        <a:p>
          <a:endParaRPr lang="en-GB"/>
        </a:p>
      </dgm:t>
    </dgm:pt>
    <dgm:pt modelId="{9DBB1E57-AB01-47CF-A386-BE457B9FB70D}" type="pres">
      <dgm:prSet presAssocID="{61D91D99-9EE8-4A5B-953B-7382132F7FB8}" presName="node" presStyleLbl="node1" presStyleIdx="8" presStyleCnt="11" custScaleX="133100" custScaleY="133100" custRadScaleRad="117371" custRadScaleInc="21098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36A5BCF3-7855-4DD7-8EC7-242AE2FAD914}" type="pres">
      <dgm:prSet presAssocID="{109122C0-CA25-4FFD-A0D9-C53230BA0C9D}" presName="parTrans" presStyleLbl="sibTrans2D1" presStyleIdx="9" presStyleCnt="11"/>
      <dgm:spPr/>
      <dgm:t>
        <a:bodyPr/>
        <a:lstStyle/>
        <a:p>
          <a:endParaRPr lang="en-GB"/>
        </a:p>
      </dgm:t>
    </dgm:pt>
    <dgm:pt modelId="{A12436C0-3972-468A-BB25-6E5705DAD987}" type="pres">
      <dgm:prSet presAssocID="{109122C0-CA25-4FFD-A0D9-C53230BA0C9D}" presName="connectorText" presStyleLbl="sibTrans2D1" presStyleIdx="9" presStyleCnt="11"/>
      <dgm:spPr/>
      <dgm:t>
        <a:bodyPr/>
        <a:lstStyle/>
        <a:p>
          <a:endParaRPr lang="en-GB"/>
        </a:p>
      </dgm:t>
    </dgm:pt>
    <dgm:pt modelId="{A79B29E1-2C38-40C7-B7B6-78B92B5C60AF}" type="pres">
      <dgm:prSet presAssocID="{D1E06372-C035-4E5B-87DA-AE559FF52A39}" presName="node" presStyleLbl="node1" presStyleIdx="9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B09821FB-C8A5-4FEE-AE46-56D2C33FA7E8}" type="pres">
      <dgm:prSet presAssocID="{78D1E1C6-652F-4D40-8D31-EA50761B9652}" presName="parTrans" presStyleLbl="sibTrans2D1" presStyleIdx="10" presStyleCnt="11"/>
      <dgm:spPr/>
      <dgm:t>
        <a:bodyPr/>
        <a:lstStyle/>
        <a:p>
          <a:endParaRPr lang="en-GB"/>
        </a:p>
      </dgm:t>
    </dgm:pt>
    <dgm:pt modelId="{D0BA31C7-B2A0-488A-B3E7-6D044CDC7484}" type="pres">
      <dgm:prSet presAssocID="{78D1E1C6-652F-4D40-8D31-EA50761B9652}" presName="connectorText" presStyleLbl="sibTrans2D1" presStyleIdx="10" presStyleCnt="11"/>
      <dgm:spPr/>
      <dgm:t>
        <a:bodyPr/>
        <a:lstStyle/>
        <a:p>
          <a:endParaRPr lang="en-GB"/>
        </a:p>
      </dgm:t>
    </dgm:pt>
    <dgm:pt modelId="{1D31528B-3EC4-48CA-B565-5C5FC25BB4AB}" type="pres">
      <dgm:prSet presAssocID="{FCB30415-5FD9-44D2-9AA9-54C8D2A3A913}" presName="node" presStyleLbl="node1" presStyleIdx="10" presStyleCnt="11" custScaleX="121000" custScaleY="1210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D40B6A5D-C378-4A9D-AA03-A616DE7E659F}" type="presOf" srcId="{848E0EA2-957C-4FDC-AD38-B2EE495505C9}" destId="{4EAD61BB-9B74-4A64-ABB7-BFB71EBC9E68}" srcOrd="0" destOrd="0" presId="urn:microsoft.com/office/officeart/2005/8/layout/radial5"/>
    <dgm:cxn modelId="{72C2E279-D6DE-41B8-BF55-1A7BB0A19A6B}" type="presOf" srcId="{151C19E8-9048-48A5-AB7C-8F17BF29E00F}" destId="{5323B0E4-1C22-4271-AA25-9FAAE8008433}" srcOrd="1" destOrd="0" presId="urn:microsoft.com/office/officeart/2005/8/layout/radial5"/>
    <dgm:cxn modelId="{A6B5F89B-E592-40B7-8311-6617768B7C38}" type="presOf" srcId="{109122C0-CA25-4FFD-A0D9-C53230BA0C9D}" destId="{A12436C0-3972-468A-BB25-6E5705DAD987}" srcOrd="1" destOrd="0" presId="urn:microsoft.com/office/officeart/2005/8/layout/radial5"/>
    <dgm:cxn modelId="{CEFE0422-8CA2-432F-9033-2396717FEBFA}" type="presOf" srcId="{78D1E1C6-652F-4D40-8D31-EA50761B9652}" destId="{D0BA31C7-B2A0-488A-B3E7-6D044CDC7484}" srcOrd="1" destOrd="0" presId="urn:microsoft.com/office/officeart/2005/8/layout/radial5"/>
    <dgm:cxn modelId="{66815F78-4D58-4BCE-9A6E-65E977DAD74D}" type="presOf" srcId="{32EAA0C4-4A15-4C45-A569-523524E86B14}" destId="{E0585750-C68C-4F5F-97A6-DAC874A54636}" srcOrd="0" destOrd="0" presId="urn:microsoft.com/office/officeart/2005/8/layout/radial5"/>
    <dgm:cxn modelId="{24B16251-9F65-4C07-8C65-952985154389}" srcId="{37539D23-7247-4C76-8851-D3CD3838C9B2}" destId="{94A541E9-085A-4ACF-931E-DD45649B6272}" srcOrd="1" destOrd="0" parTransId="{3E4EF9C8-0FCB-49D3-8866-C4FCE51E13FE}" sibTransId="{E5A8CE8C-937D-4FDA-B90F-9F50DDD4776B}"/>
    <dgm:cxn modelId="{D6C66D08-4CD9-4CF5-890A-2A5E7735B908}" type="presOf" srcId="{F1E33F61-CACC-43FA-976E-D1105D69B081}" destId="{C9781F46-C6B2-42E3-9599-2F2BF3BF9294}" srcOrd="1" destOrd="0" presId="urn:microsoft.com/office/officeart/2005/8/layout/radial5"/>
    <dgm:cxn modelId="{5CDD06A0-6275-400C-B217-95D7B373204D}" srcId="{37539D23-7247-4C76-8851-D3CD3838C9B2}" destId="{DBB0474F-9452-4B57-B31A-CA94E1511589}" srcOrd="0" destOrd="0" parTransId="{B85DCDC1-B9B5-40F5-A64D-14FBA4FFC2BD}" sibTransId="{0FA1EEE8-D61F-4BA3-B4E9-5957BEF85511}"/>
    <dgm:cxn modelId="{E7380F6E-57B7-4A25-90B2-8E17A6A1CC6E}" type="presOf" srcId="{7E302556-C3C0-4B0E-A6EC-D0D57F9ED0A4}" destId="{3AE227C4-F59E-4EA0-B262-1F8DD3B97210}" srcOrd="0" destOrd="0" presId="urn:microsoft.com/office/officeart/2005/8/layout/radial5"/>
    <dgm:cxn modelId="{F7D58847-8BAA-4AA7-976E-D1F4620E0D26}" type="presOf" srcId="{AB582F26-D203-45EA-BCC5-BE7E7FC99E7B}" destId="{34841BFC-A1C5-450D-9A13-091F137C02E1}" srcOrd="1" destOrd="0" presId="urn:microsoft.com/office/officeart/2005/8/layout/radial5"/>
    <dgm:cxn modelId="{3C3B0054-CC4F-48DA-8DA1-1A54D12D7ED6}" type="presOf" srcId="{AB582F26-D203-45EA-BCC5-BE7E7FC99E7B}" destId="{529AD987-71C7-4E08-A5FE-127C89AACD64}" srcOrd="0" destOrd="0" presId="urn:microsoft.com/office/officeart/2005/8/layout/radial5"/>
    <dgm:cxn modelId="{376D13E2-FF05-4A48-82D0-48C6E3C74D8D}" srcId="{DBB0474F-9452-4B57-B31A-CA94E1511589}" destId="{CB3E890E-39CB-4ECB-BD72-A79D9510E06F}" srcOrd="0" destOrd="0" parTransId="{3436B21D-8D50-4AB6-AB89-D4F3756C5505}" sibTransId="{D9FD54B2-F1BA-4677-929E-C738C7930F32}"/>
    <dgm:cxn modelId="{D9CBCE34-F6FD-4EAE-9D1D-BFD0CE186CE8}" srcId="{DBB0474F-9452-4B57-B31A-CA94E1511589}" destId="{FCB30415-5FD9-44D2-9AA9-54C8D2A3A913}" srcOrd="10" destOrd="0" parTransId="{78D1E1C6-652F-4D40-8D31-EA50761B9652}" sibTransId="{59CAE9D2-1E01-4A6B-ADA7-A25698CC599F}"/>
    <dgm:cxn modelId="{01B34C04-23DA-420D-901E-2B9D04E3365D}" type="presOf" srcId="{7B234FA0-5674-45AD-97D9-2607BA96FF20}" destId="{FCD80456-2240-4EC5-978D-2CDBC7C84778}" srcOrd="0" destOrd="0" presId="urn:microsoft.com/office/officeart/2005/8/layout/radial5"/>
    <dgm:cxn modelId="{EBDC1105-12D3-4AF5-909F-02CD222F05F6}" type="presOf" srcId="{82B9DB40-235C-46D6-998B-116660A880F3}" destId="{D843948F-79DE-4278-B0DA-B0522E04C834}" srcOrd="0" destOrd="0" presId="urn:microsoft.com/office/officeart/2005/8/layout/radial5"/>
    <dgm:cxn modelId="{88F1729E-E1FC-4EA7-896D-2DEB7A0C7CBF}" type="presOf" srcId="{3436B21D-8D50-4AB6-AB89-D4F3756C5505}" destId="{2D14FA0C-B6CE-4FD1-BAD4-F3568A15D0A5}" srcOrd="0" destOrd="0" presId="urn:microsoft.com/office/officeart/2005/8/layout/radial5"/>
    <dgm:cxn modelId="{817D0464-1F27-4632-8EF3-0388244C3E7E}" type="presOf" srcId="{78D1E1C6-652F-4D40-8D31-EA50761B9652}" destId="{B09821FB-C8A5-4FEE-AE46-56D2C33FA7E8}" srcOrd="0" destOrd="0" presId="urn:microsoft.com/office/officeart/2005/8/layout/radial5"/>
    <dgm:cxn modelId="{3718C5B5-E771-4D32-A7C4-6FCEA77F2A33}" type="presOf" srcId="{1A235BF2-81D6-44F1-8E4A-C27B92FE3EFF}" destId="{54837D7C-C0A4-409D-8727-22FFA7F8A53F}" srcOrd="0" destOrd="0" presId="urn:microsoft.com/office/officeart/2005/8/layout/radial5"/>
    <dgm:cxn modelId="{8563EC5F-B586-4809-AD60-CBF2A7BC96E9}" type="presOf" srcId="{07BD4C77-CAC0-43B8-A623-165F1A785B58}" destId="{A5A45F41-13D1-49CE-80B0-F0365CC285F1}" srcOrd="0" destOrd="0" presId="urn:microsoft.com/office/officeart/2005/8/layout/radial5"/>
    <dgm:cxn modelId="{F04E3430-6992-4309-BEDB-72F9F20F663D}" srcId="{DBB0474F-9452-4B57-B31A-CA94E1511589}" destId="{82B9DB40-235C-46D6-998B-116660A880F3}" srcOrd="3" destOrd="0" parTransId="{7B234FA0-5674-45AD-97D9-2607BA96FF20}" sibTransId="{C9A25923-BC14-4705-8178-AD324CB36DFB}"/>
    <dgm:cxn modelId="{5F84E741-0C61-4804-AF81-B170C4032A96}" type="presOf" srcId="{CB3E890E-39CB-4ECB-BD72-A79D9510E06F}" destId="{92B4B434-BAC7-4F44-BD89-8F295EDD8B1D}" srcOrd="0" destOrd="0" presId="urn:microsoft.com/office/officeart/2005/8/layout/radial5"/>
    <dgm:cxn modelId="{CFBDFBD8-2D9B-47E6-BF47-EE063F96F946}" type="presOf" srcId="{37539D23-7247-4C76-8851-D3CD3838C9B2}" destId="{509A27B4-3DE2-49C6-91E2-0B02D4CDE0B3}" srcOrd="0" destOrd="0" presId="urn:microsoft.com/office/officeart/2005/8/layout/radial5"/>
    <dgm:cxn modelId="{C37FE11F-D0C6-408D-A96F-8D07AFA81C46}" type="presOf" srcId="{5EC025DF-AC98-439A-BEC4-D7EAE9EF8DBE}" destId="{995F0B2A-4B1A-4B03-BF91-5A639D61458A}" srcOrd="1" destOrd="0" presId="urn:microsoft.com/office/officeart/2005/8/layout/radial5"/>
    <dgm:cxn modelId="{774068B3-F9F8-4DB0-915F-5DC4C588BE67}" type="presOf" srcId="{F1E33F61-CACC-43FA-976E-D1105D69B081}" destId="{C7C387D1-44DC-4B19-9301-804E7BA006FF}" srcOrd="0" destOrd="0" presId="urn:microsoft.com/office/officeart/2005/8/layout/radial5"/>
    <dgm:cxn modelId="{92CAEAA0-3B1B-4FDF-BA1A-D1C71FCD0F14}" type="presOf" srcId="{D1E06372-C035-4E5B-87DA-AE559FF52A39}" destId="{A79B29E1-2C38-40C7-B7B6-78B92B5C60AF}" srcOrd="0" destOrd="0" presId="urn:microsoft.com/office/officeart/2005/8/layout/radial5"/>
    <dgm:cxn modelId="{27815FAA-D0C5-4D8B-B7F3-A6B57C02B0E4}" type="presOf" srcId="{C052F4E3-6E1E-47A9-827B-956BA916A138}" destId="{41A4DB2A-41FE-4CE9-844B-E00780AD6FB2}" srcOrd="1" destOrd="0" presId="urn:microsoft.com/office/officeart/2005/8/layout/radial5"/>
    <dgm:cxn modelId="{11CC8B64-7901-460D-B888-B77141A17FA5}" type="presOf" srcId="{61D91D99-9EE8-4A5B-953B-7382132F7FB8}" destId="{9DBB1E57-AB01-47CF-A386-BE457B9FB70D}" srcOrd="0" destOrd="0" presId="urn:microsoft.com/office/officeart/2005/8/layout/radial5"/>
    <dgm:cxn modelId="{F494052B-9877-45AB-9031-53ABE4F716E4}" type="presOf" srcId="{D9D44775-E707-4317-B26C-D4D565C083E5}" destId="{E606DE6F-F142-4248-9ABD-60F7032D09B4}" srcOrd="0" destOrd="0" presId="urn:microsoft.com/office/officeart/2005/8/layout/radial5"/>
    <dgm:cxn modelId="{68AA7E59-F1E9-41B2-8D79-B3996F59E487}" srcId="{DBB0474F-9452-4B57-B31A-CA94E1511589}" destId="{7E302556-C3C0-4B0E-A6EC-D0D57F9ED0A4}" srcOrd="4" destOrd="0" parTransId="{C052F4E3-6E1E-47A9-827B-956BA916A138}" sibTransId="{B54D192B-2317-4717-BB96-4D8466CE09AA}"/>
    <dgm:cxn modelId="{09937759-90D2-4F6C-B215-B1CEC13010D7}" type="presOf" srcId="{D9D44775-E707-4317-B26C-D4D565C083E5}" destId="{E4423323-0CF7-4BF0-A8A0-E0F02537E875}" srcOrd="1" destOrd="0" presId="urn:microsoft.com/office/officeart/2005/8/layout/radial5"/>
    <dgm:cxn modelId="{8109E881-8DA1-4F84-B6E3-216C12ADA696}" type="presOf" srcId="{F5017806-C840-468A-A608-CAE8974154F1}" destId="{FEBC9842-37AB-45CC-951E-CC033204EEA9}" srcOrd="0" destOrd="0" presId="urn:microsoft.com/office/officeart/2005/8/layout/radial5"/>
    <dgm:cxn modelId="{615D3984-91F4-497C-BBB5-31852B82598B}" srcId="{DBB0474F-9452-4B57-B31A-CA94E1511589}" destId="{F5017806-C840-468A-A608-CAE8974154F1}" srcOrd="7" destOrd="0" parTransId="{F1E33F61-CACC-43FA-976E-D1105D69B081}" sibTransId="{79455273-DC83-45DD-BC1B-38D80683D54F}"/>
    <dgm:cxn modelId="{A871AC15-0E45-4866-8B18-FE2A70647448}" srcId="{37539D23-7247-4C76-8851-D3CD3838C9B2}" destId="{0401E45D-7D94-4CEC-BDD7-5B43A6A6A846}" srcOrd="2" destOrd="0" parTransId="{61279416-2B99-46B9-A916-5637B3CFACBD}" sibTransId="{9D7F0BB9-F8A0-4978-9126-F8070D0E8AB0}"/>
    <dgm:cxn modelId="{A21278F3-EDA5-4BE1-967F-AC59AEEA3BBB}" srcId="{DBB0474F-9452-4B57-B31A-CA94E1511589}" destId="{61D91D99-9EE8-4A5B-953B-7382132F7FB8}" srcOrd="8" destOrd="0" parTransId="{D9D44775-E707-4317-B26C-D4D565C083E5}" sibTransId="{FD715E1D-A8C4-4B05-A803-C20F4C80679D}"/>
    <dgm:cxn modelId="{91F96BE3-4A7E-413B-85E0-D7F9AFF26AFE}" type="presOf" srcId="{109122C0-CA25-4FFD-A0D9-C53230BA0C9D}" destId="{36A5BCF3-7855-4DD7-8EC7-242AE2FAD914}" srcOrd="0" destOrd="0" presId="urn:microsoft.com/office/officeart/2005/8/layout/radial5"/>
    <dgm:cxn modelId="{4A696B22-5F30-4394-81B0-38B421FE11AA}" srcId="{DBB0474F-9452-4B57-B31A-CA94E1511589}" destId="{07BD4C77-CAC0-43B8-A623-165F1A785B58}" srcOrd="1" destOrd="0" parTransId="{1A235BF2-81D6-44F1-8E4A-C27B92FE3EFF}" sibTransId="{6C5A9662-A1EA-4468-BE5C-133803B14506}"/>
    <dgm:cxn modelId="{EF8ECA16-2BC5-41F6-994E-2550A6BF5DF1}" type="presOf" srcId="{FCB30415-5FD9-44D2-9AA9-54C8D2A3A913}" destId="{1D31528B-3EC4-48CA-B565-5C5FC25BB4AB}" srcOrd="0" destOrd="0" presId="urn:microsoft.com/office/officeart/2005/8/layout/radial5"/>
    <dgm:cxn modelId="{E6B92A5C-6FF4-44BF-962B-A32978452958}" type="presOf" srcId="{C052F4E3-6E1E-47A9-827B-956BA916A138}" destId="{65928A85-8229-4628-808F-5D2C38A17507}" srcOrd="0" destOrd="0" presId="urn:microsoft.com/office/officeart/2005/8/layout/radial5"/>
    <dgm:cxn modelId="{DD18BF8D-5F5C-4415-BE2D-5316FDDAC625}" srcId="{DBB0474F-9452-4B57-B31A-CA94E1511589}" destId="{1FBD2358-5852-4194-A3BF-A6EC5EE4D03A}" srcOrd="5" destOrd="0" parTransId="{5EC025DF-AC98-439A-BEC4-D7EAE9EF8DBE}" sibTransId="{543A3BAC-C899-4CF8-B54D-F5F5A3819ED8}"/>
    <dgm:cxn modelId="{4FB71FF2-16B2-49AB-BC9C-BCE127AE2193}" type="presOf" srcId="{3436B21D-8D50-4AB6-AB89-D4F3756C5505}" destId="{8DA28F80-B407-4527-926D-61CEBF6E5867}" srcOrd="1" destOrd="0" presId="urn:microsoft.com/office/officeart/2005/8/layout/radial5"/>
    <dgm:cxn modelId="{3FBF9E0C-A638-4854-9D81-D9DF9BFF3B28}" srcId="{DBB0474F-9452-4B57-B31A-CA94E1511589}" destId="{848E0EA2-957C-4FDC-AD38-B2EE495505C9}" srcOrd="6" destOrd="0" parTransId="{151C19E8-9048-48A5-AB7C-8F17BF29E00F}" sibTransId="{77F6EA8E-9257-45B7-9E99-74617280E8E9}"/>
    <dgm:cxn modelId="{C8CE51B8-EAD3-49FD-BE28-8796A94AA507}" srcId="{DBB0474F-9452-4B57-B31A-CA94E1511589}" destId="{D1E06372-C035-4E5B-87DA-AE559FF52A39}" srcOrd="9" destOrd="0" parTransId="{109122C0-CA25-4FFD-A0D9-C53230BA0C9D}" sibTransId="{D3E2CB97-B583-404C-8838-997BE4C37253}"/>
    <dgm:cxn modelId="{14289120-5A13-4BCD-BC88-0648117418DA}" type="presOf" srcId="{1FBD2358-5852-4194-A3BF-A6EC5EE4D03A}" destId="{C90D6BE1-5638-4BED-BE40-E8DD9C973EA3}" srcOrd="0" destOrd="0" presId="urn:microsoft.com/office/officeart/2005/8/layout/radial5"/>
    <dgm:cxn modelId="{B9FA8864-6D72-4D30-87B4-2CDD93700B7E}" type="presOf" srcId="{7B234FA0-5674-45AD-97D9-2607BA96FF20}" destId="{6055CAE5-66A8-4C3A-9E44-1F9811E07D2E}" srcOrd="1" destOrd="0" presId="urn:microsoft.com/office/officeart/2005/8/layout/radial5"/>
    <dgm:cxn modelId="{BC2AB00B-EB1F-420A-9205-60208A309545}" type="presOf" srcId="{DBB0474F-9452-4B57-B31A-CA94E1511589}" destId="{FFE5E04A-0C29-48D4-90CF-F8EBAF4ACC81}" srcOrd="0" destOrd="0" presId="urn:microsoft.com/office/officeart/2005/8/layout/radial5"/>
    <dgm:cxn modelId="{2A7AC42E-7197-401E-849C-2824FAF0EC8A}" type="presOf" srcId="{1A235BF2-81D6-44F1-8E4A-C27B92FE3EFF}" destId="{7857F703-B115-4A8F-82C8-53EF94AEC332}" srcOrd="1" destOrd="0" presId="urn:microsoft.com/office/officeart/2005/8/layout/radial5"/>
    <dgm:cxn modelId="{D95B31F2-8DF1-40A2-B5F8-56F85F650E99}" type="presOf" srcId="{151C19E8-9048-48A5-AB7C-8F17BF29E00F}" destId="{94D39801-94E1-4A7B-B1D9-0A368E3F139C}" srcOrd="0" destOrd="0" presId="urn:microsoft.com/office/officeart/2005/8/layout/radial5"/>
    <dgm:cxn modelId="{18F6B2B6-D118-4E5C-90FB-A77C982C5F89}" srcId="{DBB0474F-9452-4B57-B31A-CA94E1511589}" destId="{32EAA0C4-4A15-4C45-A569-523524E86B14}" srcOrd="2" destOrd="0" parTransId="{AB582F26-D203-45EA-BCC5-BE7E7FC99E7B}" sibTransId="{0CEB7935-FA54-4A28-815B-99F2A75F10DA}"/>
    <dgm:cxn modelId="{4884696D-B73F-45B7-A795-D8CD1329B71C}" type="presOf" srcId="{5EC025DF-AC98-439A-BEC4-D7EAE9EF8DBE}" destId="{C4116CB2-586D-47BA-A7CA-0B358BDFF4BF}" srcOrd="0" destOrd="0" presId="urn:microsoft.com/office/officeart/2005/8/layout/radial5"/>
    <dgm:cxn modelId="{9F01388D-B31C-40D4-A223-D1872CF856CA}" type="presParOf" srcId="{509A27B4-3DE2-49C6-91E2-0B02D4CDE0B3}" destId="{FFE5E04A-0C29-48D4-90CF-F8EBAF4ACC81}" srcOrd="0" destOrd="0" presId="urn:microsoft.com/office/officeart/2005/8/layout/radial5"/>
    <dgm:cxn modelId="{0A815859-98EE-45F4-ADC7-3DF8E94CDBD7}" type="presParOf" srcId="{509A27B4-3DE2-49C6-91E2-0B02D4CDE0B3}" destId="{2D14FA0C-B6CE-4FD1-BAD4-F3568A15D0A5}" srcOrd="1" destOrd="0" presId="urn:microsoft.com/office/officeart/2005/8/layout/radial5"/>
    <dgm:cxn modelId="{B7ABC51D-088D-45F7-BFFD-A4AF04C13081}" type="presParOf" srcId="{2D14FA0C-B6CE-4FD1-BAD4-F3568A15D0A5}" destId="{8DA28F80-B407-4527-926D-61CEBF6E5867}" srcOrd="0" destOrd="0" presId="urn:microsoft.com/office/officeart/2005/8/layout/radial5"/>
    <dgm:cxn modelId="{67F57988-A373-4334-8D2A-5E850AF86846}" type="presParOf" srcId="{509A27B4-3DE2-49C6-91E2-0B02D4CDE0B3}" destId="{92B4B434-BAC7-4F44-BD89-8F295EDD8B1D}" srcOrd="2" destOrd="0" presId="urn:microsoft.com/office/officeart/2005/8/layout/radial5"/>
    <dgm:cxn modelId="{AA7749A0-8B83-4070-9ABE-140126B3D1E3}" type="presParOf" srcId="{509A27B4-3DE2-49C6-91E2-0B02D4CDE0B3}" destId="{54837D7C-C0A4-409D-8727-22FFA7F8A53F}" srcOrd="3" destOrd="0" presId="urn:microsoft.com/office/officeart/2005/8/layout/radial5"/>
    <dgm:cxn modelId="{B98C7041-3066-4803-823C-9C3C7E41941D}" type="presParOf" srcId="{54837D7C-C0A4-409D-8727-22FFA7F8A53F}" destId="{7857F703-B115-4A8F-82C8-53EF94AEC332}" srcOrd="0" destOrd="0" presId="urn:microsoft.com/office/officeart/2005/8/layout/radial5"/>
    <dgm:cxn modelId="{D01B134C-70D2-4D34-A9CC-CC5C68632DC9}" type="presParOf" srcId="{509A27B4-3DE2-49C6-91E2-0B02D4CDE0B3}" destId="{A5A45F41-13D1-49CE-80B0-F0365CC285F1}" srcOrd="4" destOrd="0" presId="urn:microsoft.com/office/officeart/2005/8/layout/radial5"/>
    <dgm:cxn modelId="{B2482336-52E4-40DC-AA53-BD204593A68C}" type="presParOf" srcId="{509A27B4-3DE2-49C6-91E2-0B02D4CDE0B3}" destId="{529AD987-71C7-4E08-A5FE-127C89AACD64}" srcOrd="5" destOrd="0" presId="urn:microsoft.com/office/officeart/2005/8/layout/radial5"/>
    <dgm:cxn modelId="{1E4B8492-E77F-4609-B509-25055651519E}" type="presParOf" srcId="{529AD987-71C7-4E08-A5FE-127C89AACD64}" destId="{34841BFC-A1C5-450D-9A13-091F137C02E1}" srcOrd="0" destOrd="0" presId="urn:microsoft.com/office/officeart/2005/8/layout/radial5"/>
    <dgm:cxn modelId="{F1DA755E-47CD-41D4-9AE2-98430F73CE82}" type="presParOf" srcId="{509A27B4-3DE2-49C6-91E2-0B02D4CDE0B3}" destId="{E0585750-C68C-4F5F-97A6-DAC874A54636}" srcOrd="6" destOrd="0" presId="urn:microsoft.com/office/officeart/2005/8/layout/radial5"/>
    <dgm:cxn modelId="{79FD03B2-A89B-4398-84CB-22EFE9545903}" type="presParOf" srcId="{509A27B4-3DE2-49C6-91E2-0B02D4CDE0B3}" destId="{FCD80456-2240-4EC5-978D-2CDBC7C84778}" srcOrd="7" destOrd="0" presId="urn:microsoft.com/office/officeart/2005/8/layout/radial5"/>
    <dgm:cxn modelId="{A601D942-A1E3-49F7-B40E-0E714CC70AD0}" type="presParOf" srcId="{FCD80456-2240-4EC5-978D-2CDBC7C84778}" destId="{6055CAE5-66A8-4C3A-9E44-1F9811E07D2E}" srcOrd="0" destOrd="0" presId="urn:microsoft.com/office/officeart/2005/8/layout/radial5"/>
    <dgm:cxn modelId="{3B5CBB31-9C40-41B3-B37D-D1DE9B7C7265}" type="presParOf" srcId="{509A27B4-3DE2-49C6-91E2-0B02D4CDE0B3}" destId="{D843948F-79DE-4278-B0DA-B0522E04C834}" srcOrd="8" destOrd="0" presId="urn:microsoft.com/office/officeart/2005/8/layout/radial5"/>
    <dgm:cxn modelId="{54000691-CA82-4778-9718-76C1F2569744}" type="presParOf" srcId="{509A27B4-3DE2-49C6-91E2-0B02D4CDE0B3}" destId="{65928A85-8229-4628-808F-5D2C38A17507}" srcOrd="9" destOrd="0" presId="urn:microsoft.com/office/officeart/2005/8/layout/radial5"/>
    <dgm:cxn modelId="{93B1AD6C-F67B-4AE3-B6B4-AEB445980641}" type="presParOf" srcId="{65928A85-8229-4628-808F-5D2C38A17507}" destId="{41A4DB2A-41FE-4CE9-844B-E00780AD6FB2}" srcOrd="0" destOrd="0" presId="urn:microsoft.com/office/officeart/2005/8/layout/radial5"/>
    <dgm:cxn modelId="{FD1E8B78-813B-4913-9CF0-E34540A8C239}" type="presParOf" srcId="{509A27B4-3DE2-49C6-91E2-0B02D4CDE0B3}" destId="{3AE227C4-F59E-4EA0-B262-1F8DD3B97210}" srcOrd="10" destOrd="0" presId="urn:microsoft.com/office/officeart/2005/8/layout/radial5"/>
    <dgm:cxn modelId="{00A585D3-FD9C-4C48-A398-4CC8DCA57B35}" type="presParOf" srcId="{509A27B4-3DE2-49C6-91E2-0B02D4CDE0B3}" destId="{C4116CB2-586D-47BA-A7CA-0B358BDFF4BF}" srcOrd="11" destOrd="0" presId="urn:microsoft.com/office/officeart/2005/8/layout/radial5"/>
    <dgm:cxn modelId="{DB446DBC-983C-4740-AAC4-27961D471E39}" type="presParOf" srcId="{C4116CB2-586D-47BA-A7CA-0B358BDFF4BF}" destId="{995F0B2A-4B1A-4B03-BF91-5A639D61458A}" srcOrd="0" destOrd="0" presId="urn:microsoft.com/office/officeart/2005/8/layout/radial5"/>
    <dgm:cxn modelId="{103961A6-F256-463C-B3C7-512B5ACC4874}" type="presParOf" srcId="{509A27B4-3DE2-49C6-91E2-0B02D4CDE0B3}" destId="{C90D6BE1-5638-4BED-BE40-E8DD9C973EA3}" srcOrd="12" destOrd="0" presId="urn:microsoft.com/office/officeart/2005/8/layout/radial5"/>
    <dgm:cxn modelId="{C67DA77E-0E90-4ADC-9100-5AF1A606693E}" type="presParOf" srcId="{509A27B4-3DE2-49C6-91E2-0B02D4CDE0B3}" destId="{94D39801-94E1-4A7B-B1D9-0A368E3F139C}" srcOrd="13" destOrd="0" presId="urn:microsoft.com/office/officeart/2005/8/layout/radial5"/>
    <dgm:cxn modelId="{BAA343D4-6915-4107-8F5E-4574B63A4AF8}" type="presParOf" srcId="{94D39801-94E1-4A7B-B1D9-0A368E3F139C}" destId="{5323B0E4-1C22-4271-AA25-9FAAE8008433}" srcOrd="0" destOrd="0" presId="urn:microsoft.com/office/officeart/2005/8/layout/radial5"/>
    <dgm:cxn modelId="{F82EE299-EB88-4984-BB3E-E39FE1B89311}" type="presParOf" srcId="{509A27B4-3DE2-49C6-91E2-0B02D4CDE0B3}" destId="{4EAD61BB-9B74-4A64-ABB7-BFB71EBC9E68}" srcOrd="14" destOrd="0" presId="urn:microsoft.com/office/officeart/2005/8/layout/radial5"/>
    <dgm:cxn modelId="{380A3DD0-8D13-4956-B44E-02AC4A3D5DF7}" type="presParOf" srcId="{509A27B4-3DE2-49C6-91E2-0B02D4CDE0B3}" destId="{C7C387D1-44DC-4B19-9301-804E7BA006FF}" srcOrd="15" destOrd="0" presId="urn:microsoft.com/office/officeart/2005/8/layout/radial5"/>
    <dgm:cxn modelId="{118E65BE-D304-4FFE-8002-C8BA1CCA7381}" type="presParOf" srcId="{C7C387D1-44DC-4B19-9301-804E7BA006FF}" destId="{C9781F46-C6B2-42E3-9599-2F2BF3BF9294}" srcOrd="0" destOrd="0" presId="urn:microsoft.com/office/officeart/2005/8/layout/radial5"/>
    <dgm:cxn modelId="{40AF5210-CD2C-4C92-B4CD-724A18BA5842}" type="presParOf" srcId="{509A27B4-3DE2-49C6-91E2-0B02D4CDE0B3}" destId="{FEBC9842-37AB-45CC-951E-CC033204EEA9}" srcOrd="16" destOrd="0" presId="urn:microsoft.com/office/officeart/2005/8/layout/radial5"/>
    <dgm:cxn modelId="{9EC885A2-6AB3-4599-9250-2026BCA74571}" type="presParOf" srcId="{509A27B4-3DE2-49C6-91E2-0B02D4CDE0B3}" destId="{E606DE6F-F142-4248-9ABD-60F7032D09B4}" srcOrd="17" destOrd="0" presId="urn:microsoft.com/office/officeart/2005/8/layout/radial5"/>
    <dgm:cxn modelId="{670F4DC4-2473-47AC-B453-E95B18267B4F}" type="presParOf" srcId="{E606DE6F-F142-4248-9ABD-60F7032D09B4}" destId="{E4423323-0CF7-4BF0-A8A0-E0F02537E875}" srcOrd="0" destOrd="0" presId="urn:microsoft.com/office/officeart/2005/8/layout/radial5"/>
    <dgm:cxn modelId="{4EBBAE8E-704D-49FE-A064-273ADDB02F89}" type="presParOf" srcId="{509A27B4-3DE2-49C6-91E2-0B02D4CDE0B3}" destId="{9DBB1E57-AB01-47CF-A386-BE457B9FB70D}" srcOrd="18" destOrd="0" presId="urn:microsoft.com/office/officeart/2005/8/layout/radial5"/>
    <dgm:cxn modelId="{2445A692-65CB-49A4-8AE1-B056E88D485C}" type="presParOf" srcId="{509A27B4-3DE2-49C6-91E2-0B02D4CDE0B3}" destId="{36A5BCF3-7855-4DD7-8EC7-242AE2FAD914}" srcOrd="19" destOrd="0" presId="urn:microsoft.com/office/officeart/2005/8/layout/radial5"/>
    <dgm:cxn modelId="{41F65A9C-38F4-4D08-93A2-B441CD44C430}" type="presParOf" srcId="{36A5BCF3-7855-4DD7-8EC7-242AE2FAD914}" destId="{A12436C0-3972-468A-BB25-6E5705DAD987}" srcOrd="0" destOrd="0" presId="urn:microsoft.com/office/officeart/2005/8/layout/radial5"/>
    <dgm:cxn modelId="{57CD02A8-BC73-4437-A416-5316F9BB04DB}" type="presParOf" srcId="{509A27B4-3DE2-49C6-91E2-0B02D4CDE0B3}" destId="{A79B29E1-2C38-40C7-B7B6-78B92B5C60AF}" srcOrd="20" destOrd="0" presId="urn:microsoft.com/office/officeart/2005/8/layout/radial5"/>
    <dgm:cxn modelId="{AC230D90-9460-4FEA-BD5A-B46D3686D4D4}" type="presParOf" srcId="{509A27B4-3DE2-49C6-91E2-0B02D4CDE0B3}" destId="{B09821FB-C8A5-4FEE-AE46-56D2C33FA7E8}" srcOrd="21" destOrd="0" presId="urn:microsoft.com/office/officeart/2005/8/layout/radial5"/>
    <dgm:cxn modelId="{B414F11A-1D58-4D21-8A25-93794F01DC54}" type="presParOf" srcId="{B09821FB-C8A5-4FEE-AE46-56D2C33FA7E8}" destId="{D0BA31C7-B2A0-488A-B3E7-6D044CDC7484}" srcOrd="0" destOrd="0" presId="urn:microsoft.com/office/officeart/2005/8/layout/radial5"/>
    <dgm:cxn modelId="{C214CA6E-3863-41E9-9031-07EB8B58F075}" type="presParOf" srcId="{509A27B4-3DE2-49C6-91E2-0B02D4CDE0B3}" destId="{1D31528B-3EC4-48CA-B565-5C5FC25BB4AB}" srcOrd="2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E5E04A-0C29-48D4-90CF-F8EBAF4ACC81}">
      <dsp:nvSpPr>
        <dsp:cNvPr id="0" name=""/>
        <dsp:cNvSpPr/>
      </dsp:nvSpPr>
      <dsp:spPr>
        <a:xfrm>
          <a:off x="3874607" y="2628952"/>
          <a:ext cx="1169741" cy="116974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Autumn 1 Reception</a:t>
          </a:r>
        </a:p>
      </dsp:txBody>
      <dsp:txXfrm>
        <a:off x="4045912" y="2800257"/>
        <a:ext cx="827131" cy="827131"/>
      </dsp:txXfrm>
    </dsp:sp>
    <dsp:sp modelId="{2D14FA0C-B6CE-4FD1-BAD4-F3568A15D0A5}">
      <dsp:nvSpPr>
        <dsp:cNvPr id="0" name=""/>
        <dsp:cNvSpPr/>
      </dsp:nvSpPr>
      <dsp:spPr>
        <a:xfrm rot="16200000">
          <a:off x="4103905" y="1686947"/>
          <a:ext cx="699451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191946" y="1892375"/>
        <a:ext cx="523370" cy="352162"/>
      </dsp:txXfrm>
    </dsp:sp>
    <dsp:sp modelId="{92B4B434-BAC7-4F44-BD89-8F295EDD8B1D}">
      <dsp:nvSpPr>
        <dsp:cNvPr id="0" name=""/>
        <dsp:cNvSpPr/>
      </dsp:nvSpPr>
      <dsp:spPr>
        <a:xfrm>
          <a:off x="3728396" y="26001"/>
          <a:ext cx="1462162" cy="146216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Guided Reading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Return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Journey  /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a:t>
          </a:r>
        </a:p>
      </dsp:txBody>
      <dsp:txXfrm>
        <a:off x="3942525" y="240130"/>
        <a:ext cx="1033904" cy="1033904"/>
      </dsp:txXfrm>
    </dsp:sp>
    <dsp:sp modelId="{54837D7C-C0A4-409D-8727-22FFA7F8A53F}">
      <dsp:nvSpPr>
        <dsp:cNvPr id="0" name=""/>
        <dsp:cNvSpPr/>
      </dsp:nvSpPr>
      <dsp:spPr>
        <a:xfrm rot="18163636">
          <a:off x="4771575" y="1827459"/>
          <a:ext cx="780526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812017" y="2018910"/>
        <a:ext cx="604445" cy="352162"/>
      </dsp:txXfrm>
    </dsp:sp>
    <dsp:sp modelId="{A5A45F41-13D1-49CE-80B0-F0365CC285F1}">
      <dsp:nvSpPr>
        <dsp:cNvPr id="0" name=""/>
        <dsp:cNvSpPr/>
      </dsp:nvSpPr>
      <dsp:spPr>
        <a:xfrm>
          <a:off x="5236051" y="136784"/>
          <a:ext cx="1462162" cy="146216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Phonics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Soundswrite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Units 1-4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Initial sounds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a,s,m,t,i/ n,o,p/ b,c,g,h/d,e.f,v</a:t>
          </a:r>
        </a:p>
      </dsp:txBody>
      <dsp:txXfrm>
        <a:off x="5450180" y="350913"/>
        <a:ext cx="1033904" cy="1033904"/>
      </dsp:txXfrm>
    </dsp:sp>
    <dsp:sp modelId="{529AD987-71C7-4E08-A5FE-127C89AACD64}">
      <dsp:nvSpPr>
        <dsp:cNvPr id="0" name=""/>
        <dsp:cNvSpPr/>
      </dsp:nvSpPr>
      <dsp:spPr>
        <a:xfrm rot="19943015">
          <a:off x="5308287" y="2198115"/>
          <a:ext cx="1063485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318317" y="2356313"/>
        <a:ext cx="887404" cy="352162"/>
      </dsp:txXfrm>
    </dsp:sp>
    <dsp:sp modelId="{E0585750-C68C-4F5F-97A6-DAC874A54636}">
      <dsp:nvSpPr>
        <dsp:cNvPr id="0" name=""/>
        <dsp:cNvSpPr/>
      </dsp:nvSpPr>
      <dsp:spPr>
        <a:xfrm>
          <a:off x="6672322" y="75770"/>
          <a:ext cx="2209714" cy="2804778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Writing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Talk for writing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Our class is a family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The Three Little Pigs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Bog Baby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The Colour Monster at school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Owl Babies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The Gruffalo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Little Red Hen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Here We are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Arial" panose="020B0604020202020204" pitchFamily="34" charset="0"/>
              <a:cs typeface="Arial" panose="020B0604020202020204" pitchFamily="34" charset="0"/>
            </a:rPr>
            <a:t>Focus:  to learn a story map with actions and then to orally form sentences to write.</a:t>
          </a:r>
        </a:p>
      </dsp:txBody>
      <dsp:txXfrm>
        <a:off x="6995927" y="486520"/>
        <a:ext cx="1562504" cy="1983278"/>
      </dsp:txXfrm>
    </dsp:sp>
    <dsp:sp modelId="{FCD80456-2240-4EC5-978D-2CDBC7C84778}">
      <dsp:nvSpPr>
        <dsp:cNvPr id="0" name=""/>
        <dsp:cNvSpPr/>
      </dsp:nvSpPr>
      <dsp:spPr>
        <a:xfrm rot="390057">
          <a:off x="5600160" y="3099698"/>
          <a:ext cx="866332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2500" kern="1200"/>
        </a:p>
      </dsp:txBody>
      <dsp:txXfrm>
        <a:off x="5600726" y="3207117"/>
        <a:ext cx="690251" cy="352162"/>
      </dsp:txXfrm>
    </dsp:sp>
    <dsp:sp modelId="{D843948F-79DE-4278-B0DA-B0522E04C834}">
      <dsp:nvSpPr>
        <dsp:cNvPr id="0" name=""/>
        <dsp:cNvSpPr/>
      </dsp:nvSpPr>
      <dsp:spPr>
        <a:xfrm>
          <a:off x="7082300" y="2800149"/>
          <a:ext cx="1608378" cy="1608378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Poetry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Wind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Autumn wood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Fire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Feast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Misty (Shirley Hughes)</a:t>
          </a:r>
        </a:p>
      </dsp:txBody>
      <dsp:txXfrm>
        <a:off x="7317842" y="3035691"/>
        <a:ext cx="1137294" cy="1137294"/>
      </dsp:txXfrm>
    </dsp:sp>
    <dsp:sp modelId="{65928A85-8229-4628-808F-5D2C38A17507}">
      <dsp:nvSpPr>
        <dsp:cNvPr id="0" name=""/>
        <dsp:cNvSpPr/>
      </dsp:nvSpPr>
      <dsp:spPr>
        <a:xfrm rot="1930883">
          <a:off x="5414591" y="3726051"/>
          <a:ext cx="877897" cy="586942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5428117" y="3796548"/>
        <a:ext cx="701814" cy="352166"/>
      </dsp:txXfrm>
    </dsp:sp>
    <dsp:sp modelId="{3AE227C4-F59E-4EA0-B262-1F8DD3B97210}">
      <dsp:nvSpPr>
        <dsp:cNvPr id="0" name=""/>
        <dsp:cNvSpPr/>
      </dsp:nvSpPr>
      <dsp:spPr>
        <a:xfrm>
          <a:off x="6997551" y="4280658"/>
          <a:ext cx="1962862" cy="2295836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Maths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To count accurately to ten and recognise numicon tiles to 10. (ten black dots)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 To recognise ten objects in any pattern.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to look at patterns arounds us.(Leaf Man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How many pumpkin seeds investigation.</a:t>
          </a:r>
        </a:p>
      </dsp:txBody>
      <dsp:txXfrm>
        <a:off x="7285005" y="4616875"/>
        <a:ext cx="1387954" cy="1623402"/>
      </dsp:txXfrm>
    </dsp:sp>
    <dsp:sp modelId="{C4116CB2-586D-47BA-A7CA-0B358BDFF4BF}">
      <dsp:nvSpPr>
        <dsp:cNvPr id="0" name=""/>
        <dsp:cNvSpPr/>
      </dsp:nvSpPr>
      <dsp:spPr>
        <a:xfrm rot="3729299">
          <a:off x="4698361" y="3819892"/>
          <a:ext cx="472584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4736138" y="3874599"/>
        <a:ext cx="330809" cy="352162"/>
      </dsp:txXfrm>
    </dsp:sp>
    <dsp:sp modelId="{C90D6BE1-5638-4BED-BE40-E8DD9C973EA3}">
      <dsp:nvSpPr>
        <dsp:cNvPr id="0" name=""/>
        <dsp:cNvSpPr/>
      </dsp:nvSpPr>
      <dsp:spPr>
        <a:xfrm>
          <a:off x="4429081" y="4416948"/>
          <a:ext cx="2491198" cy="2194657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UOW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Harvest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Scarecrow competition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Leaf Man (seasons)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Tattybogle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Conkers Shiny and round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Grandparents Day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Diwali (Lighting candles)</a:t>
          </a:r>
        </a:p>
      </dsp:txBody>
      <dsp:txXfrm>
        <a:off x="4793909" y="4738348"/>
        <a:ext cx="1761542" cy="1551857"/>
      </dsp:txXfrm>
    </dsp:sp>
    <dsp:sp modelId="{94D39801-94E1-4A7B-B1D9-0A368E3F139C}">
      <dsp:nvSpPr>
        <dsp:cNvPr id="0" name=""/>
        <dsp:cNvSpPr/>
      </dsp:nvSpPr>
      <dsp:spPr>
        <a:xfrm rot="6974591">
          <a:off x="3609257" y="3854633"/>
          <a:ext cx="779247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736227" y="3893054"/>
        <a:ext cx="603166" cy="352162"/>
      </dsp:txXfrm>
    </dsp:sp>
    <dsp:sp modelId="{4EAD61BB-9B74-4A64-ABB7-BFB71EBC9E68}">
      <dsp:nvSpPr>
        <dsp:cNvPr id="0" name=""/>
        <dsp:cNvSpPr/>
      </dsp:nvSpPr>
      <dsp:spPr>
        <a:xfrm>
          <a:off x="2278007" y="4469524"/>
          <a:ext cx="2077757" cy="2123881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Music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Hungry Rabbit Bingo Lingo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magical musical box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Squintums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Conker songs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Autumn Leaves Eva Cassidy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Four seasons Vivaldi</a:t>
          </a:r>
        </a:p>
      </dsp:txBody>
      <dsp:txXfrm>
        <a:off x="2582287" y="4780559"/>
        <a:ext cx="1469197" cy="1501811"/>
      </dsp:txXfrm>
    </dsp:sp>
    <dsp:sp modelId="{C7C387D1-44DC-4B19-9301-804E7BA006FF}">
      <dsp:nvSpPr>
        <dsp:cNvPr id="0" name=""/>
        <dsp:cNvSpPr/>
      </dsp:nvSpPr>
      <dsp:spPr>
        <a:xfrm rot="8807204">
          <a:off x="2584326" y="3874772"/>
          <a:ext cx="834771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746024" y="3943934"/>
        <a:ext cx="658690" cy="352162"/>
      </dsp:txXfrm>
    </dsp:sp>
    <dsp:sp modelId="{FEBC9842-37AB-45CC-951E-CC033204EEA9}">
      <dsp:nvSpPr>
        <dsp:cNvPr id="0" name=""/>
        <dsp:cNvSpPr/>
      </dsp:nvSpPr>
      <dsp:spPr>
        <a:xfrm>
          <a:off x="269023" y="4307401"/>
          <a:ext cx="1822748" cy="2106553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Art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Focus: To look at the work of Andy Goldsworthy and create our own pictures using the natural treasures we find around us.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Rubbings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Rangoli Patterns</a:t>
          </a:r>
        </a:p>
      </dsp:txBody>
      <dsp:txXfrm>
        <a:off x="535958" y="4615899"/>
        <a:ext cx="1288878" cy="1489557"/>
      </dsp:txXfrm>
    </dsp:sp>
    <dsp:sp modelId="{E606DE6F-F142-4248-9ABD-60F7032D09B4}">
      <dsp:nvSpPr>
        <dsp:cNvPr id="0" name=""/>
        <dsp:cNvSpPr/>
      </dsp:nvSpPr>
      <dsp:spPr>
        <a:xfrm rot="10516235">
          <a:off x="2515667" y="3043915"/>
          <a:ext cx="900604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691448" y="3154043"/>
        <a:ext cx="724523" cy="352162"/>
      </dsp:txXfrm>
    </dsp:sp>
    <dsp:sp modelId="{9DBB1E57-AB01-47CF-A386-BE457B9FB70D}">
      <dsp:nvSpPr>
        <dsp:cNvPr id="0" name=""/>
        <dsp:cNvSpPr/>
      </dsp:nvSpPr>
      <dsp:spPr>
        <a:xfrm>
          <a:off x="393373" y="2679498"/>
          <a:ext cx="1608378" cy="1608378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Dance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Focus to move to a stimulus.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The Meanest King (Tapping Teddies)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Bollywood </a:t>
          </a:r>
        </a:p>
      </dsp:txBody>
      <dsp:txXfrm>
        <a:off x="628915" y="2915040"/>
        <a:ext cx="1137294" cy="1137294"/>
      </dsp:txXfrm>
    </dsp:sp>
    <dsp:sp modelId="{36A5BCF3-7855-4DD7-8EC7-242AE2FAD914}">
      <dsp:nvSpPr>
        <dsp:cNvPr id="0" name=""/>
        <dsp:cNvSpPr/>
      </dsp:nvSpPr>
      <dsp:spPr>
        <a:xfrm rot="12272727">
          <a:off x="2887487" y="2380678"/>
          <a:ext cx="780526" cy="586936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055612" y="2534638"/>
        <a:ext cx="604445" cy="352162"/>
      </dsp:txXfrm>
    </dsp:sp>
    <dsp:sp modelId="{A79B29E1-2C38-40C7-B7B6-78B92B5C60AF}">
      <dsp:nvSpPr>
        <dsp:cNvPr id="0" name=""/>
        <dsp:cNvSpPr/>
      </dsp:nvSpPr>
      <dsp:spPr>
        <a:xfrm>
          <a:off x="1191756" y="1324297"/>
          <a:ext cx="1462162" cy="1462162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Woodwork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Safety rules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1 to 1  first experience using hammer, hand drill, screwdriver and saw.</a:t>
          </a:r>
        </a:p>
      </dsp:txBody>
      <dsp:txXfrm>
        <a:off x="1405885" y="1538426"/>
        <a:ext cx="1033904" cy="1033904"/>
      </dsp:txXfrm>
    </dsp:sp>
    <dsp:sp modelId="{B09821FB-C8A5-4FEE-AE46-56D2C33FA7E8}">
      <dsp:nvSpPr>
        <dsp:cNvPr id="0" name=""/>
        <dsp:cNvSpPr/>
      </dsp:nvSpPr>
      <dsp:spPr>
        <a:xfrm rot="14236364">
          <a:off x="3366853" y="1827459"/>
          <a:ext cx="780526" cy="586936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502492" y="2018910"/>
        <a:ext cx="604445" cy="352162"/>
      </dsp:txXfrm>
    </dsp:sp>
    <dsp:sp modelId="{1D31528B-3EC4-48CA-B565-5C5FC25BB4AB}">
      <dsp:nvSpPr>
        <dsp:cNvPr id="0" name=""/>
        <dsp:cNvSpPr/>
      </dsp:nvSpPr>
      <dsp:spPr>
        <a:xfrm>
          <a:off x="2220741" y="136784"/>
          <a:ext cx="1462162" cy="1462162"/>
        </a:xfrm>
        <a:prstGeom prst="ellipse">
          <a:avLst/>
        </a:prstGeom>
        <a:solidFill>
          <a:srgbClr val="0070C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Cooking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Skills chopping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Emphasis on healthy eating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Fruit salad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Fruit kebab</a:t>
          </a:r>
        </a:p>
      </dsp:txBody>
      <dsp:txXfrm>
        <a:off x="2434870" y="350913"/>
        <a:ext cx="1033904" cy="10339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385C6011</Template>
  <TotalTime>59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Pinchmill Lower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bailey.pm@gmail.com</dc:creator>
  <cp:lastModifiedBy>Rebecca  Boswell</cp:lastModifiedBy>
  <cp:revision>8</cp:revision>
  <cp:lastPrinted>2021-09-15T09:50:00Z</cp:lastPrinted>
  <dcterms:created xsi:type="dcterms:W3CDTF">2024-08-12T09:09:00Z</dcterms:created>
  <dcterms:modified xsi:type="dcterms:W3CDTF">2024-09-05T09:40:00Z</dcterms:modified>
</cp:coreProperties>
</file>