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928" w:rsidRDefault="004D7793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3872" behindDoc="0" locked="0" layoutInCell="1" allowOverlap="1" wp14:anchorId="20DDA962" wp14:editId="72B7CE98">
            <wp:simplePos x="0" y="0"/>
            <wp:positionH relativeFrom="column">
              <wp:posOffset>4053840</wp:posOffset>
            </wp:positionH>
            <wp:positionV relativeFrom="paragraph">
              <wp:posOffset>6292215</wp:posOffset>
            </wp:positionV>
            <wp:extent cx="853440" cy="886460"/>
            <wp:effectExtent l="0" t="0" r="3810" b="8890"/>
            <wp:wrapNone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8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92677C">
        <w:rPr>
          <w:noProof/>
          <w:lang w:eastAsia="en-GB"/>
        </w:rPr>
        <w:drawing>
          <wp:anchor distT="0" distB="0" distL="114300" distR="114300" simplePos="0" relativeHeight="251652608" behindDoc="0" locked="0" layoutInCell="1" allowOverlap="1" wp14:anchorId="391398DE" wp14:editId="3FDC4B53">
            <wp:simplePos x="0" y="0"/>
            <wp:positionH relativeFrom="column">
              <wp:posOffset>7901940</wp:posOffset>
            </wp:positionH>
            <wp:positionV relativeFrom="paragraph">
              <wp:posOffset>754380</wp:posOffset>
            </wp:positionV>
            <wp:extent cx="904875" cy="91440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_ladybird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677C"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 wp14:anchorId="01427E5B" wp14:editId="6EF61C4F">
            <wp:simplePos x="0" y="0"/>
            <wp:positionH relativeFrom="column">
              <wp:posOffset>8122920</wp:posOffset>
            </wp:positionH>
            <wp:positionV relativeFrom="paragraph">
              <wp:posOffset>2552700</wp:posOffset>
            </wp:positionV>
            <wp:extent cx="1178560" cy="883920"/>
            <wp:effectExtent l="0" t="0" r="2540" b="0"/>
            <wp:wrapNone/>
            <wp:docPr id="8" name="Picture 8" descr="75 Years of Goodnight Moon! - by Taylor Sterling - MOONB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5 Years of Goodnight Moon! - by Taylor Sterling - MOONBO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56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311C">
        <w:rPr>
          <w:noProof/>
          <w:lang w:eastAsia="en-GB"/>
        </w:rPr>
        <w:drawing>
          <wp:anchor distT="0" distB="0" distL="114300" distR="114300" simplePos="0" relativeHeight="251661824" behindDoc="0" locked="0" layoutInCell="1" allowOverlap="1" wp14:anchorId="72A8E5D4" wp14:editId="5485E762">
            <wp:simplePos x="0" y="0"/>
            <wp:positionH relativeFrom="column">
              <wp:posOffset>8502015</wp:posOffset>
            </wp:positionH>
            <wp:positionV relativeFrom="paragraph">
              <wp:posOffset>4130040</wp:posOffset>
            </wp:positionV>
            <wp:extent cx="1029335" cy="102933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ooncake[1]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335" cy="102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311C">
        <w:rPr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300A6DB3" wp14:editId="1B1F305D">
            <wp:simplePos x="0" y="0"/>
            <wp:positionH relativeFrom="column">
              <wp:posOffset>305435</wp:posOffset>
            </wp:positionH>
            <wp:positionV relativeFrom="paragraph">
              <wp:posOffset>6248400</wp:posOffset>
            </wp:positionV>
            <wp:extent cx="594360" cy="1087120"/>
            <wp:effectExtent l="0" t="0" r="0" b="0"/>
            <wp:wrapNone/>
            <wp:docPr id="3" name="Picture 3" descr="https://wallpapertag.com/wallpaper/full/c/6/d/737745-amazing-piet-mondrian-wallpapers-2048x2040-ipad-ret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allpapertag.com/wallpaper/full/c/6/d/737745-amazing-piet-mondrian-wallpapers-2048x2040-ipad-retin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01B8">
        <w:rPr>
          <w:noProof/>
          <w:lang w:eastAsia="en-GB"/>
        </w:rPr>
        <w:drawing>
          <wp:anchor distT="0" distB="0" distL="114300" distR="114300" simplePos="0" relativeHeight="251664896" behindDoc="0" locked="0" layoutInCell="1" allowOverlap="1" wp14:anchorId="75CBBBEF" wp14:editId="23F5BE01">
            <wp:simplePos x="0" y="0"/>
            <wp:positionH relativeFrom="column">
              <wp:posOffset>657225</wp:posOffset>
            </wp:positionH>
            <wp:positionV relativeFrom="paragraph">
              <wp:posOffset>407035</wp:posOffset>
            </wp:positionV>
            <wp:extent cx="1400175" cy="104965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0863436677_6bdcdec67f_b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01B8"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2C5E2651" wp14:editId="32F0BF94">
            <wp:simplePos x="0" y="0"/>
            <wp:positionH relativeFrom="column">
              <wp:posOffset>-371475</wp:posOffset>
            </wp:positionH>
            <wp:positionV relativeFrom="paragraph">
              <wp:posOffset>4343400</wp:posOffset>
            </wp:positionV>
            <wp:extent cx="1330325" cy="1475740"/>
            <wp:effectExtent l="0" t="0" r="3175" b="0"/>
            <wp:wrapNone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A0DB6">
        <w:rPr>
          <w:noProof/>
          <w:lang w:eastAsia="en-GB"/>
        </w:rPr>
        <w:drawing>
          <wp:inline distT="0" distB="0" distL="0" distR="0" wp14:anchorId="06FA32B2" wp14:editId="477798C0">
            <wp:extent cx="9197340" cy="7330440"/>
            <wp:effectExtent l="0" t="0" r="22860" b="2286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sectPr w:rsidR="00785928" w:rsidSect="00DA0D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DB6"/>
    <w:rsid w:val="00011578"/>
    <w:rsid w:val="00054E8D"/>
    <w:rsid w:val="000E6D3B"/>
    <w:rsid w:val="001E192B"/>
    <w:rsid w:val="002740A8"/>
    <w:rsid w:val="002D038C"/>
    <w:rsid w:val="003D2B79"/>
    <w:rsid w:val="003E3AA3"/>
    <w:rsid w:val="004071B2"/>
    <w:rsid w:val="004701B8"/>
    <w:rsid w:val="004D7793"/>
    <w:rsid w:val="004F65D6"/>
    <w:rsid w:val="0066311C"/>
    <w:rsid w:val="006759BC"/>
    <w:rsid w:val="006E2471"/>
    <w:rsid w:val="00745F13"/>
    <w:rsid w:val="007807C4"/>
    <w:rsid w:val="00785928"/>
    <w:rsid w:val="007E2C2E"/>
    <w:rsid w:val="00855FC7"/>
    <w:rsid w:val="008901DF"/>
    <w:rsid w:val="0092677C"/>
    <w:rsid w:val="009C0423"/>
    <w:rsid w:val="00B12373"/>
    <w:rsid w:val="00C83DE5"/>
    <w:rsid w:val="00CF40BC"/>
    <w:rsid w:val="00CF55B6"/>
    <w:rsid w:val="00DA0DB6"/>
    <w:rsid w:val="00DC6E71"/>
    <w:rsid w:val="00EB0C04"/>
    <w:rsid w:val="00EC119C"/>
    <w:rsid w:val="00EC612C"/>
    <w:rsid w:val="00EE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C49E7B-CA38-438B-BBC0-2428927F6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diagramQuickStyle" Target="diagrams/quickStyl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diagramLayout" Target="diagrams/layout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diagramData" Target="diagrams/data1.xml"/><Relationship Id="rId5" Type="http://schemas.openxmlformats.org/officeDocument/2006/relationships/image" Target="media/image2.jpg"/><Relationship Id="rId15" Type="http://schemas.microsoft.com/office/2007/relationships/diagramDrawing" Target="diagrams/drawing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7539D23-7247-4C76-8851-D3CD3838C9B2}" type="doc">
      <dgm:prSet loTypeId="urn:microsoft.com/office/officeart/2005/8/layout/radial5" loCatId="relationship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DBB0474F-9452-4B57-B31A-CA94E1511589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Spring 1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Reception</a:t>
          </a:r>
        </a:p>
      </dgm:t>
    </dgm:pt>
    <dgm:pt modelId="{B85DCDC1-B9B5-40F5-A64D-14FBA4FFC2BD}" type="parTrans" cxnId="{5CDD06A0-6275-400C-B217-95D7B373204D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FA1EEE8-D61F-4BA3-B4E9-5957BEF85511}" type="sibTrans" cxnId="{5CDD06A0-6275-400C-B217-95D7B373204D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B3E890E-39CB-4ECB-BD72-A79D9510E06F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Guided Reading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The Lion and the Mouse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Return A.Becker</a:t>
          </a:r>
        </a:p>
      </dgm:t>
    </dgm:pt>
    <dgm:pt modelId="{3436B21D-8D50-4AB6-AB89-D4F3756C5505}" type="parTrans" cxnId="{376D13E2-FF05-4A48-82D0-48C6E3C74D8D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D9FD54B2-F1BA-4677-929E-C738C7930F32}" type="sibTrans" cxnId="{376D13E2-FF05-4A48-82D0-48C6E3C74D8D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7BD4C77-CAC0-43B8-A623-165F1A785B58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Phonics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Soundswrite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Units 8-9</a:t>
          </a:r>
        </a:p>
      </dgm:t>
    </dgm:pt>
    <dgm:pt modelId="{1A235BF2-81D6-44F1-8E4A-C27B92FE3EFF}" type="parTrans" cxnId="{4A696B22-5F30-4394-81B0-38B421FE11AA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6C5A9662-A1EA-4468-BE5C-133803B14506}" type="sibTrans" cxnId="{4A696B22-5F30-4394-81B0-38B421FE11AA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32EAA0C4-4A15-4C45-A569-523524E86B14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Writing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Helicopter stories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Talk for writing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What the ladybird heard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Goodnight Moon</a:t>
          </a:r>
        </a:p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AB582F26-D203-45EA-BCC5-BE7E7FC99E7B}" type="parTrans" cxnId="{18F6B2B6-D118-4E5C-90FB-A77C982C5F89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CEB7935-FA54-4A28-815B-99F2A75F10DA}" type="sibTrans" cxnId="{18F6B2B6-D118-4E5C-90FB-A77C982C5F89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5017806-C840-468A-A608-CAE8974154F1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Art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Mondrian Geometric shapes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Primary Colours 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Printing using faces of 3D shapes 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Tile printing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String Printing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Potato Printing</a:t>
          </a:r>
        </a:p>
      </dgm:t>
    </dgm:pt>
    <dgm:pt modelId="{F1E33F61-CACC-43FA-976E-D1105D69B081}" type="parTrans" cxnId="{615D3984-91F4-497C-BBB5-31852B82598B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79455273-DC83-45DD-BC1B-38D80683D54F}" type="sibTrans" cxnId="{615D3984-91F4-497C-BBB5-31852B82598B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61D91D99-9EE8-4A5B-953B-7382132F7FB8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ICT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Internet safety Smarties the Penguin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Beebots simple programming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Take a comupter tower apart </a:t>
          </a:r>
        </a:p>
      </dgm:t>
    </dgm:pt>
    <dgm:pt modelId="{D9D44775-E707-4317-B26C-D4D565C083E5}" type="parTrans" cxnId="{A21278F3-EDA5-4BE1-967F-AC59AEEA3BBB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D715E1D-A8C4-4B05-A803-C20F4C80679D}" type="sibTrans" cxnId="{A21278F3-EDA5-4BE1-967F-AC59AEEA3BBB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D1E06372-C035-4E5B-87DA-AE559FF52A39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Woodwork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Tinkering Exploring with tools to improve in a casual way with experimental efforts.</a:t>
          </a:r>
        </a:p>
      </dgm:t>
    </dgm:pt>
    <dgm:pt modelId="{109122C0-CA25-4FFD-A0D9-C53230BA0C9D}" type="parTrans" cxnId="{C8CE51B8-EAD3-49FD-BE28-8796A94AA507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D3E2CB97-B583-404C-8838-997BE4C37253}" type="sibTrans" cxnId="{C8CE51B8-EAD3-49FD-BE28-8796A94AA507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CB30415-5FD9-44D2-9AA9-54C8D2A3A913}">
      <dgm:prSet custT="1"/>
      <dgm:spPr>
        <a:solidFill>
          <a:srgbClr val="0070C0"/>
        </a:solidFill>
      </dgm:spPr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Cooking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Skills Squeezing/ Crushing/mashing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Making humus</a:t>
          </a:r>
        </a:p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78D1E1C6-652F-4D40-8D31-EA50761B9652}" type="parTrans" cxnId="{D9CBCE34-F6FD-4EAE-9D1D-BFD0CE186CE8}">
      <dgm:prSet custT="1"/>
      <dgm:spPr>
        <a:solidFill>
          <a:srgbClr val="0070C0"/>
        </a:solidFill>
      </dgm:spPr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9CAE9D2-1E01-4A6B-ADA7-A25698CC599F}" type="sibTrans" cxnId="{D9CBCE34-F6FD-4EAE-9D1D-BFD0CE186CE8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82B9DB40-235C-46D6-998B-116660A880F3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Poetry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Five Little Owls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Cold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I don't want to go to school</a:t>
          </a:r>
        </a:p>
      </dgm:t>
    </dgm:pt>
    <dgm:pt modelId="{7B234FA0-5674-45AD-97D9-2607BA96FF20}" type="parTrans" cxnId="{F04E3430-6992-4309-BEDB-72F9F20F663D}">
      <dgm:prSet/>
      <dgm:spPr/>
      <dgm:t>
        <a:bodyPr/>
        <a:lstStyle/>
        <a:p>
          <a:endParaRPr lang="en-GB"/>
        </a:p>
      </dgm:t>
    </dgm:pt>
    <dgm:pt modelId="{C9A25923-BC14-4705-8178-AD324CB36DFB}" type="sibTrans" cxnId="{F04E3430-6992-4309-BEDB-72F9F20F663D}">
      <dgm:prSet/>
      <dgm:spPr/>
      <dgm:t>
        <a:bodyPr/>
        <a:lstStyle/>
        <a:p>
          <a:endParaRPr lang="en-GB"/>
        </a:p>
      </dgm:t>
    </dgm:pt>
    <dgm:pt modelId="{848E0EA2-957C-4FDC-AD38-B2EE495505C9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Music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Kapow music 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Music and Movement</a:t>
          </a:r>
        </a:p>
      </dgm:t>
    </dgm:pt>
    <dgm:pt modelId="{77F6EA8E-9257-45B7-9E99-74617280E8E9}" type="sibTrans" cxnId="{3FBF9E0C-A638-4854-9D81-D9DF9BFF3B28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51C19E8-9048-48A5-AB7C-8F17BF29E00F}" type="parTrans" cxnId="{3FBF9E0C-A638-4854-9D81-D9DF9BFF3B28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FBD2358-5852-4194-A3BF-A6EC5EE4D03A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UOW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Chinese New Year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Explore different oocupations. Invite parents and adults into school to discuss the jobs they do. Including  emergency services and dentist.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Fire safety (Fires in tins)  Dental Hygiene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Investigation Ice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Investigation what is the difference between melting and disolving?</a:t>
          </a:r>
        </a:p>
      </dgm:t>
    </dgm:pt>
    <dgm:pt modelId="{543A3BAC-C899-4CF8-B54D-F5F5A3819ED8}" type="sibTrans" cxnId="{DD18BF8D-5F5C-4415-BE2D-5316FDDAC625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EC025DF-AC98-439A-BEC4-D7EAE9EF8DBE}" type="parTrans" cxnId="{DD18BF8D-5F5C-4415-BE2D-5316FDDAC625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7E302556-C3C0-4B0E-A6EC-D0D57F9ED0A4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Maths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Round is a Mooncake (Shape)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Shape songs (Tom Thumb musical Maths (No20-23)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Jim and the Beanstalk (Measuring)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The Giant's Bed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Investigation (Beem)</a:t>
          </a:r>
        </a:p>
      </dgm:t>
    </dgm:pt>
    <dgm:pt modelId="{B54D192B-2317-4717-BB96-4D8466CE09AA}" type="sibTrans" cxnId="{68AA7E59-F1E9-41B2-8D79-B3996F59E487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052F4E3-6E1E-47A9-827B-956BA916A138}" type="parTrans" cxnId="{68AA7E59-F1E9-41B2-8D79-B3996F59E487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09A27B4-3DE2-49C6-91E2-0B02D4CDE0B3}" type="pres">
      <dgm:prSet presAssocID="{37539D23-7247-4C76-8851-D3CD3838C9B2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FFE5E04A-0C29-48D4-90CF-F8EBAF4ACC81}" type="pres">
      <dgm:prSet presAssocID="{DBB0474F-9452-4B57-B31A-CA94E1511589}" presName="centerShape" presStyleLbl="node0" presStyleIdx="0" presStyleCnt="1" custScaleX="100001" custScaleY="100001"/>
      <dgm:spPr/>
      <dgm:t>
        <a:bodyPr/>
        <a:lstStyle/>
        <a:p>
          <a:endParaRPr lang="en-GB"/>
        </a:p>
      </dgm:t>
    </dgm:pt>
    <dgm:pt modelId="{2D14FA0C-B6CE-4FD1-BAD4-F3568A15D0A5}" type="pres">
      <dgm:prSet presAssocID="{3436B21D-8D50-4AB6-AB89-D4F3756C5505}" presName="parTrans" presStyleLbl="sibTrans2D1" presStyleIdx="0" presStyleCnt="11" custScaleX="120500"/>
      <dgm:spPr/>
      <dgm:t>
        <a:bodyPr/>
        <a:lstStyle/>
        <a:p>
          <a:endParaRPr lang="en-GB"/>
        </a:p>
      </dgm:t>
    </dgm:pt>
    <dgm:pt modelId="{8DA28F80-B407-4527-926D-61CEBF6E5867}" type="pres">
      <dgm:prSet presAssocID="{3436B21D-8D50-4AB6-AB89-D4F3756C5505}" presName="connectorText" presStyleLbl="sibTrans2D1" presStyleIdx="0" presStyleCnt="11"/>
      <dgm:spPr/>
      <dgm:t>
        <a:bodyPr/>
        <a:lstStyle/>
        <a:p>
          <a:endParaRPr lang="en-GB"/>
        </a:p>
      </dgm:t>
    </dgm:pt>
    <dgm:pt modelId="{92B4B434-BAC7-4F44-BD89-8F295EDD8B1D}" type="pres">
      <dgm:prSet presAssocID="{CB3E890E-39CB-4ECB-BD72-A79D9510E06F}" presName="node" presStyleLbl="node1" presStyleIdx="0" presStyleCnt="11" custScaleX="121000" custScaleY="121000" custRadScaleRad="87421" custRadScaleInc="8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4837D7C-C0A4-409D-8727-22FFA7F8A53F}" type="pres">
      <dgm:prSet presAssocID="{1A235BF2-81D6-44F1-8E4A-C27B92FE3EFF}" presName="parTrans" presStyleLbl="sibTrans2D1" presStyleIdx="1" presStyleCnt="11"/>
      <dgm:spPr/>
      <dgm:t>
        <a:bodyPr/>
        <a:lstStyle/>
        <a:p>
          <a:endParaRPr lang="en-GB"/>
        </a:p>
      </dgm:t>
    </dgm:pt>
    <dgm:pt modelId="{7857F703-B115-4A8F-82C8-53EF94AEC332}" type="pres">
      <dgm:prSet presAssocID="{1A235BF2-81D6-44F1-8E4A-C27B92FE3EFF}" presName="connectorText" presStyleLbl="sibTrans2D1" presStyleIdx="1" presStyleCnt="11"/>
      <dgm:spPr/>
      <dgm:t>
        <a:bodyPr/>
        <a:lstStyle/>
        <a:p>
          <a:endParaRPr lang="en-GB"/>
        </a:p>
      </dgm:t>
    </dgm:pt>
    <dgm:pt modelId="{A5A45F41-13D1-49CE-80B0-F0365CC285F1}" type="pres">
      <dgm:prSet presAssocID="{07BD4C77-CAC0-43B8-A623-165F1A785B58}" presName="node" presStyleLbl="node1" presStyleIdx="1" presStyleCnt="11" custScaleX="121000" custScaleY="12100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29AD987-71C7-4E08-A5FE-127C89AACD64}" type="pres">
      <dgm:prSet presAssocID="{AB582F26-D203-45EA-BCC5-BE7E7FC99E7B}" presName="parTrans" presStyleLbl="sibTrans2D1" presStyleIdx="2" presStyleCnt="11"/>
      <dgm:spPr/>
      <dgm:t>
        <a:bodyPr/>
        <a:lstStyle/>
        <a:p>
          <a:endParaRPr lang="en-GB"/>
        </a:p>
      </dgm:t>
    </dgm:pt>
    <dgm:pt modelId="{34841BFC-A1C5-450D-9A13-091F137C02E1}" type="pres">
      <dgm:prSet presAssocID="{AB582F26-D203-45EA-BCC5-BE7E7FC99E7B}" presName="connectorText" presStyleLbl="sibTrans2D1" presStyleIdx="2" presStyleCnt="11"/>
      <dgm:spPr/>
      <dgm:t>
        <a:bodyPr/>
        <a:lstStyle/>
        <a:p>
          <a:endParaRPr lang="en-GB"/>
        </a:p>
      </dgm:t>
    </dgm:pt>
    <dgm:pt modelId="{E0585750-C68C-4F5F-97A6-DAC874A54636}" type="pres">
      <dgm:prSet presAssocID="{32EAA0C4-4A15-4C45-A569-523524E86B14}" presName="node" presStyleLbl="node1" presStyleIdx="2" presStyleCnt="11" custScaleX="133100" custScaleY="133100" custRadScaleRad="103788" custRadScaleInc="-581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CD80456-2240-4EC5-978D-2CDBC7C84778}" type="pres">
      <dgm:prSet presAssocID="{7B234FA0-5674-45AD-97D9-2607BA96FF20}" presName="parTrans" presStyleLbl="sibTrans2D1" presStyleIdx="3" presStyleCnt="11"/>
      <dgm:spPr/>
      <dgm:t>
        <a:bodyPr/>
        <a:lstStyle/>
        <a:p>
          <a:endParaRPr lang="en-GB"/>
        </a:p>
      </dgm:t>
    </dgm:pt>
    <dgm:pt modelId="{6055CAE5-66A8-4C3A-9E44-1F9811E07D2E}" type="pres">
      <dgm:prSet presAssocID="{7B234FA0-5674-45AD-97D9-2607BA96FF20}" presName="connectorText" presStyleLbl="sibTrans2D1" presStyleIdx="3" presStyleCnt="11"/>
      <dgm:spPr/>
      <dgm:t>
        <a:bodyPr/>
        <a:lstStyle/>
        <a:p>
          <a:endParaRPr lang="en-GB"/>
        </a:p>
      </dgm:t>
    </dgm:pt>
    <dgm:pt modelId="{D843948F-79DE-4278-B0DA-B0522E04C834}" type="pres">
      <dgm:prSet presAssocID="{82B9DB40-235C-46D6-998B-116660A880F3}" presName="node" presStyleLbl="node1" presStyleIdx="3" presStyleCnt="11" custScaleX="133100" custScaleY="13310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5928A85-8229-4628-808F-5D2C38A17507}" type="pres">
      <dgm:prSet presAssocID="{C052F4E3-6E1E-47A9-827B-956BA916A138}" presName="parTrans" presStyleLbl="sibTrans2D1" presStyleIdx="4" presStyleCnt="11" custScaleX="59640" custScaleY="100001" custLinFactNeighborX="-10989" custLinFactNeighborY="-33099"/>
      <dgm:spPr/>
      <dgm:t>
        <a:bodyPr/>
        <a:lstStyle/>
        <a:p>
          <a:endParaRPr lang="en-GB"/>
        </a:p>
      </dgm:t>
    </dgm:pt>
    <dgm:pt modelId="{41A4DB2A-41FE-4CE9-844B-E00780AD6FB2}" type="pres">
      <dgm:prSet presAssocID="{C052F4E3-6E1E-47A9-827B-956BA916A138}" presName="connectorText" presStyleLbl="sibTrans2D1" presStyleIdx="4" presStyleCnt="11"/>
      <dgm:spPr/>
      <dgm:t>
        <a:bodyPr/>
        <a:lstStyle/>
        <a:p>
          <a:endParaRPr lang="en-GB"/>
        </a:p>
      </dgm:t>
    </dgm:pt>
    <dgm:pt modelId="{3AE227C4-F59E-4EA0-B262-1F8DD3B97210}" type="pres">
      <dgm:prSet presAssocID="{7E302556-C3C0-4B0E-A6EC-D0D57F9ED0A4}" presName="node" presStyleLbl="node1" presStyleIdx="4" presStyleCnt="11" custScaleX="150497" custScaleY="179530" custRadScaleRad="156356" custRadScaleInc="-6265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4116CB2-586D-47BA-A7CA-0B358BDFF4BF}" type="pres">
      <dgm:prSet presAssocID="{5EC025DF-AC98-439A-BEC4-D7EAE9EF8DBE}" presName="parTrans" presStyleLbl="sibTrans2D1" presStyleIdx="5" presStyleCnt="11"/>
      <dgm:spPr/>
      <dgm:t>
        <a:bodyPr/>
        <a:lstStyle/>
        <a:p>
          <a:endParaRPr lang="en-GB"/>
        </a:p>
      </dgm:t>
    </dgm:pt>
    <dgm:pt modelId="{995F0B2A-4B1A-4B03-BF91-5A639D61458A}" type="pres">
      <dgm:prSet presAssocID="{5EC025DF-AC98-439A-BEC4-D7EAE9EF8DBE}" presName="connectorText" presStyleLbl="sibTrans2D1" presStyleIdx="5" presStyleCnt="11"/>
      <dgm:spPr/>
      <dgm:t>
        <a:bodyPr/>
        <a:lstStyle/>
        <a:p>
          <a:endParaRPr lang="en-GB"/>
        </a:p>
      </dgm:t>
    </dgm:pt>
    <dgm:pt modelId="{C90D6BE1-5638-4BED-BE40-E8DD9C973EA3}" type="pres">
      <dgm:prSet presAssocID="{1FBD2358-5852-4194-A3BF-A6EC5EE4D03A}" presName="node" presStyleLbl="node1" presStyleIdx="5" presStyleCnt="11" custScaleX="160727" custScaleY="190480" custRadScaleRad="92807" custRadScaleInc="-5137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4D39801-94E1-4A7B-B1D9-0A368E3F139C}" type="pres">
      <dgm:prSet presAssocID="{151C19E8-9048-48A5-AB7C-8F17BF29E00F}" presName="parTrans" presStyleLbl="sibTrans2D1" presStyleIdx="6" presStyleCnt="11" custScaleX="160919"/>
      <dgm:spPr/>
      <dgm:t>
        <a:bodyPr/>
        <a:lstStyle/>
        <a:p>
          <a:endParaRPr lang="en-GB"/>
        </a:p>
      </dgm:t>
    </dgm:pt>
    <dgm:pt modelId="{5323B0E4-1C22-4271-AA25-9FAAE8008433}" type="pres">
      <dgm:prSet presAssocID="{151C19E8-9048-48A5-AB7C-8F17BF29E00F}" presName="connectorText" presStyleLbl="sibTrans2D1" presStyleIdx="6" presStyleCnt="11"/>
      <dgm:spPr/>
      <dgm:t>
        <a:bodyPr/>
        <a:lstStyle/>
        <a:p>
          <a:endParaRPr lang="en-GB"/>
        </a:p>
      </dgm:t>
    </dgm:pt>
    <dgm:pt modelId="{4EAD61BB-9B74-4A64-ABB7-BFB71EBC9E68}" type="pres">
      <dgm:prSet presAssocID="{848E0EA2-957C-4FDC-AD38-B2EE495505C9}" presName="node" presStyleLbl="node1" presStyleIdx="6" presStyleCnt="11" custScaleX="161051" custScaleY="161051" custRadScaleRad="87653" custRadScaleInc="3725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7C387D1-44DC-4B19-9301-804E7BA006FF}" type="pres">
      <dgm:prSet presAssocID="{F1E33F61-CACC-43FA-976E-D1105D69B081}" presName="parTrans" presStyleLbl="sibTrans2D1" presStyleIdx="7" presStyleCnt="11" custScaleX="64913" custScaleY="90909"/>
      <dgm:spPr/>
      <dgm:t>
        <a:bodyPr/>
        <a:lstStyle/>
        <a:p>
          <a:endParaRPr lang="en-GB"/>
        </a:p>
      </dgm:t>
    </dgm:pt>
    <dgm:pt modelId="{C9781F46-C6B2-42E3-9599-2F2BF3BF9294}" type="pres">
      <dgm:prSet presAssocID="{F1E33F61-CACC-43FA-976E-D1105D69B081}" presName="connectorText" presStyleLbl="sibTrans2D1" presStyleIdx="7" presStyleCnt="11"/>
      <dgm:spPr/>
      <dgm:t>
        <a:bodyPr/>
        <a:lstStyle/>
        <a:p>
          <a:endParaRPr lang="en-GB"/>
        </a:p>
      </dgm:t>
    </dgm:pt>
    <dgm:pt modelId="{FEBC9842-37AB-45CC-951E-CC033204EEA9}" type="pres">
      <dgm:prSet presAssocID="{F5017806-C840-468A-A608-CAE8974154F1}" presName="node" presStyleLbl="node1" presStyleIdx="7" presStyleCnt="11" custScaleX="161051" custScaleY="161051" custRadScaleRad="131193" custRadScaleInc="1751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606DE6F-F142-4248-9ABD-60F7032D09B4}" type="pres">
      <dgm:prSet presAssocID="{D9D44775-E707-4317-B26C-D4D565C083E5}" presName="parTrans" presStyleLbl="sibTrans2D1" presStyleIdx="8" presStyleCnt="11"/>
      <dgm:spPr/>
      <dgm:t>
        <a:bodyPr/>
        <a:lstStyle/>
        <a:p>
          <a:endParaRPr lang="en-GB"/>
        </a:p>
      </dgm:t>
    </dgm:pt>
    <dgm:pt modelId="{E4423323-0CF7-4BF0-A8A0-E0F02537E875}" type="pres">
      <dgm:prSet presAssocID="{D9D44775-E707-4317-B26C-D4D565C083E5}" presName="connectorText" presStyleLbl="sibTrans2D1" presStyleIdx="8" presStyleCnt="11"/>
      <dgm:spPr/>
      <dgm:t>
        <a:bodyPr/>
        <a:lstStyle/>
        <a:p>
          <a:endParaRPr lang="en-GB"/>
        </a:p>
      </dgm:t>
    </dgm:pt>
    <dgm:pt modelId="{9DBB1E57-AB01-47CF-A386-BE457B9FB70D}" type="pres">
      <dgm:prSet presAssocID="{61D91D99-9EE8-4A5B-953B-7382132F7FB8}" presName="node" presStyleLbl="node1" presStyleIdx="8" presStyleCnt="11" custScaleX="133100" custScaleY="133100" custRadScaleRad="101007" custRadScaleInc="-1908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6A5BCF3-7855-4DD7-8EC7-242AE2FAD914}" type="pres">
      <dgm:prSet presAssocID="{109122C0-CA25-4FFD-A0D9-C53230BA0C9D}" presName="parTrans" presStyleLbl="sibTrans2D1" presStyleIdx="9" presStyleCnt="11"/>
      <dgm:spPr/>
      <dgm:t>
        <a:bodyPr/>
        <a:lstStyle/>
        <a:p>
          <a:endParaRPr lang="en-GB"/>
        </a:p>
      </dgm:t>
    </dgm:pt>
    <dgm:pt modelId="{A12436C0-3972-468A-BB25-6E5705DAD987}" type="pres">
      <dgm:prSet presAssocID="{109122C0-CA25-4FFD-A0D9-C53230BA0C9D}" presName="connectorText" presStyleLbl="sibTrans2D1" presStyleIdx="9" presStyleCnt="11"/>
      <dgm:spPr/>
      <dgm:t>
        <a:bodyPr/>
        <a:lstStyle/>
        <a:p>
          <a:endParaRPr lang="en-GB"/>
        </a:p>
      </dgm:t>
    </dgm:pt>
    <dgm:pt modelId="{A79B29E1-2C38-40C7-B7B6-78B92B5C60AF}" type="pres">
      <dgm:prSet presAssocID="{D1E06372-C035-4E5B-87DA-AE559FF52A39}" presName="node" presStyleLbl="node1" presStyleIdx="9" presStyleCnt="11" custScaleX="121000" custScaleY="121000" custRadScaleRad="113216" custRadScaleInc="-1921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B09821FB-C8A5-4FEE-AE46-56D2C33FA7E8}" type="pres">
      <dgm:prSet presAssocID="{78D1E1C6-652F-4D40-8D31-EA50761B9652}" presName="parTrans" presStyleLbl="sibTrans2D1" presStyleIdx="10" presStyleCnt="11"/>
      <dgm:spPr/>
      <dgm:t>
        <a:bodyPr/>
        <a:lstStyle/>
        <a:p>
          <a:endParaRPr lang="en-GB"/>
        </a:p>
      </dgm:t>
    </dgm:pt>
    <dgm:pt modelId="{D0BA31C7-B2A0-488A-B3E7-6D044CDC7484}" type="pres">
      <dgm:prSet presAssocID="{78D1E1C6-652F-4D40-8D31-EA50761B9652}" presName="connectorText" presStyleLbl="sibTrans2D1" presStyleIdx="10" presStyleCnt="11"/>
      <dgm:spPr/>
      <dgm:t>
        <a:bodyPr/>
        <a:lstStyle/>
        <a:p>
          <a:endParaRPr lang="en-GB"/>
        </a:p>
      </dgm:t>
    </dgm:pt>
    <dgm:pt modelId="{1D31528B-3EC4-48CA-B565-5C5FC25BB4AB}" type="pres">
      <dgm:prSet presAssocID="{FCB30415-5FD9-44D2-9AA9-54C8D2A3A913}" presName="node" presStyleLbl="node1" presStyleIdx="10" presStyleCnt="11" custScaleX="146410" custScaleY="146410" custRadScaleRad="100433" custRadScaleInc="-1931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511AD60E-4944-4E76-BDAB-D7D36AFB3DA6}" type="presOf" srcId="{D9D44775-E707-4317-B26C-D4D565C083E5}" destId="{E4423323-0CF7-4BF0-A8A0-E0F02537E875}" srcOrd="1" destOrd="0" presId="urn:microsoft.com/office/officeart/2005/8/layout/radial5"/>
    <dgm:cxn modelId="{615D3984-91F4-497C-BBB5-31852B82598B}" srcId="{DBB0474F-9452-4B57-B31A-CA94E1511589}" destId="{F5017806-C840-468A-A608-CAE8974154F1}" srcOrd="7" destOrd="0" parTransId="{F1E33F61-CACC-43FA-976E-D1105D69B081}" sibTransId="{79455273-DC83-45DD-BC1B-38D80683D54F}"/>
    <dgm:cxn modelId="{B21CA987-FE96-4A14-BDAA-199DC84FCE9D}" type="presOf" srcId="{1A235BF2-81D6-44F1-8E4A-C27B92FE3EFF}" destId="{54837D7C-C0A4-409D-8727-22FFA7F8A53F}" srcOrd="0" destOrd="0" presId="urn:microsoft.com/office/officeart/2005/8/layout/radial5"/>
    <dgm:cxn modelId="{FB24C5B4-0A04-41D2-A04E-57B397006B67}" type="presOf" srcId="{151C19E8-9048-48A5-AB7C-8F17BF29E00F}" destId="{5323B0E4-1C22-4271-AA25-9FAAE8008433}" srcOrd="1" destOrd="0" presId="urn:microsoft.com/office/officeart/2005/8/layout/radial5"/>
    <dgm:cxn modelId="{92C7F57F-FAA7-4287-B294-764CEDA1351C}" type="presOf" srcId="{78D1E1C6-652F-4D40-8D31-EA50761B9652}" destId="{D0BA31C7-B2A0-488A-B3E7-6D044CDC7484}" srcOrd="1" destOrd="0" presId="urn:microsoft.com/office/officeart/2005/8/layout/radial5"/>
    <dgm:cxn modelId="{7E7E2D9F-F1A0-4A58-B58F-634F3A1F7521}" type="presOf" srcId="{37539D23-7247-4C76-8851-D3CD3838C9B2}" destId="{509A27B4-3DE2-49C6-91E2-0B02D4CDE0B3}" srcOrd="0" destOrd="0" presId="urn:microsoft.com/office/officeart/2005/8/layout/radial5"/>
    <dgm:cxn modelId="{B0118838-13A9-4B21-8688-2E1945D2FE6C}" type="presOf" srcId="{FCB30415-5FD9-44D2-9AA9-54C8D2A3A913}" destId="{1D31528B-3EC4-48CA-B565-5C5FC25BB4AB}" srcOrd="0" destOrd="0" presId="urn:microsoft.com/office/officeart/2005/8/layout/radial5"/>
    <dgm:cxn modelId="{03C7B98C-FFA2-465A-A7A5-D26E252CCE06}" type="presOf" srcId="{DBB0474F-9452-4B57-B31A-CA94E1511589}" destId="{FFE5E04A-0C29-48D4-90CF-F8EBAF4ACC81}" srcOrd="0" destOrd="0" presId="urn:microsoft.com/office/officeart/2005/8/layout/radial5"/>
    <dgm:cxn modelId="{77299E71-1EB1-46FA-944B-7C5A57E1169F}" type="presOf" srcId="{78D1E1C6-652F-4D40-8D31-EA50761B9652}" destId="{B09821FB-C8A5-4FEE-AE46-56D2C33FA7E8}" srcOrd="0" destOrd="0" presId="urn:microsoft.com/office/officeart/2005/8/layout/radial5"/>
    <dgm:cxn modelId="{D82C57DE-6290-4474-B54B-B3739008F601}" type="presOf" srcId="{7B234FA0-5674-45AD-97D9-2607BA96FF20}" destId="{6055CAE5-66A8-4C3A-9E44-1F9811E07D2E}" srcOrd="1" destOrd="0" presId="urn:microsoft.com/office/officeart/2005/8/layout/radial5"/>
    <dgm:cxn modelId="{D1F2DA5A-A288-4E39-A8FF-8C48B3F4BD08}" type="presOf" srcId="{32EAA0C4-4A15-4C45-A569-523524E86B14}" destId="{E0585750-C68C-4F5F-97A6-DAC874A54636}" srcOrd="0" destOrd="0" presId="urn:microsoft.com/office/officeart/2005/8/layout/radial5"/>
    <dgm:cxn modelId="{31672CFD-BD4D-4026-B1D7-FBF29CD7CB7E}" type="presOf" srcId="{5EC025DF-AC98-439A-BEC4-D7EAE9EF8DBE}" destId="{995F0B2A-4B1A-4B03-BF91-5A639D61458A}" srcOrd="1" destOrd="0" presId="urn:microsoft.com/office/officeart/2005/8/layout/radial5"/>
    <dgm:cxn modelId="{D8050BDC-8E2B-4B3D-BBA9-5435A339E8DF}" type="presOf" srcId="{109122C0-CA25-4FFD-A0D9-C53230BA0C9D}" destId="{36A5BCF3-7855-4DD7-8EC7-242AE2FAD914}" srcOrd="0" destOrd="0" presId="urn:microsoft.com/office/officeart/2005/8/layout/radial5"/>
    <dgm:cxn modelId="{2B163946-60B6-4460-B397-D268337369F7}" type="presOf" srcId="{3436B21D-8D50-4AB6-AB89-D4F3756C5505}" destId="{8DA28F80-B407-4527-926D-61CEBF6E5867}" srcOrd="1" destOrd="0" presId="urn:microsoft.com/office/officeart/2005/8/layout/radial5"/>
    <dgm:cxn modelId="{4FAA2E72-8A3B-4CDD-8354-13A5873678D5}" type="presOf" srcId="{07BD4C77-CAC0-43B8-A623-165F1A785B58}" destId="{A5A45F41-13D1-49CE-80B0-F0365CC285F1}" srcOrd="0" destOrd="0" presId="urn:microsoft.com/office/officeart/2005/8/layout/radial5"/>
    <dgm:cxn modelId="{EFF61B4B-E414-4EC2-A43A-B67BE6D59A0C}" type="presOf" srcId="{CB3E890E-39CB-4ECB-BD72-A79D9510E06F}" destId="{92B4B434-BAC7-4F44-BD89-8F295EDD8B1D}" srcOrd="0" destOrd="0" presId="urn:microsoft.com/office/officeart/2005/8/layout/radial5"/>
    <dgm:cxn modelId="{C77B32C5-4F13-4C3E-BBF9-5A1066BEA5D6}" type="presOf" srcId="{3436B21D-8D50-4AB6-AB89-D4F3756C5505}" destId="{2D14FA0C-B6CE-4FD1-BAD4-F3568A15D0A5}" srcOrd="0" destOrd="0" presId="urn:microsoft.com/office/officeart/2005/8/layout/radial5"/>
    <dgm:cxn modelId="{A21278F3-EDA5-4BE1-967F-AC59AEEA3BBB}" srcId="{DBB0474F-9452-4B57-B31A-CA94E1511589}" destId="{61D91D99-9EE8-4A5B-953B-7382132F7FB8}" srcOrd="8" destOrd="0" parTransId="{D9D44775-E707-4317-B26C-D4D565C083E5}" sibTransId="{FD715E1D-A8C4-4B05-A803-C20F4C80679D}"/>
    <dgm:cxn modelId="{D5AE38CF-9ACE-4AC6-994B-DF9A34AD3DB1}" type="presOf" srcId="{61D91D99-9EE8-4A5B-953B-7382132F7FB8}" destId="{9DBB1E57-AB01-47CF-A386-BE457B9FB70D}" srcOrd="0" destOrd="0" presId="urn:microsoft.com/office/officeart/2005/8/layout/radial5"/>
    <dgm:cxn modelId="{3FBF9E0C-A638-4854-9D81-D9DF9BFF3B28}" srcId="{DBB0474F-9452-4B57-B31A-CA94E1511589}" destId="{848E0EA2-957C-4FDC-AD38-B2EE495505C9}" srcOrd="6" destOrd="0" parTransId="{151C19E8-9048-48A5-AB7C-8F17BF29E00F}" sibTransId="{77F6EA8E-9257-45B7-9E99-74617280E8E9}"/>
    <dgm:cxn modelId="{4A696B22-5F30-4394-81B0-38B421FE11AA}" srcId="{DBB0474F-9452-4B57-B31A-CA94E1511589}" destId="{07BD4C77-CAC0-43B8-A623-165F1A785B58}" srcOrd="1" destOrd="0" parTransId="{1A235BF2-81D6-44F1-8E4A-C27B92FE3EFF}" sibTransId="{6C5A9662-A1EA-4468-BE5C-133803B14506}"/>
    <dgm:cxn modelId="{DD18BF8D-5F5C-4415-BE2D-5316FDDAC625}" srcId="{DBB0474F-9452-4B57-B31A-CA94E1511589}" destId="{1FBD2358-5852-4194-A3BF-A6EC5EE4D03A}" srcOrd="5" destOrd="0" parTransId="{5EC025DF-AC98-439A-BEC4-D7EAE9EF8DBE}" sibTransId="{543A3BAC-C899-4CF8-B54D-F5F5A3819ED8}"/>
    <dgm:cxn modelId="{17DF8219-C2A7-4499-955A-FC10C9542FFB}" type="presOf" srcId="{82B9DB40-235C-46D6-998B-116660A880F3}" destId="{D843948F-79DE-4278-B0DA-B0522E04C834}" srcOrd="0" destOrd="0" presId="urn:microsoft.com/office/officeart/2005/8/layout/radial5"/>
    <dgm:cxn modelId="{621C889B-39B6-4E50-8782-7C7CE925A250}" type="presOf" srcId="{5EC025DF-AC98-439A-BEC4-D7EAE9EF8DBE}" destId="{C4116CB2-586D-47BA-A7CA-0B358BDFF4BF}" srcOrd="0" destOrd="0" presId="urn:microsoft.com/office/officeart/2005/8/layout/radial5"/>
    <dgm:cxn modelId="{C8CE51B8-EAD3-49FD-BE28-8796A94AA507}" srcId="{DBB0474F-9452-4B57-B31A-CA94E1511589}" destId="{D1E06372-C035-4E5B-87DA-AE559FF52A39}" srcOrd="9" destOrd="0" parTransId="{109122C0-CA25-4FFD-A0D9-C53230BA0C9D}" sibTransId="{D3E2CB97-B583-404C-8838-997BE4C37253}"/>
    <dgm:cxn modelId="{5CDD06A0-6275-400C-B217-95D7B373204D}" srcId="{37539D23-7247-4C76-8851-D3CD3838C9B2}" destId="{DBB0474F-9452-4B57-B31A-CA94E1511589}" srcOrd="0" destOrd="0" parTransId="{B85DCDC1-B9B5-40F5-A64D-14FBA4FFC2BD}" sibTransId="{0FA1EEE8-D61F-4BA3-B4E9-5957BEF85511}"/>
    <dgm:cxn modelId="{2A4398F2-2508-41B1-914B-802BF940CC68}" type="presOf" srcId="{1A235BF2-81D6-44F1-8E4A-C27B92FE3EFF}" destId="{7857F703-B115-4A8F-82C8-53EF94AEC332}" srcOrd="1" destOrd="0" presId="urn:microsoft.com/office/officeart/2005/8/layout/radial5"/>
    <dgm:cxn modelId="{D9CBCE34-F6FD-4EAE-9D1D-BFD0CE186CE8}" srcId="{DBB0474F-9452-4B57-B31A-CA94E1511589}" destId="{FCB30415-5FD9-44D2-9AA9-54C8D2A3A913}" srcOrd="10" destOrd="0" parTransId="{78D1E1C6-652F-4D40-8D31-EA50761B9652}" sibTransId="{59CAE9D2-1E01-4A6B-ADA7-A25698CC599F}"/>
    <dgm:cxn modelId="{75CE7CF4-4595-4085-825B-9B536493CE0E}" type="presOf" srcId="{F1E33F61-CACC-43FA-976E-D1105D69B081}" destId="{C7C387D1-44DC-4B19-9301-804E7BA006FF}" srcOrd="0" destOrd="0" presId="urn:microsoft.com/office/officeart/2005/8/layout/radial5"/>
    <dgm:cxn modelId="{B69FFBCF-DD1B-4BAE-AEBD-FCB622501AEB}" type="presOf" srcId="{D9D44775-E707-4317-B26C-D4D565C083E5}" destId="{E606DE6F-F142-4248-9ABD-60F7032D09B4}" srcOrd="0" destOrd="0" presId="urn:microsoft.com/office/officeart/2005/8/layout/radial5"/>
    <dgm:cxn modelId="{F04E3430-6992-4309-BEDB-72F9F20F663D}" srcId="{DBB0474F-9452-4B57-B31A-CA94E1511589}" destId="{82B9DB40-235C-46D6-998B-116660A880F3}" srcOrd="3" destOrd="0" parTransId="{7B234FA0-5674-45AD-97D9-2607BA96FF20}" sibTransId="{C9A25923-BC14-4705-8178-AD324CB36DFB}"/>
    <dgm:cxn modelId="{361D6C23-ACA3-4D0B-B3E1-EEA09C71D6EC}" type="presOf" srcId="{C052F4E3-6E1E-47A9-827B-956BA916A138}" destId="{41A4DB2A-41FE-4CE9-844B-E00780AD6FB2}" srcOrd="1" destOrd="0" presId="urn:microsoft.com/office/officeart/2005/8/layout/radial5"/>
    <dgm:cxn modelId="{D6D543B7-33D6-493D-BA3D-BF1D2DF77F75}" type="presOf" srcId="{848E0EA2-957C-4FDC-AD38-B2EE495505C9}" destId="{4EAD61BB-9B74-4A64-ABB7-BFB71EBC9E68}" srcOrd="0" destOrd="0" presId="urn:microsoft.com/office/officeart/2005/8/layout/radial5"/>
    <dgm:cxn modelId="{18F6B2B6-D118-4E5C-90FB-A77C982C5F89}" srcId="{DBB0474F-9452-4B57-B31A-CA94E1511589}" destId="{32EAA0C4-4A15-4C45-A569-523524E86B14}" srcOrd="2" destOrd="0" parTransId="{AB582F26-D203-45EA-BCC5-BE7E7FC99E7B}" sibTransId="{0CEB7935-FA54-4A28-815B-99F2A75F10DA}"/>
    <dgm:cxn modelId="{3B619910-5862-465B-8C40-AB28F055DF14}" type="presOf" srcId="{AB582F26-D203-45EA-BCC5-BE7E7FC99E7B}" destId="{529AD987-71C7-4E08-A5FE-127C89AACD64}" srcOrd="0" destOrd="0" presId="urn:microsoft.com/office/officeart/2005/8/layout/radial5"/>
    <dgm:cxn modelId="{686307C8-37E8-4CC9-ADCC-9F48B099E040}" type="presOf" srcId="{151C19E8-9048-48A5-AB7C-8F17BF29E00F}" destId="{94D39801-94E1-4A7B-B1D9-0A368E3F139C}" srcOrd="0" destOrd="0" presId="urn:microsoft.com/office/officeart/2005/8/layout/radial5"/>
    <dgm:cxn modelId="{BE859B05-A54C-4391-B604-4E7E5327C92D}" type="presOf" srcId="{F5017806-C840-468A-A608-CAE8974154F1}" destId="{FEBC9842-37AB-45CC-951E-CC033204EEA9}" srcOrd="0" destOrd="0" presId="urn:microsoft.com/office/officeart/2005/8/layout/radial5"/>
    <dgm:cxn modelId="{376D13E2-FF05-4A48-82D0-48C6E3C74D8D}" srcId="{DBB0474F-9452-4B57-B31A-CA94E1511589}" destId="{CB3E890E-39CB-4ECB-BD72-A79D9510E06F}" srcOrd="0" destOrd="0" parTransId="{3436B21D-8D50-4AB6-AB89-D4F3756C5505}" sibTransId="{D9FD54B2-F1BA-4677-929E-C738C7930F32}"/>
    <dgm:cxn modelId="{68AA7E59-F1E9-41B2-8D79-B3996F59E487}" srcId="{DBB0474F-9452-4B57-B31A-CA94E1511589}" destId="{7E302556-C3C0-4B0E-A6EC-D0D57F9ED0A4}" srcOrd="4" destOrd="0" parTransId="{C052F4E3-6E1E-47A9-827B-956BA916A138}" sibTransId="{B54D192B-2317-4717-BB96-4D8466CE09AA}"/>
    <dgm:cxn modelId="{1D24A260-9C78-4D8B-A1DC-8A8A6A67BC1B}" type="presOf" srcId="{7B234FA0-5674-45AD-97D9-2607BA96FF20}" destId="{FCD80456-2240-4EC5-978D-2CDBC7C84778}" srcOrd="0" destOrd="0" presId="urn:microsoft.com/office/officeart/2005/8/layout/radial5"/>
    <dgm:cxn modelId="{940072C7-2504-462A-8ACD-5D6A87585DB8}" type="presOf" srcId="{1FBD2358-5852-4194-A3BF-A6EC5EE4D03A}" destId="{C90D6BE1-5638-4BED-BE40-E8DD9C973EA3}" srcOrd="0" destOrd="0" presId="urn:microsoft.com/office/officeart/2005/8/layout/radial5"/>
    <dgm:cxn modelId="{E0E77B92-D121-4389-9331-5AC3DF95C327}" type="presOf" srcId="{F1E33F61-CACC-43FA-976E-D1105D69B081}" destId="{C9781F46-C6B2-42E3-9599-2F2BF3BF9294}" srcOrd="1" destOrd="0" presId="urn:microsoft.com/office/officeart/2005/8/layout/radial5"/>
    <dgm:cxn modelId="{1827A33A-A42D-48EF-A53D-31745DE5D32A}" type="presOf" srcId="{109122C0-CA25-4FFD-A0D9-C53230BA0C9D}" destId="{A12436C0-3972-468A-BB25-6E5705DAD987}" srcOrd="1" destOrd="0" presId="urn:microsoft.com/office/officeart/2005/8/layout/radial5"/>
    <dgm:cxn modelId="{E3E7F18A-AABB-46C7-94FC-B36F927126A6}" type="presOf" srcId="{7E302556-C3C0-4B0E-A6EC-D0D57F9ED0A4}" destId="{3AE227C4-F59E-4EA0-B262-1F8DD3B97210}" srcOrd="0" destOrd="0" presId="urn:microsoft.com/office/officeart/2005/8/layout/radial5"/>
    <dgm:cxn modelId="{FE24F56A-8991-4FF0-A8FF-F7EE300CFC73}" type="presOf" srcId="{D1E06372-C035-4E5B-87DA-AE559FF52A39}" destId="{A79B29E1-2C38-40C7-B7B6-78B92B5C60AF}" srcOrd="0" destOrd="0" presId="urn:microsoft.com/office/officeart/2005/8/layout/radial5"/>
    <dgm:cxn modelId="{69A6873B-6B4B-4564-A561-A99F56762AB0}" type="presOf" srcId="{C052F4E3-6E1E-47A9-827B-956BA916A138}" destId="{65928A85-8229-4628-808F-5D2C38A17507}" srcOrd="0" destOrd="0" presId="urn:microsoft.com/office/officeart/2005/8/layout/radial5"/>
    <dgm:cxn modelId="{B79BCA14-3D72-47A5-AACF-2361E62E9E12}" type="presOf" srcId="{AB582F26-D203-45EA-BCC5-BE7E7FC99E7B}" destId="{34841BFC-A1C5-450D-9A13-091F137C02E1}" srcOrd="1" destOrd="0" presId="urn:microsoft.com/office/officeart/2005/8/layout/radial5"/>
    <dgm:cxn modelId="{1213F785-D9E7-4962-925F-57DCDE764F08}" type="presParOf" srcId="{509A27B4-3DE2-49C6-91E2-0B02D4CDE0B3}" destId="{FFE5E04A-0C29-48D4-90CF-F8EBAF4ACC81}" srcOrd="0" destOrd="0" presId="urn:microsoft.com/office/officeart/2005/8/layout/radial5"/>
    <dgm:cxn modelId="{0EDCA0BD-3AB8-452D-B0A4-12653F40A68E}" type="presParOf" srcId="{509A27B4-3DE2-49C6-91E2-0B02D4CDE0B3}" destId="{2D14FA0C-B6CE-4FD1-BAD4-F3568A15D0A5}" srcOrd="1" destOrd="0" presId="urn:microsoft.com/office/officeart/2005/8/layout/radial5"/>
    <dgm:cxn modelId="{27C27654-90B8-43CE-B117-53BE73147042}" type="presParOf" srcId="{2D14FA0C-B6CE-4FD1-BAD4-F3568A15D0A5}" destId="{8DA28F80-B407-4527-926D-61CEBF6E5867}" srcOrd="0" destOrd="0" presId="urn:microsoft.com/office/officeart/2005/8/layout/radial5"/>
    <dgm:cxn modelId="{B347C33C-CD11-4D75-BA9A-D496A2C45A2A}" type="presParOf" srcId="{509A27B4-3DE2-49C6-91E2-0B02D4CDE0B3}" destId="{92B4B434-BAC7-4F44-BD89-8F295EDD8B1D}" srcOrd="2" destOrd="0" presId="urn:microsoft.com/office/officeart/2005/8/layout/radial5"/>
    <dgm:cxn modelId="{113D0FFC-A09C-4792-8549-2EFDE089A296}" type="presParOf" srcId="{509A27B4-3DE2-49C6-91E2-0B02D4CDE0B3}" destId="{54837D7C-C0A4-409D-8727-22FFA7F8A53F}" srcOrd="3" destOrd="0" presId="urn:microsoft.com/office/officeart/2005/8/layout/radial5"/>
    <dgm:cxn modelId="{9DBA63FC-F124-4DDD-A152-FF5FCF2E903C}" type="presParOf" srcId="{54837D7C-C0A4-409D-8727-22FFA7F8A53F}" destId="{7857F703-B115-4A8F-82C8-53EF94AEC332}" srcOrd="0" destOrd="0" presId="urn:microsoft.com/office/officeart/2005/8/layout/radial5"/>
    <dgm:cxn modelId="{DEF3DBCA-5949-43E0-BC99-75A9301FBE7A}" type="presParOf" srcId="{509A27B4-3DE2-49C6-91E2-0B02D4CDE0B3}" destId="{A5A45F41-13D1-49CE-80B0-F0365CC285F1}" srcOrd="4" destOrd="0" presId="urn:microsoft.com/office/officeart/2005/8/layout/radial5"/>
    <dgm:cxn modelId="{71A846E4-664B-4525-89A2-7D1D0BA0CCBF}" type="presParOf" srcId="{509A27B4-3DE2-49C6-91E2-0B02D4CDE0B3}" destId="{529AD987-71C7-4E08-A5FE-127C89AACD64}" srcOrd="5" destOrd="0" presId="urn:microsoft.com/office/officeart/2005/8/layout/radial5"/>
    <dgm:cxn modelId="{46AD6520-4207-4CA7-991F-8DD5B709FCA9}" type="presParOf" srcId="{529AD987-71C7-4E08-A5FE-127C89AACD64}" destId="{34841BFC-A1C5-450D-9A13-091F137C02E1}" srcOrd="0" destOrd="0" presId="urn:microsoft.com/office/officeart/2005/8/layout/radial5"/>
    <dgm:cxn modelId="{6671C3C4-8B4A-41C1-BE71-8EEA38F869D2}" type="presParOf" srcId="{509A27B4-3DE2-49C6-91E2-0B02D4CDE0B3}" destId="{E0585750-C68C-4F5F-97A6-DAC874A54636}" srcOrd="6" destOrd="0" presId="urn:microsoft.com/office/officeart/2005/8/layout/radial5"/>
    <dgm:cxn modelId="{0A1EEDC3-7A7B-4BCB-BE2B-C195AA00F656}" type="presParOf" srcId="{509A27B4-3DE2-49C6-91E2-0B02D4CDE0B3}" destId="{FCD80456-2240-4EC5-978D-2CDBC7C84778}" srcOrd="7" destOrd="0" presId="urn:microsoft.com/office/officeart/2005/8/layout/radial5"/>
    <dgm:cxn modelId="{66901FD3-80C5-4F1B-9308-C53327C331FF}" type="presParOf" srcId="{FCD80456-2240-4EC5-978D-2CDBC7C84778}" destId="{6055CAE5-66A8-4C3A-9E44-1F9811E07D2E}" srcOrd="0" destOrd="0" presId="urn:microsoft.com/office/officeart/2005/8/layout/radial5"/>
    <dgm:cxn modelId="{D203458F-8224-4139-99EC-EB938E30EE7B}" type="presParOf" srcId="{509A27B4-3DE2-49C6-91E2-0B02D4CDE0B3}" destId="{D843948F-79DE-4278-B0DA-B0522E04C834}" srcOrd="8" destOrd="0" presId="urn:microsoft.com/office/officeart/2005/8/layout/radial5"/>
    <dgm:cxn modelId="{6A79D41B-2796-48C8-ABDA-C130F7E7BE73}" type="presParOf" srcId="{509A27B4-3DE2-49C6-91E2-0B02D4CDE0B3}" destId="{65928A85-8229-4628-808F-5D2C38A17507}" srcOrd="9" destOrd="0" presId="urn:microsoft.com/office/officeart/2005/8/layout/radial5"/>
    <dgm:cxn modelId="{9B8896CB-0AC5-49AE-8C83-626415B072D1}" type="presParOf" srcId="{65928A85-8229-4628-808F-5D2C38A17507}" destId="{41A4DB2A-41FE-4CE9-844B-E00780AD6FB2}" srcOrd="0" destOrd="0" presId="urn:microsoft.com/office/officeart/2005/8/layout/radial5"/>
    <dgm:cxn modelId="{151C40BF-AA03-415C-8FF4-B10E3D705C5D}" type="presParOf" srcId="{509A27B4-3DE2-49C6-91E2-0B02D4CDE0B3}" destId="{3AE227C4-F59E-4EA0-B262-1F8DD3B97210}" srcOrd="10" destOrd="0" presId="urn:microsoft.com/office/officeart/2005/8/layout/radial5"/>
    <dgm:cxn modelId="{ACE0FEF2-A206-43B6-A115-79B754E05716}" type="presParOf" srcId="{509A27B4-3DE2-49C6-91E2-0B02D4CDE0B3}" destId="{C4116CB2-586D-47BA-A7CA-0B358BDFF4BF}" srcOrd="11" destOrd="0" presId="urn:microsoft.com/office/officeart/2005/8/layout/radial5"/>
    <dgm:cxn modelId="{32B68C08-5354-4AA1-97BD-5481D5CB6E1C}" type="presParOf" srcId="{C4116CB2-586D-47BA-A7CA-0B358BDFF4BF}" destId="{995F0B2A-4B1A-4B03-BF91-5A639D61458A}" srcOrd="0" destOrd="0" presId="urn:microsoft.com/office/officeart/2005/8/layout/radial5"/>
    <dgm:cxn modelId="{6E585878-3D74-4EF5-ADF8-4D7EC2C58B73}" type="presParOf" srcId="{509A27B4-3DE2-49C6-91E2-0B02D4CDE0B3}" destId="{C90D6BE1-5638-4BED-BE40-E8DD9C973EA3}" srcOrd="12" destOrd="0" presId="urn:microsoft.com/office/officeart/2005/8/layout/radial5"/>
    <dgm:cxn modelId="{8FED35BE-6B59-4345-826A-948333CD0B28}" type="presParOf" srcId="{509A27B4-3DE2-49C6-91E2-0B02D4CDE0B3}" destId="{94D39801-94E1-4A7B-B1D9-0A368E3F139C}" srcOrd="13" destOrd="0" presId="urn:microsoft.com/office/officeart/2005/8/layout/radial5"/>
    <dgm:cxn modelId="{4FE2AFA9-CA7C-4782-B73D-3386F0D0F7F8}" type="presParOf" srcId="{94D39801-94E1-4A7B-B1D9-0A368E3F139C}" destId="{5323B0E4-1C22-4271-AA25-9FAAE8008433}" srcOrd="0" destOrd="0" presId="urn:microsoft.com/office/officeart/2005/8/layout/radial5"/>
    <dgm:cxn modelId="{C0A1C01B-99EC-4B0E-9FA3-41D64BCA7AD3}" type="presParOf" srcId="{509A27B4-3DE2-49C6-91E2-0B02D4CDE0B3}" destId="{4EAD61BB-9B74-4A64-ABB7-BFB71EBC9E68}" srcOrd="14" destOrd="0" presId="urn:microsoft.com/office/officeart/2005/8/layout/radial5"/>
    <dgm:cxn modelId="{30F3DFEF-A2A2-4FEB-94D1-E3EA8FF89074}" type="presParOf" srcId="{509A27B4-3DE2-49C6-91E2-0B02D4CDE0B3}" destId="{C7C387D1-44DC-4B19-9301-804E7BA006FF}" srcOrd="15" destOrd="0" presId="urn:microsoft.com/office/officeart/2005/8/layout/radial5"/>
    <dgm:cxn modelId="{D27EF1E4-291E-47CD-B639-0C6EBCA7ADDB}" type="presParOf" srcId="{C7C387D1-44DC-4B19-9301-804E7BA006FF}" destId="{C9781F46-C6B2-42E3-9599-2F2BF3BF9294}" srcOrd="0" destOrd="0" presId="urn:microsoft.com/office/officeart/2005/8/layout/radial5"/>
    <dgm:cxn modelId="{D189E5E2-936A-4C60-BA4B-8BE9BE4892D9}" type="presParOf" srcId="{509A27B4-3DE2-49C6-91E2-0B02D4CDE0B3}" destId="{FEBC9842-37AB-45CC-951E-CC033204EEA9}" srcOrd="16" destOrd="0" presId="urn:microsoft.com/office/officeart/2005/8/layout/radial5"/>
    <dgm:cxn modelId="{325473DF-19D6-4A14-A8BA-D570CAC04659}" type="presParOf" srcId="{509A27B4-3DE2-49C6-91E2-0B02D4CDE0B3}" destId="{E606DE6F-F142-4248-9ABD-60F7032D09B4}" srcOrd="17" destOrd="0" presId="urn:microsoft.com/office/officeart/2005/8/layout/radial5"/>
    <dgm:cxn modelId="{73B26B22-5858-4EE1-9844-7996BA46D7C1}" type="presParOf" srcId="{E606DE6F-F142-4248-9ABD-60F7032D09B4}" destId="{E4423323-0CF7-4BF0-A8A0-E0F02537E875}" srcOrd="0" destOrd="0" presId="urn:microsoft.com/office/officeart/2005/8/layout/radial5"/>
    <dgm:cxn modelId="{B328A768-3283-4675-BEF9-CC0477D864DC}" type="presParOf" srcId="{509A27B4-3DE2-49C6-91E2-0B02D4CDE0B3}" destId="{9DBB1E57-AB01-47CF-A386-BE457B9FB70D}" srcOrd="18" destOrd="0" presId="urn:microsoft.com/office/officeart/2005/8/layout/radial5"/>
    <dgm:cxn modelId="{A415DC43-19B5-427C-9646-0D6EB3B5E3DE}" type="presParOf" srcId="{509A27B4-3DE2-49C6-91E2-0B02D4CDE0B3}" destId="{36A5BCF3-7855-4DD7-8EC7-242AE2FAD914}" srcOrd="19" destOrd="0" presId="urn:microsoft.com/office/officeart/2005/8/layout/radial5"/>
    <dgm:cxn modelId="{A481C3A6-B0F5-44EE-9434-76C100C9444B}" type="presParOf" srcId="{36A5BCF3-7855-4DD7-8EC7-242AE2FAD914}" destId="{A12436C0-3972-468A-BB25-6E5705DAD987}" srcOrd="0" destOrd="0" presId="urn:microsoft.com/office/officeart/2005/8/layout/radial5"/>
    <dgm:cxn modelId="{618C7D10-0B8A-4F67-A2E4-87BC4670F5F7}" type="presParOf" srcId="{509A27B4-3DE2-49C6-91E2-0B02D4CDE0B3}" destId="{A79B29E1-2C38-40C7-B7B6-78B92B5C60AF}" srcOrd="20" destOrd="0" presId="urn:microsoft.com/office/officeart/2005/8/layout/radial5"/>
    <dgm:cxn modelId="{17BEDB0F-C5C2-4128-B8A9-CA763AC5C892}" type="presParOf" srcId="{509A27B4-3DE2-49C6-91E2-0B02D4CDE0B3}" destId="{B09821FB-C8A5-4FEE-AE46-56D2C33FA7E8}" srcOrd="21" destOrd="0" presId="urn:microsoft.com/office/officeart/2005/8/layout/radial5"/>
    <dgm:cxn modelId="{E6A3D8E1-85FD-4228-AF7B-82F5D582E302}" type="presParOf" srcId="{B09821FB-C8A5-4FEE-AE46-56D2C33FA7E8}" destId="{D0BA31C7-B2A0-488A-B3E7-6D044CDC7484}" srcOrd="0" destOrd="0" presId="urn:microsoft.com/office/officeart/2005/8/layout/radial5"/>
    <dgm:cxn modelId="{54955D29-8239-4390-8F96-A150923EFD8C}" type="presParOf" srcId="{509A27B4-3DE2-49C6-91E2-0B02D4CDE0B3}" destId="{1D31528B-3EC4-48CA-B565-5C5FC25BB4AB}" srcOrd="22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FE5E04A-0C29-48D4-90CF-F8EBAF4ACC81}">
      <dsp:nvSpPr>
        <dsp:cNvPr id="0" name=""/>
        <dsp:cNvSpPr/>
      </dsp:nvSpPr>
      <dsp:spPr>
        <a:xfrm>
          <a:off x="3961601" y="2861135"/>
          <a:ext cx="1274137" cy="127413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Spring 1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Reception</a:t>
          </a:r>
        </a:p>
      </dsp:txBody>
      <dsp:txXfrm>
        <a:off x="4148194" y="3047728"/>
        <a:ext cx="900951" cy="900951"/>
      </dsp:txXfrm>
    </dsp:sp>
    <dsp:sp modelId="{2D14FA0C-B6CE-4FD1-BAD4-F3568A15D0A5}">
      <dsp:nvSpPr>
        <dsp:cNvPr id="0" name=""/>
        <dsp:cNvSpPr/>
      </dsp:nvSpPr>
      <dsp:spPr>
        <a:xfrm rot="16200805">
          <a:off x="4207417" y="1946791"/>
          <a:ext cx="783082" cy="639318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4303292" y="2170552"/>
        <a:ext cx="591287" cy="383590"/>
      </dsp:txXfrm>
    </dsp:sp>
    <dsp:sp modelId="{92B4B434-BAC7-4F44-BD89-8F295EDD8B1D}">
      <dsp:nvSpPr>
        <dsp:cNvPr id="0" name=""/>
        <dsp:cNvSpPr/>
      </dsp:nvSpPr>
      <dsp:spPr>
        <a:xfrm>
          <a:off x="3802964" y="42326"/>
          <a:ext cx="1592655" cy="1592655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Guided Reading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The Lion and the Mouse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Return A.Becker</a:t>
          </a:r>
        </a:p>
      </dsp:txBody>
      <dsp:txXfrm>
        <a:off x="4036203" y="275565"/>
        <a:ext cx="1126177" cy="1126177"/>
      </dsp:txXfrm>
    </dsp:sp>
    <dsp:sp modelId="{54837D7C-C0A4-409D-8727-22FFA7F8A53F}">
      <dsp:nvSpPr>
        <dsp:cNvPr id="0" name=""/>
        <dsp:cNvSpPr/>
      </dsp:nvSpPr>
      <dsp:spPr>
        <a:xfrm rot="18163636">
          <a:off x="4938607" y="1986190"/>
          <a:ext cx="852682" cy="639318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4982658" y="2194728"/>
        <a:ext cx="660887" cy="383590"/>
      </dsp:txXfrm>
    </dsp:sp>
    <dsp:sp modelId="{A5A45F41-13D1-49CE-80B0-F0365CC285F1}">
      <dsp:nvSpPr>
        <dsp:cNvPr id="0" name=""/>
        <dsp:cNvSpPr/>
      </dsp:nvSpPr>
      <dsp:spPr>
        <a:xfrm>
          <a:off x="5447096" y="142587"/>
          <a:ext cx="1592655" cy="1592655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Phonics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Soundswrite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Units 8-9</a:t>
          </a:r>
        </a:p>
      </dsp:txBody>
      <dsp:txXfrm>
        <a:off x="5680335" y="375826"/>
        <a:ext cx="1126177" cy="1126177"/>
      </dsp:txXfrm>
    </dsp:sp>
    <dsp:sp modelId="{529AD987-71C7-4E08-A5FE-127C89AACD64}">
      <dsp:nvSpPr>
        <dsp:cNvPr id="0" name=""/>
        <dsp:cNvSpPr/>
      </dsp:nvSpPr>
      <dsp:spPr>
        <a:xfrm rot="20070200">
          <a:off x="5457798" y="2560998"/>
          <a:ext cx="871554" cy="639318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5467137" y="2730142"/>
        <a:ext cx="679759" cy="383590"/>
      </dsp:txXfrm>
    </dsp:sp>
    <dsp:sp modelId="{E0585750-C68C-4F5F-97A6-DAC874A54636}">
      <dsp:nvSpPr>
        <dsp:cNvPr id="0" name=""/>
        <dsp:cNvSpPr/>
      </dsp:nvSpPr>
      <dsp:spPr>
        <a:xfrm>
          <a:off x="6572675" y="1263082"/>
          <a:ext cx="1751921" cy="1751921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Writing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Helicopter stories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Talk for writing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What the ladybird heard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Goodnight Moon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6829238" y="1519645"/>
        <a:ext cx="1238795" cy="1238795"/>
      </dsp:txXfrm>
    </dsp:sp>
    <dsp:sp modelId="{FCD80456-2240-4EC5-978D-2CDBC7C84778}">
      <dsp:nvSpPr>
        <dsp:cNvPr id="0" name=""/>
        <dsp:cNvSpPr/>
      </dsp:nvSpPr>
      <dsp:spPr>
        <a:xfrm rot="490909">
          <a:off x="5558129" y="3374758"/>
          <a:ext cx="810477" cy="639318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2700" kern="1200"/>
        </a:p>
      </dsp:txBody>
      <dsp:txXfrm>
        <a:off x="5559105" y="3488974"/>
        <a:ext cx="618682" cy="383590"/>
      </dsp:txXfrm>
    </dsp:sp>
    <dsp:sp modelId="{D843948F-79DE-4278-B0DA-B0522E04C834}">
      <dsp:nvSpPr>
        <dsp:cNvPr id="0" name=""/>
        <dsp:cNvSpPr/>
      </dsp:nvSpPr>
      <dsp:spPr>
        <a:xfrm>
          <a:off x="6733975" y="3055198"/>
          <a:ext cx="1751921" cy="1751921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Poetry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Five Little Owls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Cold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I don't want to go to school</a:t>
          </a:r>
        </a:p>
      </dsp:txBody>
      <dsp:txXfrm>
        <a:off x="6990538" y="3311761"/>
        <a:ext cx="1238795" cy="1238795"/>
      </dsp:txXfrm>
    </dsp:sp>
    <dsp:sp modelId="{65928A85-8229-4628-808F-5D2C38A17507}">
      <dsp:nvSpPr>
        <dsp:cNvPr id="0" name=""/>
        <dsp:cNvSpPr/>
      </dsp:nvSpPr>
      <dsp:spPr>
        <a:xfrm rot="2034525">
          <a:off x="5624773" y="4044980"/>
          <a:ext cx="844231" cy="639325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5641083" y="4119346"/>
        <a:ext cx="652434" cy="383595"/>
      </dsp:txXfrm>
    </dsp:sp>
    <dsp:sp modelId="{3AE227C4-F59E-4EA0-B262-1F8DD3B97210}">
      <dsp:nvSpPr>
        <dsp:cNvPr id="0" name=""/>
        <dsp:cNvSpPr/>
      </dsp:nvSpPr>
      <dsp:spPr>
        <a:xfrm>
          <a:off x="7216431" y="4742097"/>
          <a:ext cx="1980908" cy="2363053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Maths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Round is a Mooncake (Shape)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Shape songs (Tom Thumb musical Maths (No20-23)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Jim and the Beanstalk (Measuring)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The Giant's Bed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Investigation (Beem)</a:t>
          </a:r>
        </a:p>
      </dsp:txBody>
      <dsp:txXfrm>
        <a:off x="7506528" y="5088158"/>
        <a:ext cx="1400714" cy="1670931"/>
      </dsp:txXfrm>
    </dsp:sp>
    <dsp:sp modelId="{C4116CB2-586D-47BA-A7CA-0B358BDFF4BF}">
      <dsp:nvSpPr>
        <dsp:cNvPr id="0" name=""/>
        <dsp:cNvSpPr/>
      </dsp:nvSpPr>
      <dsp:spPr>
        <a:xfrm rot="3913783">
          <a:off x="4805339" y="4186374"/>
          <a:ext cx="516757" cy="639318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4850376" y="4243856"/>
        <a:ext cx="361730" cy="383590"/>
      </dsp:txXfrm>
    </dsp:sp>
    <dsp:sp modelId="{C90D6BE1-5638-4BED-BE40-E8DD9C973EA3}">
      <dsp:nvSpPr>
        <dsp:cNvPr id="0" name=""/>
        <dsp:cNvSpPr/>
      </dsp:nvSpPr>
      <dsp:spPr>
        <a:xfrm>
          <a:off x="4723843" y="4808249"/>
          <a:ext cx="2115560" cy="2507182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UOW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Chinese New Year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Explore different oocupations. Invite parents and adults into school to discuss the jobs they do. Including  emergency services and dentist.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Fire safety (Fires in tins)  Dental Hygiene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Investigation Ice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Investigation what is the difference between melting and disolving?</a:t>
          </a:r>
        </a:p>
      </dsp:txBody>
      <dsp:txXfrm>
        <a:off x="5033660" y="5175417"/>
        <a:ext cx="1495926" cy="1772846"/>
      </dsp:txXfrm>
    </dsp:sp>
    <dsp:sp modelId="{94D39801-94E1-4A7B-B1D9-0A368E3F139C}">
      <dsp:nvSpPr>
        <dsp:cNvPr id="0" name=""/>
        <dsp:cNvSpPr/>
      </dsp:nvSpPr>
      <dsp:spPr>
        <a:xfrm rot="6747555">
          <a:off x="3762154" y="4201892"/>
          <a:ext cx="826966" cy="639318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3894687" y="4241132"/>
        <a:ext cx="635171" cy="383590"/>
      </dsp:txXfrm>
    </dsp:sp>
    <dsp:sp modelId="{4EAD61BB-9B74-4A64-ABB7-BFB71EBC9E68}">
      <dsp:nvSpPr>
        <dsp:cNvPr id="0" name=""/>
        <dsp:cNvSpPr/>
      </dsp:nvSpPr>
      <dsp:spPr>
        <a:xfrm>
          <a:off x="2520043" y="4902641"/>
          <a:ext cx="2119824" cy="2119824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Music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Kapow music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Music and Movement</a:t>
          </a:r>
        </a:p>
      </dsp:txBody>
      <dsp:txXfrm>
        <a:off x="2830484" y="5213082"/>
        <a:ext cx="1498942" cy="1498942"/>
      </dsp:txXfrm>
    </dsp:sp>
    <dsp:sp modelId="{C7C387D1-44DC-4B19-9301-804E7BA006FF}">
      <dsp:nvSpPr>
        <dsp:cNvPr id="0" name=""/>
        <dsp:cNvSpPr/>
      </dsp:nvSpPr>
      <dsp:spPr>
        <a:xfrm rot="8517391">
          <a:off x="2826006" y="4285912"/>
          <a:ext cx="789299" cy="581198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2981843" y="4348427"/>
        <a:ext cx="614940" cy="348718"/>
      </dsp:txXfrm>
    </dsp:sp>
    <dsp:sp modelId="{FEBC9842-37AB-45CC-951E-CC033204EEA9}">
      <dsp:nvSpPr>
        <dsp:cNvPr id="0" name=""/>
        <dsp:cNvSpPr/>
      </dsp:nvSpPr>
      <dsp:spPr>
        <a:xfrm>
          <a:off x="395518" y="4897903"/>
          <a:ext cx="2119824" cy="2119824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Art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Mondrian Geometric shapes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Primary Colours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Printing using faces of 3D shapes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Tile printing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String Printing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Potato Printing</a:t>
          </a:r>
        </a:p>
      </dsp:txBody>
      <dsp:txXfrm>
        <a:off x="705959" y="5208344"/>
        <a:ext cx="1498942" cy="1498942"/>
      </dsp:txXfrm>
    </dsp:sp>
    <dsp:sp modelId="{E606DE6F-F142-4248-9ABD-60F7032D09B4}">
      <dsp:nvSpPr>
        <dsp:cNvPr id="0" name=""/>
        <dsp:cNvSpPr/>
      </dsp:nvSpPr>
      <dsp:spPr>
        <a:xfrm rot="10290358">
          <a:off x="2807008" y="3384387"/>
          <a:ext cx="826714" cy="639318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2997751" y="3498086"/>
        <a:ext cx="634919" cy="383590"/>
      </dsp:txXfrm>
    </dsp:sp>
    <dsp:sp modelId="{9DBB1E57-AB01-47CF-A386-BE457B9FB70D}">
      <dsp:nvSpPr>
        <dsp:cNvPr id="0" name=""/>
        <dsp:cNvSpPr/>
      </dsp:nvSpPr>
      <dsp:spPr>
        <a:xfrm>
          <a:off x="683547" y="3076125"/>
          <a:ext cx="1751921" cy="1751921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ICT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Internet safety Smarties the Penguin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Beebots simple programming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Take a comupter tower apart </a:t>
          </a:r>
        </a:p>
      </dsp:txBody>
      <dsp:txXfrm>
        <a:off x="940110" y="3332688"/>
        <a:ext cx="1238795" cy="1238795"/>
      </dsp:txXfrm>
    </dsp:sp>
    <dsp:sp modelId="{36A5BCF3-7855-4DD7-8EC7-242AE2FAD914}">
      <dsp:nvSpPr>
        <dsp:cNvPr id="0" name=""/>
        <dsp:cNvSpPr/>
      </dsp:nvSpPr>
      <dsp:spPr>
        <a:xfrm rot="12084081">
          <a:off x="2564604" y="2590199"/>
          <a:ext cx="1065775" cy="639318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2749787" y="2753056"/>
        <a:ext cx="873980" cy="383590"/>
      </dsp:txXfrm>
    </dsp:sp>
    <dsp:sp modelId="{A79B29E1-2C38-40C7-B7B6-78B92B5C60AF}">
      <dsp:nvSpPr>
        <dsp:cNvPr id="0" name=""/>
        <dsp:cNvSpPr/>
      </dsp:nvSpPr>
      <dsp:spPr>
        <a:xfrm>
          <a:off x="595542" y="1445058"/>
          <a:ext cx="1592655" cy="1592655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Woodwork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Tinkering Exploring with tools to improve in a casual way with experimental efforts.</a:t>
          </a:r>
        </a:p>
      </dsp:txBody>
      <dsp:txXfrm>
        <a:off x="828781" y="1678297"/>
        <a:ext cx="1126177" cy="1126177"/>
      </dsp:txXfrm>
    </dsp:sp>
    <dsp:sp modelId="{B09821FB-C8A5-4FEE-AE46-56D2C33FA7E8}">
      <dsp:nvSpPr>
        <dsp:cNvPr id="0" name=""/>
        <dsp:cNvSpPr/>
      </dsp:nvSpPr>
      <dsp:spPr>
        <a:xfrm rot="14046745">
          <a:off x="3426104" y="2090782"/>
          <a:ext cx="771033" cy="639318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3578216" y="2296339"/>
        <a:ext cx="579238" cy="383590"/>
      </dsp:txXfrm>
    </dsp:sp>
    <dsp:sp modelId="{1D31528B-3EC4-48CA-B565-5C5FC25BB4AB}">
      <dsp:nvSpPr>
        <dsp:cNvPr id="0" name=""/>
        <dsp:cNvSpPr/>
      </dsp:nvSpPr>
      <dsp:spPr>
        <a:xfrm>
          <a:off x="1844044" y="59254"/>
          <a:ext cx="1927113" cy="1927113"/>
        </a:xfrm>
        <a:prstGeom prst="ellipse">
          <a:avLst/>
        </a:prstGeom>
        <a:solidFill>
          <a:srgbClr val="0070C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Cooking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Skills Squeezing/ Crushing/mashing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Making humus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2126263" y="341473"/>
        <a:ext cx="1362675" cy="136267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58AC718D</Template>
  <TotalTime>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bailey.pm@gmail.com</dc:creator>
  <cp:lastModifiedBy>Rebecca Boswell</cp:lastModifiedBy>
  <cp:revision>5</cp:revision>
  <cp:lastPrinted>2024-12-04T10:42:00Z</cp:lastPrinted>
  <dcterms:created xsi:type="dcterms:W3CDTF">2024-12-04T10:29:00Z</dcterms:created>
  <dcterms:modified xsi:type="dcterms:W3CDTF">2024-12-30T09:19:00Z</dcterms:modified>
</cp:coreProperties>
</file>