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332CA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2835"/>
      </w:tblGrid>
      <w:tr w:rsidR="007E217D" w:rsidRPr="00E83E0D" w14:paraId="04585BE1" w14:textId="77777777" w:rsidTr="00203E6C">
        <w:trPr>
          <w:trHeight w:hRule="exact" w:val="367"/>
        </w:trPr>
        <w:tc>
          <w:tcPr>
            <w:tcW w:w="2835" w:type="dxa"/>
            <w:shd w:val="clear" w:color="auto" w:fill="12263F"/>
            <w:vAlign w:val="center"/>
          </w:tcPr>
          <w:p w14:paraId="2F204734" w14:textId="7777777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</w:t>
            </w:r>
            <w:r w:rsidR="00203E6C">
              <w:rPr>
                <w:rStyle w:val="Heading1Char"/>
                <w:b w:val="0"/>
                <w:color w:val="FFFFFF"/>
                <w:sz w:val="18"/>
                <w:szCs w:val="18"/>
              </w:rPr>
              <w:t>/CARER</w:t>
            </w: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FACTSHEET</w:t>
            </w:r>
          </w:p>
        </w:tc>
      </w:tr>
    </w:tbl>
    <w:p w14:paraId="4CC96CE0" w14:textId="77777777" w:rsidR="0070545A" w:rsidRPr="00AC5760" w:rsidRDefault="00DB0D3D" w:rsidP="00044043">
      <w:pPr>
        <w:pStyle w:val="4Heading1"/>
        <w:spacing w:after="120"/>
      </w:pPr>
      <w:r>
        <w:t>Keep your child safe on WhatsApp</w:t>
      </w:r>
    </w:p>
    <w:p w14:paraId="6662B8AC" w14:textId="60424CDE" w:rsidR="00906C29" w:rsidRPr="00684BB5" w:rsidRDefault="00C650E9" w:rsidP="00906C29">
      <w:pPr>
        <w:pStyle w:val="1bodycopy"/>
        <w:rPr>
          <w:color w:val="FFCD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1" allowOverlap="1" wp14:anchorId="796470DE" wp14:editId="388BA4E9">
                <wp:simplePos x="0" y="0"/>
                <wp:positionH relativeFrom="margin">
                  <wp:align>left</wp:align>
                </wp:positionH>
                <wp:positionV relativeFrom="paragraph">
                  <wp:posOffset>172084</wp:posOffset>
                </wp:positionV>
                <wp:extent cx="6149340" cy="0"/>
                <wp:effectExtent l="0" t="0" r="381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E6813" id="Straight Connector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margin;mso-height-relative:page" from="0,13.55pt" to="484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74537C84" w14:textId="77777777" w:rsidR="00DB0D3D" w:rsidRDefault="00DB0D3D" w:rsidP="00DB0D3D">
      <w:pPr>
        <w:pStyle w:val="2Subheadblue"/>
      </w:pPr>
      <w:r>
        <w:t>What are the risks?</w:t>
      </w:r>
    </w:p>
    <w:p w14:paraId="41DCD295" w14:textId="77777777" w:rsidR="00DB0D3D" w:rsidRDefault="00DB0D3D" w:rsidP="00DB0D3D">
      <w:pPr>
        <w:pStyle w:val="3Bulletedcopyyellow"/>
      </w:pPr>
      <w:r>
        <w:t xml:space="preserve">Bullying, particularly in group chats </w:t>
      </w:r>
    </w:p>
    <w:p w14:paraId="4F877711" w14:textId="77777777" w:rsidR="00DB0D3D" w:rsidRDefault="00DB0D3D" w:rsidP="00DB0D3D">
      <w:pPr>
        <w:pStyle w:val="3Bulletedcopyyellow"/>
      </w:pPr>
      <w:r>
        <w:t xml:space="preserve">Seeing content of a sexual nature, or showing violence and hatred </w:t>
      </w:r>
    </w:p>
    <w:p w14:paraId="1AEFB852" w14:textId="77777777" w:rsidR="00DB0D3D" w:rsidRDefault="00D24558" w:rsidP="00DB0D3D">
      <w:pPr>
        <w:pStyle w:val="3Bulletedcopyyellow"/>
      </w:pPr>
      <w:r>
        <w:t>Settings that allow messages to disappear after 24 hours or 7 days</w:t>
      </w:r>
      <w:r w:rsidR="00DB0D3D">
        <w:t>. This could make it harder to track bullying, and your child might share things they wouldn’t otherwise because</w:t>
      </w:r>
      <w:r w:rsidR="00F67659">
        <w:t xml:space="preserve"> they know</w:t>
      </w:r>
      <w:r w:rsidR="00DB0D3D">
        <w:t xml:space="preserve"> it</w:t>
      </w:r>
      <w:r w:rsidR="00F67659">
        <w:t xml:space="preserve"> will </w:t>
      </w:r>
      <w:r w:rsidR="00DB0D3D">
        <w:t xml:space="preserve">disappear </w:t>
      </w:r>
    </w:p>
    <w:p w14:paraId="797EDFE7" w14:textId="77777777" w:rsidR="00DB0D3D" w:rsidRDefault="00DB0D3D" w:rsidP="00DB0D3D">
      <w:pPr>
        <w:pStyle w:val="3Bulletedcopyyellow"/>
      </w:pPr>
      <w:r>
        <w:t xml:space="preserve">Sharing their live location, particularly with people they don’t know in person </w:t>
      </w:r>
    </w:p>
    <w:p w14:paraId="13609104" w14:textId="77777777" w:rsidR="00DB0D3D" w:rsidRDefault="00DB0D3D" w:rsidP="00DB0D3D">
      <w:pPr>
        <w:pStyle w:val="3Bulletedcopyyellow"/>
      </w:pPr>
      <w:r>
        <w:t xml:space="preserve">Spam or hoax messages </w:t>
      </w:r>
    </w:p>
    <w:p w14:paraId="7AA7EFBC" w14:textId="77777777" w:rsidR="007C5F1F" w:rsidRDefault="00DB0D3D" w:rsidP="007C5F1F">
      <w:pPr>
        <w:pStyle w:val="3Bulletedcopyyellow"/>
      </w:pPr>
      <w:r>
        <w:t xml:space="preserve">Being exposed to strangers through group chats </w:t>
      </w:r>
    </w:p>
    <w:p w14:paraId="17A502B9" w14:textId="77777777" w:rsidR="00B738BE" w:rsidRDefault="00B738BE" w:rsidP="007C5F1F">
      <w:pPr>
        <w:pStyle w:val="3Bulletedcopyyellow"/>
      </w:pPr>
      <w:r>
        <w:t>Group chats encouraging self-harm</w:t>
      </w:r>
    </w:p>
    <w:p w14:paraId="30663DC3" w14:textId="77777777" w:rsidR="0070545A" w:rsidRDefault="00DB0D3D" w:rsidP="00DB0D3D">
      <w:pPr>
        <w:pStyle w:val="1bodycopy"/>
      </w:pPr>
      <w:r>
        <w:t xml:space="preserve">WhatsApp says the </w:t>
      </w:r>
      <w:r w:rsidRPr="00DB0D3D">
        <w:rPr>
          <w:b/>
        </w:rPr>
        <w:t>minimum age</w:t>
      </w:r>
      <w:r>
        <w:t xml:space="preserve"> to use it is </w:t>
      </w:r>
      <w:r w:rsidRPr="000E51E8">
        <w:rPr>
          <w:b/>
        </w:rPr>
        <w:t>1</w:t>
      </w:r>
      <w:r w:rsidR="00B5272E" w:rsidRPr="000E51E8">
        <w:rPr>
          <w:b/>
        </w:rPr>
        <w:t>3</w:t>
      </w:r>
      <w:r w:rsidRPr="000E51E8">
        <w:t>, but</w:t>
      </w:r>
      <w:r>
        <w:t xml:space="preserve"> younger children can still use it easily.</w:t>
      </w:r>
    </w:p>
    <w:p w14:paraId="5D5C316A" w14:textId="01103C6F" w:rsidR="00DB0D3D" w:rsidRDefault="00C650E9" w:rsidP="00DB0D3D">
      <w:pPr>
        <w:pStyle w:val="2Subheadblue"/>
      </w:pPr>
      <w:r>
        <w:rPr>
          <w:noProof/>
          <w:lang w:val="en-GB" w:eastAsia="en-GB"/>
        </w:rPr>
        <mc:AlternateContent>
          <mc:Choice Requires="wps">
            <w:drawing>
              <wp:anchor distT="4294967292" distB="4294967292" distL="114300" distR="114300" simplePos="0" relativeHeight="251658752" behindDoc="0" locked="0" layoutInCell="1" allowOverlap="1" wp14:anchorId="1D4B003E" wp14:editId="77FB5C48">
                <wp:simplePos x="0" y="0"/>
                <wp:positionH relativeFrom="margin">
                  <wp:align>left</wp:align>
                </wp:positionH>
                <wp:positionV relativeFrom="paragraph">
                  <wp:posOffset>84454</wp:posOffset>
                </wp:positionV>
                <wp:extent cx="6149340" cy="0"/>
                <wp:effectExtent l="0" t="0" r="381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357271" id="Straight Connector 3" o:spid="_x0000_s1026" style="position:absolute;z-index:251658752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margin;mso-height-relative:page" from="0,6.65pt" to="484.2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" strokecolor="#ffcd00" strokeweight="1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DB0D3D">
        <w:t xml:space="preserve">6 steps to help your child use WhatsApp safely </w:t>
      </w:r>
    </w:p>
    <w:p w14:paraId="34E0859A" w14:textId="77777777" w:rsidR="00DB0D3D" w:rsidRDefault="00DB0D3D" w:rsidP="00DB0D3D">
      <w:pPr>
        <w:pStyle w:val="9Boxheading"/>
      </w:pPr>
      <w:r>
        <w:t xml:space="preserve">1. Keep their personal information and location private </w:t>
      </w:r>
    </w:p>
    <w:p w14:paraId="24723379" w14:textId="77777777" w:rsidR="00DB0D3D" w:rsidRDefault="00DB0D3D" w:rsidP="00DB0D3D">
      <w:pPr>
        <w:pStyle w:val="1bodycopy"/>
      </w:pPr>
      <w:r>
        <w:t xml:space="preserve">By default, WhatsApp shows profile photos, status and when you last used it to all users. </w:t>
      </w:r>
    </w:p>
    <w:p w14:paraId="4C2D6A38" w14:textId="77777777" w:rsidR="00DB0D3D" w:rsidRDefault="00DB0D3D" w:rsidP="00DB0D3D">
      <w:pPr>
        <w:pStyle w:val="1bodycopy"/>
      </w:pPr>
      <w:r>
        <w:t xml:space="preserve">Encourage your child to only share this information with their contacts, and be careful about who they talk to on the app, as anyone could pretend to be a child online. </w:t>
      </w:r>
    </w:p>
    <w:p w14:paraId="0550C834" w14:textId="77777777" w:rsidR="00DB0D3D" w:rsidRDefault="00DB0D3D" w:rsidP="00DB0D3D">
      <w:pPr>
        <w:pStyle w:val="1bodycopy"/>
      </w:pPr>
      <w:r>
        <w:t xml:space="preserve">To check and change these settings: </w:t>
      </w:r>
    </w:p>
    <w:p w14:paraId="071D2EE9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="00D24558" w:rsidRPr="000E51E8">
        <w:t xml:space="preserve">an </w:t>
      </w:r>
      <w:r w:rsidR="00D24558" w:rsidRPr="000E51E8">
        <w:rPr>
          <w:b/>
        </w:rPr>
        <w:t>iPhone</w:t>
      </w:r>
      <w:r w:rsidRPr="000E51E8">
        <w:t xml:space="preserve">, </w:t>
      </w:r>
      <w:r w:rsidR="00B5272E" w:rsidRPr="000E51E8">
        <w:t xml:space="preserve">follow the instructions to change </w:t>
      </w:r>
      <w:hyperlink r:id="rId8" w:history="1">
        <w:r w:rsidR="00B5272E" w:rsidRPr="000E51E8">
          <w:rPr>
            <w:rStyle w:val="Hyperlink"/>
          </w:rPr>
          <w:t>privacy settings here</w:t>
        </w:r>
      </w:hyperlink>
    </w:p>
    <w:p w14:paraId="059D6715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Pr="000E51E8">
        <w:rPr>
          <w:b/>
        </w:rPr>
        <w:t>Android</w:t>
      </w:r>
      <w:r w:rsidRPr="000E51E8">
        <w:t xml:space="preserve">, </w:t>
      </w:r>
      <w:r w:rsidR="00B5272E" w:rsidRPr="000E51E8">
        <w:t xml:space="preserve">follow the instructions to change </w:t>
      </w:r>
      <w:hyperlink r:id="rId9" w:history="1">
        <w:r w:rsidR="00B5272E" w:rsidRPr="000E51E8">
          <w:rPr>
            <w:rStyle w:val="Hyperlink"/>
          </w:rPr>
          <w:t>privacy settings here</w:t>
        </w:r>
      </w:hyperlink>
      <w:r w:rsidRPr="000E51E8">
        <w:t xml:space="preserve"> </w:t>
      </w:r>
    </w:p>
    <w:p w14:paraId="02883A38" w14:textId="77777777" w:rsidR="00DB0D3D" w:rsidRPr="000E51E8" w:rsidRDefault="00DB0D3D" w:rsidP="00DB0D3D">
      <w:pPr>
        <w:pStyle w:val="1bodycopy"/>
      </w:pPr>
      <w:r w:rsidRPr="000E51E8">
        <w:t xml:space="preserve">WhatsApp also has a feature that you can use to share your ‘live location’ with others. Tell your child to keep this turned off, or to only share their location with people they trust. </w:t>
      </w:r>
    </w:p>
    <w:p w14:paraId="3F2E228D" w14:textId="77777777" w:rsidR="00DB0D3D" w:rsidRPr="000E51E8" w:rsidRDefault="00DB0D3D" w:rsidP="00DB0D3D">
      <w:pPr>
        <w:pStyle w:val="1bodycopy"/>
      </w:pPr>
      <w:r w:rsidRPr="000E51E8">
        <w:t xml:space="preserve">To check this: </w:t>
      </w:r>
    </w:p>
    <w:p w14:paraId="67F05B81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="00D24558" w:rsidRPr="000E51E8">
        <w:t xml:space="preserve">an </w:t>
      </w:r>
      <w:r w:rsidRPr="000E51E8">
        <w:rPr>
          <w:b/>
        </w:rPr>
        <w:t>iP</w:t>
      </w:r>
      <w:r w:rsidR="00D24558" w:rsidRPr="000E51E8">
        <w:rPr>
          <w:b/>
        </w:rPr>
        <w:t>hone</w:t>
      </w:r>
      <w:r w:rsidRPr="000E51E8">
        <w:t xml:space="preserve">, </w:t>
      </w:r>
      <w:r w:rsidR="00B5272E" w:rsidRPr="000E51E8">
        <w:t xml:space="preserve">follow the instructions to change </w:t>
      </w:r>
      <w:hyperlink r:id="rId10" w:history="1">
        <w:r w:rsidR="00B5272E" w:rsidRPr="000E51E8">
          <w:rPr>
            <w:rStyle w:val="Hyperlink"/>
          </w:rPr>
          <w:t>live location settings here</w:t>
        </w:r>
      </w:hyperlink>
      <w:r w:rsidRPr="000E51E8">
        <w:t xml:space="preserve"> </w:t>
      </w:r>
    </w:p>
    <w:p w14:paraId="0AF3645E" w14:textId="77777777" w:rsidR="00DB0D3D" w:rsidRPr="000E51E8" w:rsidRDefault="00DB0D3D" w:rsidP="00DB0D3D">
      <w:pPr>
        <w:pStyle w:val="3Bulletedcopyyellow"/>
      </w:pPr>
      <w:r w:rsidRPr="000E51E8">
        <w:t xml:space="preserve">On </w:t>
      </w:r>
      <w:r w:rsidRPr="000E51E8">
        <w:rPr>
          <w:b/>
        </w:rPr>
        <w:t>Android</w:t>
      </w:r>
      <w:r w:rsidRPr="000E51E8">
        <w:t xml:space="preserve">, </w:t>
      </w:r>
      <w:r w:rsidR="00B5272E" w:rsidRPr="000E51E8">
        <w:t xml:space="preserve">follow the instructions to change </w:t>
      </w:r>
      <w:hyperlink r:id="rId11" w:history="1">
        <w:r w:rsidR="00B5272E" w:rsidRPr="000E51E8">
          <w:rPr>
            <w:rStyle w:val="Hyperlink"/>
          </w:rPr>
          <w:t>live location settings here</w:t>
        </w:r>
      </w:hyperlink>
    </w:p>
    <w:p w14:paraId="365E3155" w14:textId="77777777" w:rsidR="00DB0D3D" w:rsidRDefault="00B738BE" w:rsidP="00DB0D3D">
      <w:pPr>
        <w:pStyle w:val="9Boxheading"/>
      </w:pPr>
      <w:r>
        <w:br w:type="page"/>
      </w:r>
      <w:r w:rsidR="00DB0D3D">
        <w:lastRenderedPageBreak/>
        <w:t xml:space="preserve">2. Remind your child to be careful about what they share </w:t>
      </w:r>
    </w:p>
    <w:p w14:paraId="569752C8" w14:textId="77777777" w:rsidR="00DB0D3D" w:rsidRDefault="00DB0D3D" w:rsidP="00DB0D3D">
      <w:pPr>
        <w:pStyle w:val="1bodycopy"/>
      </w:pPr>
      <w:r>
        <w:t>It’s easy to forward messages, photos and videos to others on WhatsApp. Even if your child sets a message to automatically disappear</w:t>
      </w:r>
      <w:r w:rsidR="00F67659">
        <w:t>,</w:t>
      </w:r>
      <w:r>
        <w:t xml:space="preserve"> or deletes it after sharing it, the person they send it to</w:t>
      </w:r>
      <w:r w:rsidR="00F67659">
        <w:t xml:space="preserve"> </w:t>
      </w:r>
      <w:r>
        <w:t xml:space="preserve">could still screenshot it, forward it to someone else, or save it. </w:t>
      </w:r>
    </w:p>
    <w:p w14:paraId="064FB8BF" w14:textId="77777777" w:rsidR="00DB0D3D" w:rsidRDefault="00F67659" w:rsidP="00DB0D3D">
      <w:pPr>
        <w:pStyle w:val="1bodycopy"/>
      </w:pPr>
      <w:r>
        <w:t>So,</w:t>
      </w:r>
      <w:r w:rsidR="00DB0D3D">
        <w:t xml:space="preserve"> before they share anything, tell them to ask themselves: “</w:t>
      </w:r>
      <w:r w:rsidR="00D24558">
        <w:t>W</w:t>
      </w:r>
      <w:r w:rsidR="00DB0D3D">
        <w:t>ould I want others to see what I’m about to send?”</w:t>
      </w:r>
    </w:p>
    <w:p w14:paraId="3B6F350E" w14:textId="77777777" w:rsidR="00ED12F3" w:rsidRDefault="00ED12F3" w:rsidP="00DB0D3D">
      <w:pPr>
        <w:pStyle w:val="1bodycopy"/>
      </w:pPr>
    </w:p>
    <w:p w14:paraId="3453205F" w14:textId="77777777" w:rsidR="00D24558" w:rsidRPr="00A24907" w:rsidRDefault="00DB0D3D" w:rsidP="00D24558">
      <w:pPr>
        <w:pStyle w:val="9Boxheading"/>
      </w:pPr>
      <w:r>
        <w:t>3</w:t>
      </w:r>
      <w:r w:rsidRPr="00A24907">
        <w:t>. Remind your child they can leave group chats</w:t>
      </w:r>
    </w:p>
    <w:p w14:paraId="740D9E85" w14:textId="77777777" w:rsidR="00D24558" w:rsidRPr="00A24907" w:rsidRDefault="00DB0D3D" w:rsidP="00DB0D3D">
      <w:pPr>
        <w:pStyle w:val="1bodycopy"/>
      </w:pPr>
      <w:r w:rsidRPr="00A24907">
        <w:t xml:space="preserve">If they see something they’re not comfortable with in a group chat, or are in a chat with someone they don’t know and are uncomfortable with, they should leave the group. To do this: </w:t>
      </w:r>
    </w:p>
    <w:p w14:paraId="4987557E" w14:textId="77777777" w:rsidR="00D24558" w:rsidRPr="00A24907" w:rsidRDefault="00DB0D3D" w:rsidP="00D24558">
      <w:pPr>
        <w:pStyle w:val="3Bulletedcopyyellow"/>
      </w:pPr>
      <w:r w:rsidRPr="00A24907">
        <w:t xml:space="preserve">On </w:t>
      </w:r>
      <w:r w:rsidR="00D24558" w:rsidRPr="00A24907">
        <w:t xml:space="preserve">an </w:t>
      </w:r>
      <w:r w:rsidR="00D24558" w:rsidRPr="00A24907">
        <w:rPr>
          <w:b/>
        </w:rPr>
        <w:t>iPhone</w:t>
      </w:r>
      <w:r w:rsidRPr="00A24907">
        <w:t xml:space="preserve">, </w:t>
      </w:r>
      <w:r w:rsidR="00B5272E" w:rsidRPr="00A24907">
        <w:t xml:space="preserve">follow the instructions to </w:t>
      </w:r>
      <w:hyperlink r:id="rId12" w:history="1">
        <w:r w:rsidR="00ED12F3" w:rsidRPr="00A24907">
          <w:rPr>
            <w:rStyle w:val="Hyperlink"/>
          </w:rPr>
          <w:t>leave a WhatsApp group here</w:t>
        </w:r>
      </w:hyperlink>
    </w:p>
    <w:p w14:paraId="67E7A24E" w14:textId="77777777" w:rsidR="00D24558" w:rsidRPr="00A24907" w:rsidRDefault="00DB0D3D" w:rsidP="00D24558">
      <w:pPr>
        <w:pStyle w:val="3Bulletedcopyyellow"/>
      </w:pPr>
      <w:r w:rsidRPr="00A24907">
        <w:t xml:space="preserve">On </w:t>
      </w:r>
      <w:r w:rsidRPr="00A24907">
        <w:rPr>
          <w:b/>
        </w:rPr>
        <w:t>Android</w:t>
      </w:r>
      <w:r w:rsidRPr="00A24907">
        <w:t xml:space="preserve">, </w:t>
      </w:r>
      <w:r w:rsidR="00B5272E" w:rsidRPr="00A24907">
        <w:t xml:space="preserve">follow the instructions to </w:t>
      </w:r>
      <w:hyperlink r:id="rId13" w:history="1">
        <w:r w:rsidR="00ED12F3" w:rsidRPr="00A24907">
          <w:rPr>
            <w:rStyle w:val="Hyperlink"/>
          </w:rPr>
          <w:t>leave a WhatsApp group here</w:t>
        </w:r>
      </w:hyperlink>
    </w:p>
    <w:p w14:paraId="3C4A7AE1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1058DCD6" w14:textId="77777777" w:rsidR="00D24558" w:rsidRPr="00A24907" w:rsidRDefault="00DB0D3D" w:rsidP="00D24558">
      <w:pPr>
        <w:pStyle w:val="9Boxheading"/>
      </w:pPr>
      <w:r w:rsidRPr="00A24907">
        <w:t xml:space="preserve">4. Make sure your child knows how to report and block people </w:t>
      </w:r>
    </w:p>
    <w:p w14:paraId="3C1CC214" w14:textId="77777777" w:rsidR="00D24558" w:rsidRPr="00A24907" w:rsidRDefault="00DB0D3D" w:rsidP="00DB0D3D">
      <w:pPr>
        <w:pStyle w:val="1bodycopy"/>
      </w:pPr>
      <w:r w:rsidRPr="00A24907">
        <w:t xml:space="preserve">When they first receive a message from an unknown number, they’ll have the option to report it. </w:t>
      </w:r>
    </w:p>
    <w:p w14:paraId="364E45EB" w14:textId="77777777" w:rsidR="00D24558" w:rsidRPr="00A24907" w:rsidRDefault="00DB0D3D" w:rsidP="00DB0D3D">
      <w:pPr>
        <w:pStyle w:val="1bodycopy"/>
      </w:pPr>
      <w:r w:rsidRPr="00A24907">
        <w:t>If someone in your child’s contacts is upsetting them or making them uncomfortable, they can re</w:t>
      </w:r>
      <w:r w:rsidR="001652D4" w:rsidRPr="00A24907">
        <w:t>port or block them at any point</w:t>
      </w:r>
      <w:r w:rsidRPr="00A24907">
        <w:t xml:space="preserve"> (WhatsApp won’t tell the use</w:t>
      </w:r>
      <w:r w:rsidR="001652D4" w:rsidRPr="00A24907">
        <w:t>r they’ve been blocked/reported</w:t>
      </w:r>
      <w:r w:rsidRPr="00A24907">
        <w:t>)</w:t>
      </w:r>
      <w:r w:rsidR="001652D4" w:rsidRPr="00A24907">
        <w:t>.</w:t>
      </w:r>
      <w:r w:rsidRPr="00A24907">
        <w:t xml:space="preserve"> </w:t>
      </w:r>
    </w:p>
    <w:p w14:paraId="73DD1B3D" w14:textId="77777777" w:rsidR="00D24558" w:rsidRPr="00A24907" w:rsidRDefault="00DB0D3D" w:rsidP="00DB0D3D">
      <w:pPr>
        <w:pStyle w:val="1bodycopy"/>
      </w:pPr>
      <w:r w:rsidRPr="00A24907">
        <w:t xml:space="preserve">To do this: </w:t>
      </w:r>
    </w:p>
    <w:p w14:paraId="046AEF52" w14:textId="77777777" w:rsidR="00D24558" w:rsidRPr="00A24907" w:rsidRDefault="00DB0D3D" w:rsidP="00D24558">
      <w:pPr>
        <w:pStyle w:val="3Bulletedcopyyellow"/>
      </w:pPr>
      <w:r w:rsidRPr="00A24907">
        <w:t xml:space="preserve">On an </w:t>
      </w:r>
      <w:r w:rsidRPr="00A24907">
        <w:rPr>
          <w:b/>
        </w:rPr>
        <w:t>iPhone</w:t>
      </w:r>
      <w:r w:rsidRPr="00A24907">
        <w:t xml:space="preserve">, </w:t>
      </w:r>
      <w:r w:rsidR="00ED12F3" w:rsidRPr="00A24907">
        <w:t xml:space="preserve">follow the instructions to </w:t>
      </w:r>
      <w:hyperlink r:id="rId14" w:history="1">
        <w:r w:rsidR="00ED12F3" w:rsidRPr="00A24907">
          <w:rPr>
            <w:rStyle w:val="Hyperlink"/>
          </w:rPr>
          <w:t>block and report another user here</w:t>
        </w:r>
      </w:hyperlink>
      <w:r w:rsidRPr="00A24907">
        <w:t xml:space="preserve"> </w:t>
      </w:r>
    </w:p>
    <w:p w14:paraId="156BCF85" w14:textId="77777777" w:rsidR="00D24558" w:rsidRPr="00A24907" w:rsidRDefault="00D24558" w:rsidP="00D24558">
      <w:pPr>
        <w:pStyle w:val="3Bulletedcopyyellow"/>
      </w:pPr>
      <w:r w:rsidRPr="00A24907">
        <w:t>O</w:t>
      </w:r>
      <w:r w:rsidR="00DB0D3D" w:rsidRPr="00A24907">
        <w:t xml:space="preserve">n </w:t>
      </w:r>
      <w:r w:rsidR="00DB0D3D" w:rsidRPr="00A24907">
        <w:rPr>
          <w:b/>
        </w:rPr>
        <w:t>Android</w:t>
      </w:r>
      <w:r w:rsidR="00DB0D3D" w:rsidRPr="00A24907">
        <w:t xml:space="preserve">, </w:t>
      </w:r>
      <w:r w:rsidR="00ED12F3" w:rsidRPr="00A24907">
        <w:t xml:space="preserve">follow the instructions to </w:t>
      </w:r>
      <w:hyperlink r:id="rId15" w:history="1">
        <w:r w:rsidR="00ED12F3" w:rsidRPr="00A24907">
          <w:rPr>
            <w:rStyle w:val="Hyperlink"/>
          </w:rPr>
          <w:t>block and report another user here</w:t>
        </w:r>
      </w:hyperlink>
    </w:p>
    <w:p w14:paraId="6404D3AB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2839235C" w14:textId="77777777" w:rsidR="00D24558" w:rsidRDefault="00DB0D3D" w:rsidP="00D24558">
      <w:pPr>
        <w:pStyle w:val="9Boxheading"/>
      </w:pPr>
      <w:r>
        <w:t xml:space="preserve">5. Encourage your child to watch out for spam and hoax messages </w:t>
      </w:r>
    </w:p>
    <w:p w14:paraId="330E4AE7" w14:textId="77777777" w:rsidR="00D24558" w:rsidRDefault="00DB0D3D" w:rsidP="00DB0D3D">
      <w:pPr>
        <w:pStyle w:val="1bodycopy"/>
      </w:pPr>
      <w:r>
        <w:t xml:space="preserve">These can appear to come from contacts, as well as people they don’t know. Tell your child to watch out for messages that: </w:t>
      </w:r>
    </w:p>
    <w:p w14:paraId="465C4886" w14:textId="77777777" w:rsidR="00D24558" w:rsidRDefault="00DB0D3D" w:rsidP="00D24558">
      <w:pPr>
        <w:pStyle w:val="3Bulletedcopyyellow"/>
      </w:pPr>
      <w:r>
        <w:t xml:space="preserve">Ask them to tap on a link, or specifically to click on a link to activate a new feature </w:t>
      </w:r>
    </w:p>
    <w:p w14:paraId="5D5716E4" w14:textId="77777777" w:rsidR="00D24558" w:rsidRDefault="00DB0D3D" w:rsidP="00D24558">
      <w:pPr>
        <w:pStyle w:val="3Bulletedcopyyellow"/>
      </w:pPr>
      <w:r>
        <w:t xml:space="preserve">Ask them to share personal information like bank account details, date of birth or passwords </w:t>
      </w:r>
    </w:p>
    <w:p w14:paraId="71161D57" w14:textId="77777777" w:rsidR="00D24558" w:rsidRDefault="00DB0D3D" w:rsidP="00D24558">
      <w:pPr>
        <w:pStyle w:val="3Bulletedcopyyellow"/>
      </w:pPr>
      <w:r>
        <w:t xml:space="preserve">Ask them to forward the message </w:t>
      </w:r>
    </w:p>
    <w:p w14:paraId="78707DC0" w14:textId="77777777" w:rsidR="00D24558" w:rsidRDefault="00DB0D3D" w:rsidP="00D24558">
      <w:pPr>
        <w:pStyle w:val="3Bulletedcopyyellow"/>
      </w:pPr>
      <w:r>
        <w:t xml:space="preserve">Say they have to pay to use WhatsApp </w:t>
      </w:r>
    </w:p>
    <w:p w14:paraId="0E95255D" w14:textId="77777777" w:rsidR="00D24558" w:rsidRDefault="00DB0D3D" w:rsidP="00D24558">
      <w:pPr>
        <w:pStyle w:val="3Bulletedcopyyellow"/>
      </w:pPr>
      <w:r>
        <w:t xml:space="preserve">Have spelling or grammar errors </w:t>
      </w:r>
    </w:p>
    <w:p w14:paraId="0AC728F2" w14:textId="77777777" w:rsidR="00ED12F3" w:rsidRDefault="00ED12F3" w:rsidP="00ED12F3">
      <w:pPr>
        <w:pStyle w:val="3Bulletedcopyyellow"/>
        <w:numPr>
          <w:ilvl w:val="0"/>
          <w:numId w:val="0"/>
        </w:numPr>
        <w:ind w:left="340"/>
      </w:pPr>
    </w:p>
    <w:p w14:paraId="157A7C52" w14:textId="77777777" w:rsidR="00D24558" w:rsidRDefault="00DB0D3D" w:rsidP="00D24558">
      <w:pPr>
        <w:pStyle w:val="9Boxheading"/>
      </w:pPr>
      <w:r>
        <w:t xml:space="preserve">6. Tell our school about any bullying they experience </w:t>
      </w:r>
    </w:p>
    <w:p w14:paraId="1700164E" w14:textId="20A0A802" w:rsidR="00B738BE" w:rsidRDefault="00DB0D3D" w:rsidP="00023180">
      <w:pPr>
        <w:pStyle w:val="1bodycopy"/>
      </w:pPr>
      <w:r>
        <w:t xml:space="preserve">Look for signs they </w:t>
      </w:r>
      <w:r w:rsidR="00811708">
        <w:t>your child may</w:t>
      </w:r>
      <w:r>
        <w:t xml:space="preserve"> be being bullied, like being afraid or reluctant to go to school, feeling nervous, losing confidence or becoming distressed and withdrawn, or losing sleep. </w:t>
      </w:r>
      <w:r w:rsidR="00B738BE">
        <w:br w:type="page"/>
      </w:r>
      <w:r w:rsidR="00C650E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550D48" wp14:editId="6CD0C84A">
                <wp:simplePos x="0" y="0"/>
                <wp:positionH relativeFrom="margin">
                  <wp:posOffset>153035</wp:posOffset>
                </wp:positionH>
                <wp:positionV relativeFrom="paragraph">
                  <wp:posOffset>85090</wp:posOffset>
                </wp:positionV>
                <wp:extent cx="5795010" cy="4139565"/>
                <wp:effectExtent l="0" t="0" r="0" b="0"/>
                <wp:wrapTight wrapText="bothSides">
                  <wp:wrapPolygon edited="0">
                    <wp:start x="0" y="0"/>
                    <wp:lineTo x="0" y="21471"/>
                    <wp:lineTo x="21515" y="21471"/>
                    <wp:lineTo x="21515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795010" cy="413956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91334D8" w14:textId="77777777" w:rsidR="007612F4" w:rsidRPr="0064633A" w:rsidRDefault="00D24558" w:rsidP="007612F4">
                            <w:pPr>
                              <w:pStyle w:val="9Boxheading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Sources</w:t>
                            </w:r>
                          </w:p>
                          <w:p w14:paraId="10DF0382" w14:textId="77777777" w:rsidR="00D24558" w:rsidRPr="000E51E8" w:rsidRDefault="00C650E9" w:rsidP="000E51E8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16" w:history="1">
                              <w:r w:rsidR="00D24558" w:rsidRPr="000E51E8">
                                <w:rPr>
                                  <w:rStyle w:val="Hyperlink"/>
                                  <w:sz w:val="20"/>
                                </w:rPr>
                                <w:t>Bullying and cyberbullying, NSPCC</w:t>
                              </w:r>
                            </w:hyperlink>
                            <w:r w:rsidR="00B738BE" w:rsidRPr="000E51E8">
                              <w:rPr>
                                <w:i/>
                                <w:sz w:val="20"/>
                              </w:rPr>
                              <w:br/>
                            </w:r>
                            <w:hyperlink r:id="rId17" w:history="1">
                              <w:r w:rsidR="00D24558" w:rsidRPr="000E51E8">
                                <w:rPr>
                                  <w:rStyle w:val="1bodycopyChar"/>
                                  <w:i/>
                                  <w:sz w:val="20"/>
                                  <w:szCs w:val="20"/>
                                </w:rPr>
                                <w:t>https://www.nspcc.org.uk/what-is-child-abuse/types-of-abuse/bullying-and-cyberbullying/</w:t>
                              </w:r>
                            </w:hyperlink>
                            <w:r w:rsidR="00D24558" w:rsidRPr="000E51E8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56965F2D" w14:textId="77777777" w:rsidR="00531522" w:rsidRPr="000E51E8" w:rsidRDefault="00C650E9" w:rsidP="000E51E8">
                            <w:pPr>
                              <w:pStyle w:val="4Bulletedcopyblue"/>
                              <w:rPr>
                                <w:sz w:val="20"/>
                              </w:rPr>
                            </w:pPr>
                            <w:hyperlink r:id="rId18" w:history="1">
                              <w:r w:rsidR="006120E1" w:rsidRPr="000E51E8">
                                <w:rPr>
                                  <w:rStyle w:val="Hyperlink"/>
                                  <w:sz w:val="20"/>
                                </w:rPr>
                                <w:t>Help Centre, WhatsApp</w:t>
                              </w:r>
                            </w:hyperlink>
                            <w:r w:rsidR="006120E1" w:rsidRPr="000E51E8">
                              <w:rPr>
                                <w:sz w:val="20"/>
                              </w:rPr>
                              <w:t xml:space="preserve"> </w:t>
                            </w:r>
                            <w:r w:rsidR="00B738BE" w:rsidRPr="000E51E8">
                              <w:rPr>
                                <w:sz w:val="20"/>
                              </w:rPr>
                              <w:br/>
                            </w:r>
                            <w:r w:rsidR="006120E1" w:rsidRPr="000E51E8">
                              <w:rPr>
                                <w:i/>
                                <w:sz w:val="20"/>
                              </w:rPr>
                              <w:t>https://faq.whatsapp.com/?locale=en_</w:t>
                            </w:r>
                            <w:r w:rsidR="00203E6C" w:rsidRPr="000E51E8">
                              <w:rPr>
                                <w:i/>
                                <w:sz w:val="20"/>
                              </w:rPr>
                              <w:t>UK</w:t>
                            </w:r>
                            <w:r w:rsidR="00203E6C" w:rsidRPr="000E51E8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61CE3017" w14:textId="77777777" w:rsidR="000E51E8" w:rsidRPr="00346979" w:rsidRDefault="000E51E8" w:rsidP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 xml:space="preserve">Privacy settings 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19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https://faq.whatsapp.com/3307102709559968/?cms_platform=android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0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https://faq.whatsapp.com/3307102709559968/?cms_platform=iphone</w:t>
                              </w:r>
                            </w:hyperlink>
                          </w:p>
                          <w:p w14:paraId="3E17CE07" w14:textId="77777777" w:rsidR="000E51E8" w:rsidRPr="00346979" w:rsidRDefault="000E51E8" w:rsidP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Live location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1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https://faq.whatsapp.com/480865177351335/?cms_platform=android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2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https://faq.whatsapp.com/480865177351335/?cms_platform=iphone</w:t>
                              </w:r>
                            </w:hyperlink>
                          </w:p>
                          <w:p w14:paraId="3247BD0F" w14:textId="77777777" w:rsidR="000E51E8" w:rsidRPr="00346979" w:rsidRDefault="000E51E8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Leave a WhatsApp group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3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https://faq.whatsapp.com/678712076864311/?cms_platform=android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 </w:t>
                            </w:r>
                            <w:hyperlink r:id="rId24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https://faq.whatsapp.com/678712076864311/?cms_platform=iphone</w:t>
                              </w:r>
                            </w:hyperlink>
                          </w:p>
                          <w:p w14:paraId="052CAC1D" w14:textId="77777777" w:rsidR="000E51E8" w:rsidRPr="00346979" w:rsidRDefault="00346979">
                            <w:pPr>
                              <w:pStyle w:val="9Secondbullet"/>
                              <w:rPr>
                                <w:sz w:val="20"/>
                                <w:szCs w:val="20"/>
                              </w:rPr>
                            </w:pPr>
                            <w:r w:rsidRPr="00346979">
                              <w:rPr>
                                <w:sz w:val="20"/>
                                <w:szCs w:val="20"/>
                              </w:rPr>
                              <w:t>Report and block</w:t>
                            </w:r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Android: </w:t>
                            </w:r>
                            <w:hyperlink r:id="rId25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https://faq.whatsapp.com/1142481766359885/?cms_platform=android</w:t>
                              </w:r>
                            </w:hyperlink>
                            <w:r w:rsidRPr="003469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iPhone: </w:t>
                            </w:r>
                            <w:hyperlink r:id="rId26" w:history="1">
                              <w:r w:rsidRPr="0034697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https://faq.whatsapp.com/1142481766359885/?cms_platform=iphone</w:t>
                              </w:r>
                            </w:hyperlink>
                          </w:p>
                          <w:p w14:paraId="1DD388D6" w14:textId="77777777" w:rsidR="00531522" w:rsidRPr="000E51E8" w:rsidRDefault="00C650E9" w:rsidP="000E51E8">
                            <w:pPr>
                              <w:pStyle w:val="4Bulletedcopyblue"/>
                              <w:rPr>
                                <w:sz w:val="20"/>
                                <w:lang w:val="en-GB"/>
                              </w:rPr>
                            </w:pPr>
                            <w:hyperlink r:id="rId27" w:history="1">
                              <w:r w:rsidR="00531522" w:rsidRPr="000E51E8">
                                <w:rPr>
                                  <w:rStyle w:val="Hyperlink"/>
                                  <w:sz w:val="20"/>
                                  <w:lang w:val="en-GB"/>
                                </w:rPr>
                                <w:t>Nine-year-olds added to malicious WhatsApp groups, BBC News</w:t>
                              </w:r>
                            </w:hyperlink>
                            <w:r w:rsidR="00531522" w:rsidRPr="000E51E8">
                              <w:rPr>
                                <w:sz w:val="20"/>
                                <w:lang w:val="en-GB"/>
                              </w:rPr>
                              <w:br/>
                            </w:r>
                            <w:r w:rsidR="00531522" w:rsidRPr="000E51E8">
                              <w:rPr>
                                <w:i/>
                                <w:iCs/>
                                <w:sz w:val="20"/>
                                <w:lang w:val="en-GB"/>
                              </w:rPr>
                              <w:t>https://www.bbc.co.uk/news/articles/cy0l4z8n1p9o</w:t>
                            </w:r>
                          </w:p>
                          <w:p w14:paraId="57354B57" w14:textId="77777777" w:rsidR="00531522" w:rsidRDefault="00531522" w:rsidP="00D24558">
                            <w:pPr>
                              <w:pStyle w:val="1bodycopy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2981B07" w14:textId="77777777" w:rsidR="007612F4" w:rsidRPr="000E51E8" w:rsidRDefault="00D24558" w:rsidP="00D24558">
                            <w:pPr>
                              <w:pStyle w:val="1bodycopy"/>
                              <w:rPr>
                                <w:sz w:val="20"/>
                                <w:szCs w:val="20"/>
                              </w:rPr>
                            </w:pPr>
                            <w:r w:rsidRPr="000E51E8">
                              <w:rPr>
                                <w:sz w:val="20"/>
                                <w:szCs w:val="20"/>
                              </w:rPr>
                              <w:t xml:space="preserve">This factsheet was produced by </w:t>
                            </w:r>
                            <w:hyperlink r:id="rId28" w:history="1">
                              <w:r w:rsidR="00811708" w:rsidRPr="000E51E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 xml:space="preserve">The Key </w:t>
                              </w:r>
                              <w:r w:rsidRPr="000E51E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Safeguarding</w:t>
                              </w:r>
                            </w:hyperlink>
                            <w:r w:rsidRPr="000E51E8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0E51E8">
                              <w:rPr>
                                <w:b/>
                                <w:sz w:val="20"/>
                                <w:szCs w:val="20"/>
                              </w:rPr>
                              <w:t>thekeysupport.com/safeguarding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50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.05pt;margin-top:6.7pt;width:456.3pt;height:325.9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" fillcolor="#d8dfde" stroked="f">
                <v:path arrowok="t"/>
                <v:textbox inset="3mm,3mm,3mm,3mm">
                  <w:txbxContent>
                    <w:p w14:paraId="191334D8" w14:textId="77777777" w:rsidR="007612F4" w:rsidRPr="0064633A" w:rsidRDefault="00D24558" w:rsidP="007612F4">
                      <w:pPr>
                        <w:pStyle w:val="9Boxheading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Sources</w:t>
                      </w:r>
                    </w:p>
                    <w:p w14:paraId="10DF0382" w14:textId="77777777" w:rsidR="00D24558" w:rsidRPr="000E51E8" w:rsidRDefault="00C650E9" w:rsidP="000E51E8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29" w:history="1">
                        <w:r w:rsidR="00D24558" w:rsidRPr="000E51E8">
                          <w:rPr>
                            <w:rStyle w:val="Hyperlink"/>
                            <w:sz w:val="20"/>
                          </w:rPr>
                          <w:t>Bullying and cyberbullying, NSPCC</w:t>
                        </w:r>
                      </w:hyperlink>
                      <w:r w:rsidR="00B738BE" w:rsidRPr="000E51E8">
                        <w:rPr>
                          <w:i/>
                          <w:sz w:val="20"/>
                        </w:rPr>
                        <w:br/>
                      </w:r>
                      <w:hyperlink r:id="rId30" w:history="1">
                        <w:r w:rsidR="00D24558" w:rsidRPr="000E51E8">
                          <w:rPr>
                            <w:rStyle w:val="1bodycopyChar"/>
                            <w:i/>
                            <w:sz w:val="20"/>
                            <w:szCs w:val="20"/>
                          </w:rPr>
                          <w:t>https://www.nspcc.org.uk/what-is-child-abuse/types-of-abuse/bullying-and-cyberbullying/</w:t>
                        </w:r>
                      </w:hyperlink>
                      <w:r w:rsidR="00D24558" w:rsidRPr="000E51E8">
                        <w:rPr>
                          <w:sz w:val="20"/>
                        </w:rPr>
                        <w:t xml:space="preserve"> </w:t>
                      </w:r>
                    </w:p>
                    <w:p w14:paraId="56965F2D" w14:textId="77777777" w:rsidR="00531522" w:rsidRPr="000E51E8" w:rsidRDefault="00C650E9" w:rsidP="000E51E8">
                      <w:pPr>
                        <w:pStyle w:val="4Bulletedcopyblue"/>
                        <w:rPr>
                          <w:sz w:val="20"/>
                        </w:rPr>
                      </w:pPr>
                      <w:hyperlink r:id="rId31" w:history="1">
                        <w:r w:rsidR="006120E1" w:rsidRPr="000E51E8">
                          <w:rPr>
                            <w:rStyle w:val="Hyperlink"/>
                            <w:sz w:val="20"/>
                          </w:rPr>
                          <w:t>Help Centre, WhatsApp</w:t>
                        </w:r>
                      </w:hyperlink>
                      <w:r w:rsidR="006120E1" w:rsidRPr="000E51E8">
                        <w:rPr>
                          <w:sz w:val="20"/>
                        </w:rPr>
                        <w:t xml:space="preserve"> </w:t>
                      </w:r>
                      <w:r w:rsidR="00B738BE" w:rsidRPr="000E51E8">
                        <w:rPr>
                          <w:sz w:val="20"/>
                        </w:rPr>
                        <w:br/>
                      </w:r>
                      <w:r w:rsidR="006120E1" w:rsidRPr="000E51E8">
                        <w:rPr>
                          <w:i/>
                          <w:sz w:val="20"/>
                        </w:rPr>
                        <w:t>https://faq.whatsapp.com/?locale=en_</w:t>
                      </w:r>
                      <w:r w:rsidR="00203E6C" w:rsidRPr="000E51E8">
                        <w:rPr>
                          <w:i/>
                          <w:sz w:val="20"/>
                        </w:rPr>
                        <w:t>UK</w:t>
                      </w:r>
                      <w:r w:rsidR="00203E6C" w:rsidRPr="000E51E8">
                        <w:rPr>
                          <w:sz w:val="20"/>
                        </w:rPr>
                        <w:t xml:space="preserve"> </w:t>
                      </w:r>
                    </w:p>
                    <w:p w14:paraId="61CE3017" w14:textId="77777777" w:rsidR="000E51E8" w:rsidRPr="00346979" w:rsidRDefault="000E51E8" w:rsidP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 xml:space="preserve">Privacy settings 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2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https://faq.whatsapp.com/3307102709559968/?cms_platform=android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3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https://faq.whatsapp.com/3307102709559968/?cms_platform=iphone</w:t>
                        </w:r>
                      </w:hyperlink>
                    </w:p>
                    <w:p w14:paraId="3E17CE07" w14:textId="77777777" w:rsidR="000E51E8" w:rsidRPr="00346979" w:rsidRDefault="000E51E8" w:rsidP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Live location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4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https://faq.whatsapp.com/480865177351335/?cms_platform=android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5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https://faq.whatsapp.com/480865177351335/?cms_platform=iphone</w:t>
                        </w:r>
                      </w:hyperlink>
                    </w:p>
                    <w:p w14:paraId="3247BD0F" w14:textId="77777777" w:rsidR="000E51E8" w:rsidRPr="00346979" w:rsidRDefault="000E51E8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Leave a WhatsApp group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6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https://faq.whatsapp.com/678712076864311/?cms_platform=android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 </w:t>
                      </w:r>
                      <w:hyperlink r:id="rId37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https://faq.whatsapp.com/678712076864311/?cms_platform=iphone</w:t>
                        </w:r>
                      </w:hyperlink>
                    </w:p>
                    <w:p w14:paraId="052CAC1D" w14:textId="77777777" w:rsidR="000E51E8" w:rsidRPr="00346979" w:rsidRDefault="00346979">
                      <w:pPr>
                        <w:pStyle w:val="9Secondbullet"/>
                        <w:rPr>
                          <w:sz w:val="20"/>
                          <w:szCs w:val="20"/>
                        </w:rPr>
                      </w:pPr>
                      <w:r w:rsidRPr="00346979">
                        <w:rPr>
                          <w:sz w:val="20"/>
                          <w:szCs w:val="20"/>
                        </w:rPr>
                        <w:t>Report and block</w:t>
                      </w:r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Android: </w:t>
                      </w:r>
                      <w:hyperlink r:id="rId38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https://faq.whatsapp.com/1142481766359885/?cms_platform=android</w:t>
                        </w:r>
                      </w:hyperlink>
                      <w:r w:rsidRPr="00346979">
                        <w:rPr>
                          <w:sz w:val="20"/>
                          <w:szCs w:val="20"/>
                        </w:rPr>
                        <w:br/>
                        <w:t xml:space="preserve">iPhone: </w:t>
                      </w:r>
                      <w:hyperlink r:id="rId39" w:history="1">
                        <w:r w:rsidRPr="00346979">
                          <w:rPr>
                            <w:rStyle w:val="Hyperlink"/>
                            <w:sz w:val="20"/>
                            <w:szCs w:val="20"/>
                          </w:rPr>
                          <w:t>https://faq.whatsapp.com/1142481766359885/?cms_platform=iphone</w:t>
                        </w:r>
                      </w:hyperlink>
                    </w:p>
                    <w:p w14:paraId="1DD388D6" w14:textId="77777777" w:rsidR="00531522" w:rsidRPr="000E51E8" w:rsidRDefault="00C650E9" w:rsidP="000E51E8">
                      <w:pPr>
                        <w:pStyle w:val="4Bulletedcopyblue"/>
                        <w:rPr>
                          <w:sz w:val="20"/>
                          <w:lang w:val="en-GB"/>
                        </w:rPr>
                      </w:pPr>
                      <w:hyperlink r:id="rId40" w:history="1">
                        <w:r w:rsidR="00531522" w:rsidRPr="000E51E8">
                          <w:rPr>
                            <w:rStyle w:val="Hyperlink"/>
                            <w:sz w:val="20"/>
                            <w:lang w:val="en-GB"/>
                          </w:rPr>
                          <w:t>Nine-year-olds added to malicious WhatsApp groups, BBC News</w:t>
                        </w:r>
                      </w:hyperlink>
                      <w:r w:rsidR="00531522" w:rsidRPr="000E51E8">
                        <w:rPr>
                          <w:sz w:val="20"/>
                          <w:lang w:val="en-GB"/>
                        </w:rPr>
                        <w:br/>
                      </w:r>
                      <w:r w:rsidR="00531522" w:rsidRPr="000E51E8">
                        <w:rPr>
                          <w:i/>
                          <w:iCs/>
                          <w:sz w:val="20"/>
                          <w:lang w:val="en-GB"/>
                        </w:rPr>
                        <w:t>https://www.bbc.co.uk/news/articles/cy0l4z8n1p9o</w:t>
                      </w:r>
                    </w:p>
                    <w:p w14:paraId="57354B57" w14:textId="77777777" w:rsidR="00531522" w:rsidRDefault="00531522" w:rsidP="00D24558">
                      <w:pPr>
                        <w:pStyle w:val="1bodycopy"/>
                        <w:rPr>
                          <w:sz w:val="16"/>
                          <w:szCs w:val="16"/>
                        </w:rPr>
                      </w:pPr>
                    </w:p>
                    <w:p w14:paraId="32981B07" w14:textId="77777777" w:rsidR="007612F4" w:rsidRPr="000E51E8" w:rsidRDefault="00D24558" w:rsidP="00D24558">
                      <w:pPr>
                        <w:pStyle w:val="1bodycopy"/>
                        <w:rPr>
                          <w:sz w:val="20"/>
                          <w:szCs w:val="20"/>
                        </w:rPr>
                      </w:pPr>
                      <w:r w:rsidRPr="000E51E8">
                        <w:rPr>
                          <w:sz w:val="20"/>
                          <w:szCs w:val="20"/>
                        </w:rPr>
                        <w:t xml:space="preserve">This factsheet was produced by </w:t>
                      </w:r>
                      <w:hyperlink r:id="rId41" w:history="1">
                        <w:r w:rsidR="00811708" w:rsidRPr="000E51E8">
                          <w:rPr>
                            <w:rStyle w:val="Hyperlink"/>
                            <w:sz w:val="20"/>
                            <w:szCs w:val="20"/>
                          </w:rPr>
                          <w:t xml:space="preserve">The Key </w:t>
                        </w:r>
                        <w:r w:rsidRPr="000E51E8">
                          <w:rPr>
                            <w:rStyle w:val="Hyperlink"/>
                            <w:sz w:val="20"/>
                            <w:szCs w:val="20"/>
                          </w:rPr>
                          <w:t>Safeguarding</w:t>
                        </w:r>
                      </w:hyperlink>
                      <w:r w:rsidRPr="000E51E8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Pr="000E51E8">
                        <w:rPr>
                          <w:b/>
                          <w:sz w:val="20"/>
                          <w:szCs w:val="20"/>
                        </w:rPr>
                        <w:t>thekeysupport.com/safeguarding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B738BE" w:rsidSect="008A6A03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A302A" w14:textId="77777777" w:rsidR="00167817" w:rsidRDefault="00167817" w:rsidP="00626EDA">
      <w:r>
        <w:separator/>
      </w:r>
    </w:p>
  </w:endnote>
  <w:endnote w:type="continuationSeparator" w:id="0">
    <w:p w14:paraId="6CF0F626" w14:textId="77777777" w:rsidR="00167817" w:rsidRDefault="00167817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CFBB1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FE3F15" w14:paraId="7E777013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28621704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5619BE68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34AA8056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0C0A33F2" w14:textId="7A36F724" w:rsidR="00FE3F15" w:rsidRPr="00177722" w:rsidRDefault="00C650E9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496FB0CE" wp14:editId="60C17F21">
                <wp:extent cx="2444750" cy="311150"/>
                <wp:effectExtent l="0" t="0" r="0" b="0"/>
                <wp:docPr id="10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138CB3" w14:textId="523609BD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650E9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54099C59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2A648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2"/>
      <w:gridCol w:w="3859"/>
    </w:tblGrid>
    <w:tr w:rsidR="00C87BF9" w14:paraId="47F07C0D" w14:textId="77777777" w:rsidTr="00CD458C">
      <w:tc>
        <w:tcPr>
          <w:tcW w:w="6379" w:type="dxa"/>
          <w:shd w:val="clear" w:color="auto" w:fill="auto"/>
        </w:tcPr>
        <w:p w14:paraId="2461CDF5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5726F383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0C58DBAF" w14:textId="572ADD1B" w:rsidR="00C87BF9" w:rsidRPr="00177722" w:rsidRDefault="00C650E9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5CDEB616" wp14:editId="77F6EE8F">
                <wp:extent cx="2444750" cy="311150"/>
                <wp:effectExtent l="0" t="0" r="0" b="0"/>
                <wp:docPr id="11" name="Pictur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FD3D064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2BEE8C1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84938" w14:textId="77777777" w:rsidR="00167817" w:rsidRDefault="00167817" w:rsidP="00626EDA">
      <w:r>
        <w:separator/>
      </w:r>
    </w:p>
  </w:footnote>
  <w:footnote w:type="continuationSeparator" w:id="0">
    <w:p w14:paraId="11D442DD" w14:textId="77777777" w:rsidR="00167817" w:rsidRDefault="00167817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46618" w14:textId="69561216" w:rsidR="00FE3F15" w:rsidRDefault="00C650E9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1E34C2EF" wp14:editId="73C8619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692705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BE8F4" w14:textId="77777777" w:rsidR="00FE3F15" w:rsidRDefault="00FE3F15"/>
  <w:p w14:paraId="4E549F26" w14:textId="77777777" w:rsidR="00FE3F15" w:rsidRDefault="00FE3F15"/>
  <w:p w14:paraId="1F6A4BB9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274C0" w14:textId="77777777" w:rsidR="00FE3F15" w:rsidRDefault="00FE3F15"/>
  <w:p w14:paraId="7DC5CCA7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5pt;height:332pt" o:bullet="t">
        <v:imagedata r:id="rId1" o:title="TK_LOGO_POINTER_RGB_BULLET"/>
      </v:shape>
    </w:pict>
  </w:numPicBullet>
  <w:numPicBullet w:numPicBulletId="1">
    <w:pict>
      <v:shape id="_x0000_i1027" type="#_x0000_t75" style="width:36pt;height:30pt" o:bullet="t">
        <v:imagedata r:id="rId2" o:title="Tick"/>
      </v:shape>
    </w:pict>
  </w:numPicBullet>
  <w:numPicBullet w:numPicBulletId="2">
    <w:pict>
      <v:shape id="_x0000_i1028" type="#_x0000_t75" style="width:30pt;height:30pt" o:bullet="t">
        <v:imagedata r:id="rId3" o:title="Cross"/>
      </v:shape>
    </w:pict>
  </w:numPicBullet>
  <w:numPicBullet w:numPicBulletId="3">
    <w:pict>
      <v:shape id="_x0000_i1029" type="#_x0000_t75" style="width:209.5pt;height:332pt" o:bullet="t">
        <v:imagedata r:id="rId4" o:title="art1EF6"/>
      </v:shape>
    </w:pict>
  </w:numPicBullet>
  <w:numPicBullet w:numPicBulletId="4">
    <w:pict>
      <v:shape id="_x0000_i1030" type="#_x0000_t75" style="width:209.5pt;height:332pt" o:bullet="t">
        <v:imagedata r:id="rId5" o:title="TK_LOGO_POINTER_RGB_bullet_blue"/>
      </v:shape>
    </w:pict>
  </w:numPicBullet>
  <w:numPicBullet w:numPicBulletId="5">
    <w:pict>
      <v:shape id="_x0000_i1031" type="#_x0000_t75" style="width:422.5pt;height:718pt" o:bullet="t">
        <v:imagedata r:id="rId6" o:title="Chevron"/>
      </v:shape>
    </w:pict>
  </w:numPicBullet>
  <w:numPicBullet w:numPicBulletId="6">
    <w:pict>
      <v:shape id="_x0000_i1032" type="#_x0000_t75" style="width:63pt;height:111pt" o:bullet="t">
        <v:imagedata r:id="rId7" o:title="Yellow Chevron"/>
      </v:shape>
    </w:pict>
  </w:numPicBullet>
  <w:numPicBullet w:numPicBulletId="7">
    <w:pict>
      <v:shape id="_x0000_i1033" type="#_x0000_t75" style="width:101.5pt;height:82pt" o:bullet="t">
        <v:imagedata r:id="rId8" o:title="Yellow_Tick"/>
      </v:shape>
    </w:pict>
  </w:numPicBullet>
  <w:numPicBullet w:numPicBulletId="8">
    <w:pict>
      <v:shape id="_x0000_i1034" type="#_x0000_t75" style="width:82.5pt;height:82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141"/>
    <w:rsid w:val="00015B1A"/>
    <w:rsid w:val="000170E7"/>
    <w:rsid w:val="0002254B"/>
    <w:rsid w:val="00023180"/>
    <w:rsid w:val="00026691"/>
    <w:rsid w:val="00044043"/>
    <w:rsid w:val="00062D45"/>
    <w:rsid w:val="00065546"/>
    <w:rsid w:val="00080CC5"/>
    <w:rsid w:val="00082050"/>
    <w:rsid w:val="000A569F"/>
    <w:rsid w:val="000B77E5"/>
    <w:rsid w:val="000E51E8"/>
    <w:rsid w:val="000F5932"/>
    <w:rsid w:val="000F7E13"/>
    <w:rsid w:val="00133E33"/>
    <w:rsid w:val="001357C9"/>
    <w:rsid w:val="001652D4"/>
    <w:rsid w:val="00167817"/>
    <w:rsid w:val="001978C4"/>
    <w:rsid w:val="001E3CA3"/>
    <w:rsid w:val="00203E6C"/>
    <w:rsid w:val="00235450"/>
    <w:rsid w:val="00240EF7"/>
    <w:rsid w:val="00275D5E"/>
    <w:rsid w:val="002A7AC1"/>
    <w:rsid w:val="002E16E7"/>
    <w:rsid w:val="0030050D"/>
    <w:rsid w:val="003079F5"/>
    <w:rsid w:val="003365A2"/>
    <w:rsid w:val="00346979"/>
    <w:rsid w:val="003C2C60"/>
    <w:rsid w:val="003F2BD9"/>
    <w:rsid w:val="003F6230"/>
    <w:rsid w:val="004358E9"/>
    <w:rsid w:val="00443027"/>
    <w:rsid w:val="004441AA"/>
    <w:rsid w:val="0046077F"/>
    <w:rsid w:val="004670E1"/>
    <w:rsid w:val="0048198D"/>
    <w:rsid w:val="00482357"/>
    <w:rsid w:val="00483DD6"/>
    <w:rsid w:val="0048495C"/>
    <w:rsid w:val="004852C2"/>
    <w:rsid w:val="004944EE"/>
    <w:rsid w:val="004B3C9A"/>
    <w:rsid w:val="00520E3E"/>
    <w:rsid w:val="00531522"/>
    <w:rsid w:val="00531C8C"/>
    <w:rsid w:val="00564CD3"/>
    <w:rsid w:val="00573834"/>
    <w:rsid w:val="00576FEF"/>
    <w:rsid w:val="00584A10"/>
    <w:rsid w:val="00590890"/>
    <w:rsid w:val="00597ED1"/>
    <w:rsid w:val="005B4650"/>
    <w:rsid w:val="00610773"/>
    <w:rsid w:val="00611C69"/>
    <w:rsid w:val="006120E1"/>
    <w:rsid w:val="00626EDA"/>
    <w:rsid w:val="00631894"/>
    <w:rsid w:val="006646DA"/>
    <w:rsid w:val="00675170"/>
    <w:rsid w:val="00684BB5"/>
    <w:rsid w:val="006A3141"/>
    <w:rsid w:val="006C3B2E"/>
    <w:rsid w:val="006E6F72"/>
    <w:rsid w:val="006F569D"/>
    <w:rsid w:val="006F7E8A"/>
    <w:rsid w:val="0070545A"/>
    <w:rsid w:val="007070A1"/>
    <w:rsid w:val="00735B7D"/>
    <w:rsid w:val="007612F4"/>
    <w:rsid w:val="00793A93"/>
    <w:rsid w:val="007C5AC9"/>
    <w:rsid w:val="007C5F1F"/>
    <w:rsid w:val="007D268D"/>
    <w:rsid w:val="007D6B62"/>
    <w:rsid w:val="007E217D"/>
    <w:rsid w:val="007E4D43"/>
    <w:rsid w:val="007F2F4C"/>
    <w:rsid w:val="007F74E0"/>
    <w:rsid w:val="00805A94"/>
    <w:rsid w:val="0080784C"/>
    <w:rsid w:val="008116A6"/>
    <w:rsid w:val="00811708"/>
    <w:rsid w:val="0083519F"/>
    <w:rsid w:val="008472C3"/>
    <w:rsid w:val="008571D9"/>
    <w:rsid w:val="0086344A"/>
    <w:rsid w:val="00874C73"/>
    <w:rsid w:val="0088128C"/>
    <w:rsid w:val="008941E7"/>
    <w:rsid w:val="008A3C36"/>
    <w:rsid w:val="008A6A03"/>
    <w:rsid w:val="008C1253"/>
    <w:rsid w:val="008F744A"/>
    <w:rsid w:val="00904BDC"/>
    <w:rsid w:val="00906C29"/>
    <w:rsid w:val="0093572B"/>
    <w:rsid w:val="009503EB"/>
    <w:rsid w:val="009507C3"/>
    <w:rsid w:val="009A448F"/>
    <w:rsid w:val="009B432A"/>
    <w:rsid w:val="009D2239"/>
    <w:rsid w:val="009D3F2F"/>
    <w:rsid w:val="00A13E2A"/>
    <w:rsid w:val="00A143CB"/>
    <w:rsid w:val="00A24907"/>
    <w:rsid w:val="00A368B2"/>
    <w:rsid w:val="00A5365C"/>
    <w:rsid w:val="00A54BA0"/>
    <w:rsid w:val="00A84BA1"/>
    <w:rsid w:val="00AC5760"/>
    <w:rsid w:val="00B5272E"/>
    <w:rsid w:val="00B6679E"/>
    <w:rsid w:val="00B738BE"/>
    <w:rsid w:val="00B74C66"/>
    <w:rsid w:val="00B95F60"/>
    <w:rsid w:val="00BA461F"/>
    <w:rsid w:val="00BE4095"/>
    <w:rsid w:val="00C40191"/>
    <w:rsid w:val="00C5189B"/>
    <w:rsid w:val="00C51C6A"/>
    <w:rsid w:val="00C56FDA"/>
    <w:rsid w:val="00C61796"/>
    <w:rsid w:val="00C650E9"/>
    <w:rsid w:val="00C8314B"/>
    <w:rsid w:val="00C86CDA"/>
    <w:rsid w:val="00C876A0"/>
    <w:rsid w:val="00C87BF9"/>
    <w:rsid w:val="00C91F46"/>
    <w:rsid w:val="00CB1396"/>
    <w:rsid w:val="00CB6C2C"/>
    <w:rsid w:val="00CD458C"/>
    <w:rsid w:val="00D07150"/>
    <w:rsid w:val="00D11C7E"/>
    <w:rsid w:val="00D242D2"/>
    <w:rsid w:val="00D24558"/>
    <w:rsid w:val="00D508B4"/>
    <w:rsid w:val="00D86752"/>
    <w:rsid w:val="00D95FA0"/>
    <w:rsid w:val="00DA43DE"/>
    <w:rsid w:val="00DA5725"/>
    <w:rsid w:val="00DA6C4C"/>
    <w:rsid w:val="00DA7F11"/>
    <w:rsid w:val="00DB0D3D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647DF"/>
    <w:rsid w:val="00E9136B"/>
    <w:rsid w:val="00E92D45"/>
    <w:rsid w:val="00ED12F3"/>
    <w:rsid w:val="00ED1445"/>
    <w:rsid w:val="00EF22F0"/>
    <w:rsid w:val="00EF68DD"/>
    <w:rsid w:val="00F139E0"/>
    <w:rsid w:val="00F519DC"/>
    <w:rsid w:val="00F67659"/>
    <w:rsid w:val="00F82220"/>
    <w:rsid w:val="00F9399C"/>
    <w:rsid w:val="00F97695"/>
    <w:rsid w:val="00FA6DFA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."/>
  <w:listSeparator w:val=","/>
  <w14:docId w14:val="4B71023D"/>
  <w15:chartTrackingRefBased/>
  <w15:docId w15:val="{055DAC9E-123E-450F-B8CC-169BF545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character" w:styleId="FollowedHyperlink">
    <w:name w:val="FollowedHyperlink"/>
    <w:uiPriority w:val="99"/>
    <w:semiHidden/>
    <w:unhideWhenUsed/>
    <w:rsid w:val="00811708"/>
    <w:rPr>
      <w:color w:val="954F72"/>
      <w:u w:val="single"/>
    </w:rPr>
  </w:style>
  <w:style w:type="character" w:customStyle="1" w:styleId="UnresolvedMention">
    <w:name w:val="Unresolved Mention"/>
    <w:uiPriority w:val="99"/>
    <w:semiHidden/>
    <w:unhideWhenUsed/>
    <w:rsid w:val="00B738B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67659"/>
    <w:rPr>
      <w:rFonts w:eastAsia="MS Mincho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aq.whatsapp.com/678712076864311/?cms_platform=android&amp;helpref=platform_switcher" TargetMode="External"/><Relationship Id="rId18" Type="http://schemas.openxmlformats.org/officeDocument/2006/relationships/hyperlink" Target="https://faq.whatsapp.com/?locale=en_UK" TargetMode="External"/><Relationship Id="rId26" Type="http://schemas.openxmlformats.org/officeDocument/2006/relationships/hyperlink" Target="https://faq.whatsapp.com/1142481766359885/?cms_platform=iphone" TargetMode="External"/><Relationship Id="rId39" Type="http://schemas.openxmlformats.org/officeDocument/2006/relationships/hyperlink" Target="https://faq.whatsapp.com/1142481766359885/?cms_platform=iphone" TargetMode="External"/><Relationship Id="rId3" Type="http://schemas.openxmlformats.org/officeDocument/2006/relationships/styles" Target="styles.xml"/><Relationship Id="rId21" Type="http://schemas.openxmlformats.org/officeDocument/2006/relationships/hyperlink" Target="https://faq.whatsapp.com/480865177351335/?cms_platform=android" TargetMode="External"/><Relationship Id="rId34" Type="http://schemas.openxmlformats.org/officeDocument/2006/relationships/hyperlink" Target="https://faq.whatsapp.com/480865177351335/?cms_platform=android" TargetMode="External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faq.whatsapp.com/678712076864311/?cms_platform=iphone&amp;helpref=platform_switcher" TargetMode="External"/><Relationship Id="rId17" Type="http://schemas.openxmlformats.org/officeDocument/2006/relationships/hyperlink" Target="https://www.nspcc.org.uk/what-is-child-abuse/types-of-abuse/bullying-and-cyberbullying/" TargetMode="External"/><Relationship Id="rId25" Type="http://schemas.openxmlformats.org/officeDocument/2006/relationships/hyperlink" Target="https://faq.whatsapp.com/1142481766359885/?cms_platform=android" TargetMode="External"/><Relationship Id="rId33" Type="http://schemas.openxmlformats.org/officeDocument/2006/relationships/hyperlink" Target="https://faq.whatsapp.com/3307102709559968/?cms_platform=iphone" TargetMode="External"/><Relationship Id="rId38" Type="http://schemas.openxmlformats.org/officeDocument/2006/relationships/hyperlink" Target="https://faq.whatsapp.com/1142481766359885/?cms_platform=android" TargetMode="External"/><Relationship Id="rId46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nspcc.org.uk/what-is-child-abuse/types-of-abuse/bullying-and-cyberbullying/" TargetMode="External"/><Relationship Id="rId20" Type="http://schemas.openxmlformats.org/officeDocument/2006/relationships/hyperlink" Target="https://faq.whatsapp.com/3307102709559968/?cms_platform=iphone" TargetMode="External"/><Relationship Id="rId29" Type="http://schemas.openxmlformats.org/officeDocument/2006/relationships/hyperlink" Target="https://www.nspcc.org.uk/what-is-child-abuse/types-of-abuse/bullying-and-cyberbullying/" TargetMode="External"/><Relationship Id="rId41" Type="http://schemas.openxmlformats.org/officeDocument/2006/relationships/hyperlink" Target="https://thekeysupport.com/safeguard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q.whatsapp.com/480865177351335/?cms_platform=android&amp;helpref=platform_switcher" TargetMode="External"/><Relationship Id="rId24" Type="http://schemas.openxmlformats.org/officeDocument/2006/relationships/hyperlink" Target="https://faq.whatsapp.com/678712076864311/?cms_platform=iphone" TargetMode="External"/><Relationship Id="rId32" Type="http://schemas.openxmlformats.org/officeDocument/2006/relationships/hyperlink" Target="https://faq.whatsapp.com/3307102709559968/?cms_platform=android" TargetMode="External"/><Relationship Id="rId37" Type="http://schemas.openxmlformats.org/officeDocument/2006/relationships/hyperlink" Target="https://faq.whatsapp.com/678712076864311/?cms_platform=iphone" TargetMode="External"/><Relationship Id="rId40" Type="http://schemas.openxmlformats.org/officeDocument/2006/relationships/hyperlink" Target="https://www.bbc.co.uk/news/articles/cy0l4z8n1p9o" TargetMode="External"/><Relationship Id="rId45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faq.whatsapp.com/1142481766359885/?cms_platform=android&amp;helpref=platform_switcher" TargetMode="External"/><Relationship Id="rId23" Type="http://schemas.openxmlformats.org/officeDocument/2006/relationships/hyperlink" Target="https://faq.whatsapp.com/678712076864311/?cms_platform=android" TargetMode="External"/><Relationship Id="rId28" Type="http://schemas.openxmlformats.org/officeDocument/2006/relationships/hyperlink" Target="https://thekeysupport.com/safeguarding" TargetMode="External"/><Relationship Id="rId36" Type="http://schemas.openxmlformats.org/officeDocument/2006/relationships/hyperlink" Target="https://faq.whatsapp.com/678712076864311/?cms_platform=android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faq.whatsapp.com/480865177351335/?cms_platform=iphone&amp;helpref=platform_switcher" TargetMode="External"/><Relationship Id="rId19" Type="http://schemas.openxmlformats.org/officeDocument/2006/relationships/hyperlink" Target="https://faq.whatsapp.com/3307102709559968/?cms_platform=android" TargetMode="External"/><Relationship Id="rId31" Type="http://schemas.openxmlformats.org/officeDocument/2006/relationships/hyperlink" Target="https://faq.whatsapp.com/?locale=en_UK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aq.whatsapp.com/3307102709559968/?cms_platform=android&amp;helpref=platform_switcher" TargetMode="External"/><Relationship Id="rId14" Type="http://schemas.openxmlformats.org/officeDocument/2006/relationships/hyperlink" Target="https://faq.whatsapp.com/1142481766359885/?cms_platform=iphone&amp;helpref=platform_switcher" TargetMode="External"/><Relationship Id="rId22" Type="http://schemas.openxmlformats.org/officeDocument/2006/relationships/hyperlink" Target="https://faq.whatsapp.com/480865177351335/?cms_platform=iphone" TargetMode="External"/><Relationship Id="rId27" Type="http://schemas.openxmlformats.org/officeDocument/2006/relationships/hyperlink" Target="https://www.bbc.co.uk/news/articles/cy0l4z8n1p9o" TargetMode="External"/><Relationship Id="rId30" Type="http://schemas.openxmlformats.org/officeDocument/2006/relationships/hyperlink" Target="https://www.nspcc.org.uk/what-is-child-abuse/types-of-abuse/bullying-and-cyberbullying/" TargetMode="External"/><Relationship Id="rId35" Type="http://schemas.openxmlformats.org/officeDocument/2006/relationships/hyperlink" Target="https://faq.whatsapp.com/480865177351335/?cms_platform=iphone" TargetMode="External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hyperlink" Target="https://faq.whatsapp.com/3307102709559968/?cms_platform=iphone&amp;helpref=platform_switche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3E0728B7-691B-4976-AF64-52B6CCA0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2EE10CD8</Template>
  <TotalTime>1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Links>
    <vt:vector size="144" baseType="variant">
      <vt:variant>
        <vt:i4>4587542</vt:i4>
      </vt:variant>
      <vt:variant>
        <vt:i4>21</vt:i4>
      </vt:variant>
      <vt:variant>
        <vt:i4>0</vt:i4>
      </vt:variant>
      <vt:variant>
        <vt:i4>5</vt:i4>
      </vt:variant>
      <vt:variant>
        <vt:lpwstr>https://faq.whatsapp.com/1142481766359885/?cms_platform=android&amp;helpref=platform_switcher</vt:lpwstr>
      </vt:variant>
      <vt:variant>
        <vt:lpwstr/>
      </vt:variant>
      <vt:variant>
        <vt:i4>7798843</vt:i4>
      </vt:variant>
      <vt:variant>
        <vt:i4>18</vt:i4>
      </vt:variant>
      <vt:variant>
        <vt:i4>0</vt:i4>
      </vt:variant>
      <vt:variant>
        <vt:i4>5</vt:i4>
      </vt:variant>
      <vt:variant>
        <vt:lpwstr>https://faq.whatsapp.com/1142481766359885/?cms_platform=iphone&amp;helpref=platform_switcher</vt:lpwstr>
      </vt:variant>
      <vt:variant>
        <vt:lpwstr/>
      </vt:variant>
      <vt:variant>
        <vt:i4>1703947</vt:i4>
      </vt:variant>
      <vt:variant>
        <vt:i4>15</vt:i4>
      </vt:variant>
      <vt:variant>
        <vt:i4>0</vt:i4>
      </vt:variant>
      <vt:variant>
        <vt:i4>5</vt:i4>
      </vt:variant>
      <vt:variant>
        <vt:lpwstr>https://faq.whatsapp.com/678712076864311/?cms_platform=android&amp;helpref=platform_switcher</vt:lpwstr>
      </vt:variant>
      <vt:variant>
        <vt:lpwstr/>
      </vt:variant>
      <vt:variant>
        <vt:i4>4522056</vt:i4>
      </vt:variant>
      <vt:variant>
        <vt:i4>12</vt:i4>
      </vt:variant>
      <vt:variant>
        <vt:i4>0</vt:i4>
      </vt:variant>
      <vt:variant>
        <vt:i4>5</vt:i4>
      </vt:variant>
      <vt:variant>
        <vt:lpwstr>https://faq.whatsapp.com/678712076864311/?cms_platform=iphone&amp;helpref=platform_switcher</vt:lpwstr>
      </vt:variant>
      <vt:variant>
        <vt:lpwstr/>
      </vt:variant>
      <vt:variant>
        <vt:i4>1048576</vt:i4>
      </vt:variant>
      <vt:variant>
        <vt:i4>9</vt:i4>
      </vt:variant>
      <vt:variant>
        <vt:i4>0</vt:i4>
      </vt:variant>
      <vt:variant>
        <vt:i4>5</vt:i4>
      </vt:variant>
      <vt:variant>
        <vt:lpwstr>https://faq.whatsapp.com/480865177351335/?cms_platform=android&amp;helpref=platform_switcher</vt:lpwstr>
      </vt:variant>
      <vt:variant>
        <vt:lpwstr/>
      </vt:variant>
      <vt:variant>
        <vt:i4>5177411</vt:i4>
      </vt:variant>
      <vt:variant>
        <vt:i4>6</vt:i4>
      </vt:variant>
      <vt:variant>
        <vt:i4>0</vt:i4>
      </vt:variant>
      <vt:variant>
        <vt:i4>5</vt:i4>
      </vt:variant>
      <vt:variant>
        <vt:lpwstr>https://faq.whatsapp.com/480865177351335/?cms_platform=iphone&amp;helpref=platform_switcher</vt:lpwstr>
      </vt:variant>
      <vt:variant>
        <vt:lpwstr/>
      </vt:variant>
      <vt:variant>
        <vt:i4>4718618</vt:i4>
      </vt:variant>
      <vt:variant>
        <vt:i4>3</vt:i4>
      </vt:variant>
      <vt:variant>
        <vt:i4>0</vt:i4>
      </vt:variant>
      <vt:variant>
        <vt:i4>5</vt:i4>
      </vt:variant>
      <vt:variant>
        <vt:lpwstr>https://faq.whatsapp.com/3307102709559968/?cms_platform=android&amp;helpref=platform_switcher</vt:lpwstr>
      </vt:variant>
      <vt:variant>
        <vt:lpwstr/>
      </vt:variant>
      <vt:variant>
        <vt:i4>7929911</vt:i4>
      </vt:variant>
      <vt:variant>
        <vt:i4>0</vt:i4>
      </vt:variant>
      <vt:variant>
        <vt:i4>0</vt:i4>
      </vt:variant>
      <vt:variant>
        <vt:i4>5</vt:i4>
      </vt:variant>
      <vt:variant>
        <vt:lpwstr>https://faq.whatsapp.com/3307102709559968/?cms_platform=iphone&amp;helpref=platform_switcher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36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https://www.bbc.co.uk/news/articles/cy0l4z8n1p9o</vt:lpwstr>
      </vt:variant>
      <vt:variant>
        <vt:lpwstr/>
      </vt:variant>
      <vt:variant>
        <vt:i4>2359382</vt:i4>
      </vt:variant>
      <vt:variant>
        <vt:i4>30</vt:i4>
      </vt:variant>
      <vt:variant>
        <vt:i4>0</vt:i4>
      </vt:variant>
      <vt:variant>
        <vt:i4>5</vt:i4>
      </vt:variant>
      <vt:variant>
        <vt:lpwstr>https://faq.whatsapp.com/1142481766359885/?cms_platform=iphone</vt:lpwstr>
      </vt:variant>
      <vt:variant>
        <vt:lpwstr/>
      </vt:variant>
      <vt:variant>
        <vt:i4>2818131</vt:i4>
      </vt:variant>
      <vt:variant>
        <vt:i4>27</vt:i4>
      </vt:variant>
      <vt:variant>
        <vt:i4>0</vt:i4>
      </vt:variant>
      <vt:variant>
        <vt:i4>5</vt:i4>
      </vt:variant>
      <vt:variant>
        <vt:lpwstr>https://faq.whatsapp.com/1142481766359885/?cms_platform=android</vt:lpwstr>
      </vt:variant>
      <vt:variant>
        <vt:lpwstr/>
      </vt:variant>
      <vt:variant>
        <vt:i4>2621452</vt:i4>
      </vt:variant>
      <vt:variant>
        <vt:i4>24</vt:i4>
      </vt:variant>
      <vt:variant>
        <vt:i4>0</vt:i4>
      </vt:variant>
      <vt:variant>
        <vt:i4>5</vt:i4>
      </vt:variant>
      <vt:variant>
        <vt:lpwstr>https://faq.whatsapp.com/678712076864311/?cms_platform=iphone</vt:lpwstr>
      </vt:variant>
      <vt:variant>
        <vt:lpwstr/>
      </vt:variant>
      <vt:variant>
        <vt:i4>4784230</vt:i4>
      </vt:variant>
      <vt:variant>
        <vt:i4>21</vt:i4>
      </vt:variant>
      <vt:variant>
        <vt:i4>0</vt:i4>
      </vt:variant>
      <vt:variant>
        <vt:i4>5</vt:i4>
      </vt:variant>
      <vt:variant>
        <vt:lpwstr>https://faq.whatsapp.com/678712076864311/?cms_platform=android</vt:lpwstr>
      </vt:variant>
      <vt:variant>
        <vt:lpwstr/>
      </vt:variant>
      <vt:variant>
        <vt:i4>2228231</vt:i4>
      </vt:variant>
      <vt:variant>
        <vt:i4>18</vt:i4>
      </vt:variant>
      <vt:variant>
        <vt:i4>0</vt:i4>
      </vt:variant>
      <vt:variant>
        <vt:i4>5</vt:i4>
      </vt:variant>
      <vt:variant>
        <vt:lpwstr>https://faq.whatsapp.com/480865177351335/?cms_platform=iphone</vt:lpwstr>
      </vt:variant>
      <vt:variant>
        <vt:lpwstr/>
      </vt:variant>
      <vt:variant>
        <vt:i4>4391021</vt:i4>
      </vt:variant>
      <vt:variant>
        <vt:i4>15</vt:i4>
      </vt:variant>
      <vt:variant>
        <vt:i4>0</vt:i4>
      </vt:variant>
      <vt:variant>
        <vt:i4>5</vt:i4>
      </vt:variant>
      <vt:variant>
        <vt:lpwstr>https://faq.whatsapp.com/480865177351335/?cms_platform=android</vt:lpwstr>
      </vt:variant>
      <vt:variant>
        <vt:lpwstr/>
      </vt:variant>
      <vt:variant>
        <vt:i4>2752602</vt:i4>
      </vt:variant>
      <vt:variant>
        <vt:i4>12</vt:i4>
      </vt:variant>
      <vt:variant>
        <vt:i4>0</vt:i4>
      </vt:variant>
      <vt:variant>
        <vt:i4>5</vt:i4>
      </vt:variant>
      <vt:variant>
        <vt:lpwstr>https://faq.whatsapp.com/3307102709559968/?cms_platform=iphone</vt:lpwstr>
      </vt:variant>
      <vt:variant>
        <vt:lpwstr/>
      </vt:variant>
      <vt:variant>
        <vt:i4>2424927</vt:i4>
      </vt:variant>
      <vt:variant>
        <vt:i4>9</vt:i4>
      </vt:variant>
      <vt:variant>
        <vt:i4>0</vt:i4>
      </vt:variant>
      <vt:variant>
        <vt:i4>5</vt:i4>
      </vt:variant>
      <vt:variant>
        <vt:lpwstr>https://faq.whatsapp.com/3307102709559968/?cms_platform=android</vt:lpwstr>
      </vt:variant>
      <vt:variant>
        <vt:lpwstr/>
      </vt:variant>
      <vt:variant>
        <vt:i4>5767273</vt:i4>
      </vt:variant>
      <vt:variant>
        <vt:i4>6</vt:i4>
      </vt:variant>
      <vt:variant>
        <vt:i4>0</vt:i4>
      </vt:variant>
      <vt:variant>
        <vt:i4>5</vt:i4>
      </vt:variant>
      <vt:variant>
        <vt:lpwstr>https://faq.whatsapp.com/?locale=en_UK</vt:lpwstr>
      </vt:variant>
      <vt:variant>
        <vt:lpwstr/>
      </vt:variant>
      <vt:variant>
        <vt:i4>7012468</vt:i4>
      </vt:variant>
      <vt:variant>
        <vt:i4>3</vt:i4>
      </vt:variant>
      <vt:variant>
        <vt:i4>0</vt:i4>
      </vt:variant>
      <vt:variant>
        <vt:i4>5</vt:i4>
      </vt:variant>
      <vt:variant>
        <vt:lpwstr>https://www.nspcc.org.uk/what-is-child-abuse/types-of-abuse/bullying-and-cyberbullying/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https://www.nspcc.org.uk/what-is-child-abuse/types-of-abuse/bullying-and-cyberbullying/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V Bailey</cp:lastModifiedBy>
  <cp:revision>2</cp:revision>
  <cp:lastPrinted>2018-11-12T17:13:00Z</cp:lastPrinted>
  <dcterms:created xsi:type="dcterms:W3CDTF">2025-03-17T11:31:00Z</dcterms:created>
  <dcterms:modified xsi:type="dcterms:W3CDTF">2025-03-17T11:31:00Z</dcterms:modified>
</cp:coreProperties>
</file>