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BA925E" w14:textId="0A564A5C" w:rsidR="00785928" w:rsidRDefault="004D7758"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048DDB1F" wp14:editId="511BE5DD">
            <wp:simplePos x="0" y="0"/>
            <wp:positionH relativeFrom="margin">
              <wp:posOffset>7336155</wp:posOffset>
            </wp:positionH>
            <wp:positionV relativeFrom="margin">
              <wp:posOffset>6020435</wp:posOffset>
            </wp:positionV>
            <wp:extent cx="2651760" cy="1061085"/>
            <wp:effectExtent l="0" t="0" r="0" b="5715"/>
            <wp:wrapSquare wrapText="bothSides"/>
            <wp:docPr id="5" name="Picture 5" descr="The Beatles (Yellow Submarine Bold) Album Cover Canvas Print, Multi-Colour, 40 x 40 c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The Beatles (Yellow Submarine Bold) Album Cover Canvas Print, Multi-Colour, 40 x 40 cm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1760" cy="1061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364E3291" wp14:editId="70F6B200">
            <wp:simplePos x="0" y="0"/>
            <wp:positionH relativeFrom="margin">
              <wp:posOffset>-351790</wp:posOffset>
            </wp:positionH>
            <wp:positionV relativeFrom="margin">
              <wp:posOffset>-387350</wp:posOffset>
            </wp:positionV>
            <wp:extent cx="2848610" cy="1602105"/>
            <wp:effectExtent l="0" t="0" r="8890" b="0"/>
            <wp:wrapSquare wrapText="bothSides"/>
            <wp:docPr id="4" name="Picture 4" descr="Chocolate Easter egg nest cak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hocolate Easter egg nest cake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8610" cy="1602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43179539" wp14:editId="7AC482D8">
            <wp:simplePos x="0" y="0"/>
            <wp:positionH relativeFrom="margin">
              <wp:posOffset>-492125</wp:posOffset>
            </wp:positionH>
            <wp:positionV relativeFrom="margin">
              <wp:posOffset>1518920</wp:posOffset>
            </wp:positionV>
            <wp:extent cx="1835785" cy="1715770"/>
            <wp:effectExtent l="0" t="0" r="0" b="0"/>
            <wp:wrapSquare wrapText="bothSides"/>
            <wp:docPr id="3" name="Picture 3" descr="Carbon Monster: Amazon.co.uk: Katherine Wheatley, Francesca Baines,  Katherine Wheatley: 9780956969309: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arbon Monster: Amazon.co.uk: Katherine Wheatley, Francesca Baines,  Katherine Wheatley: 9780956969309: Book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785" cy="171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bookmarkStart w:id="0" w:name="_GoBack"/>
      <w:r w:rsidR="00DA0DB6">
        <w:rPr>
          <w:noProof/>
          <w:lang w:eastAsia="en-GB"/>
        </w:rPr>
        <w:drawing>
          <wp:inline distT="0" distB="0" distL="0" distR="0" wp14:anchorId="7007AFC6" wp14:editId="3D6E8D04">
            <wp:extent cx="9886950" cy="6680200"/>
            <wp:effectExtent l="0" t="0" r="0" b="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  <w:bookmarkEnd w:id="0"/>
    </w:p>
    <w:sectPr w:rsidR="00785928" w:rsidSect="00DA0DB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DB6"/>
    <w:rsid w:val="00011578"/>
    <w:rsid w:val="000708E5"/>
    <w:rsid w:val="000E6D3B"/>
    <w:rsid w:val="001E4C45"/>
    <w:rsid w:val="002A5C5F"/>
    <w:rsid w:val="002D038C"/>
    <w:rsid w:val="003C35F5"/>
    <w:rsid w:val="003E0C3C"/>
    <w:rsid w:val="004449F0"/>
    <w:rsid w:val="00481EFB"/>
    <w:rsid w:val="004D7758"/>
    <w:rsid w:val="004F65D6"/>
    <w:rsid w:val="005327AA"/>
    <w:rsid w:val="00560480"/>
    <w:rsid w:val="0057444A"/>
    <w:rsid w:val="00590749"/>
    <w:rsid w:val="00600A34"/>
    <w:rsid w:val="006306F0"/>
    <w:rsid w:val="00662034"/>
    <w:rsid w:val="006E2471"/>
    <w:rsid w:val="007807C4"/>
    <w:rsid w:val="00785928"/>
    <w:rsid w:val="00787E9B"/>
    <w:rsid w:val="007C1553"/>
    <w:rsid w:val="007E2C2E"/>
    <w:rsid w:val="00855FC7"/>
    <w:rsid w:val="009740D0"/>
    <w:rsid w:val="009C0423"/>
    <w:rsid w:val="00A04369"/>
    <w:rsid w:val="00A5481D"/>
    <w:rsid w:val="00B12373"/>
    <w:rsid w:val="00B213AF"/>
    <w:rsid w:val="00C76E87"/>
    <w:rsid w:val="00C91C90"/>
    <w:rsid w:val="00CE0E26"/>
    <w:rsid w:val="00CF40BC"/>
    <w:rsid w:val="00D64B39"/>
    <w:rsid w:val="00DA0DB6"/>
    <w:rsid w:val="00E81FE2"/>
    <w:rsid w:val="00EB0C04"/>
    <w:rsid w:val="00EC119C"/>
    <w:rsid w:val="00EE0909"/>
    <w:rsid w:val="00F319FE"/>
    <w:rsid w:val="00F31E07"/>
    <w:rsid w:val="00F41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572BB2"/>
  <w15:docId w15:val="{95F4DA27-AFCB-49F8-BB0B-C4D95A4CE4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A0D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0DB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diagramData" Target="diagrams/data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microsoft.com/office/2007/relationships/diagramDrawing" Target="diagrams/drawing1.xml"/><Relationship Id="rId5" Type="http://schemas.openxmlformats.org/officeDocument/2006/relationships/image" Target="media/image2.jpeg"/><Relationship Id="rId10" Type="http://schemas.openxmlformats.org/officeDocument/2006/relationships/diagramColors" Target="diagrams/colors1.xml"/><Relationship Id="rId4" Type="http://schemas.openxmlformats.org/officeDocument/2006/relationships/image" Target="media/image1.jpeg"/><Relationship Id="rId9" Type="http://schemas.openxmlformats.org/officeDocument/2006/relationships/diagramQuickStyle" Target="diagrams/quickStyl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7539D23-7247-4C76-8851-D3CD3838C9B2}" type="doc">
      <dgm:prSet loTypeId="urn:microsoft.com/office/officeart/2005/8/layout/radial5" loCatId="relationship" qsTypeId="urn:microsoft.com/office/officeart/2005/8/quickstyle/simple1" qsCatId="simple" csTypeId="urn:microsoft.com/office/officeart/2005/8/colors/colorful1" csCatId="colorful" phldr="1"/>
      <dgm:spPr/>
      <dgm:t>
        <a:bodyPr/>
        <a:lstStyle/>
        <a:p>
          <a:endParaRPr lang="en-GB"/>
        </a:p>
      </dgm:t>
    </dgm:pt>
    <dgm:pt modelId="{DBB0474F-9452-4B57-B31A-CA94E1511589}">
      <dgm:prSet phldrT="[Text]" custT="1"/>
      <dgm:spPr/>
      <dgm:t>
        <a:bodyPr/>
        <a:lstStyle/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Spring 2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Reception</a:t>
          </a:r>
        </a:p>
      </dgm:t>
    </dgm:pt>
    <dgm:pt modelId="{B85DCDC1-B9B5-40F5-A64D-14FBA4FFC2BD}" type="parTrans" cxnId="{5CDD06A0-6275-400C-B217-95D7B373204D}">
      <dgm:prSet/>
      <dgm:spPr/>
      <dgm:t>
        <a:bodyPr/>
        <a:lstStyle/>
        <a:p>
          <a:endParaRPr lang="en-GB" sz="11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0FA1EEE8-D61F-4BA3-B4E9-5957BEF85511}" type="sibTrans" cxnId="{5CDD06A0-6275-400C-B217-95D7B373204D}">
      <dgm:prSet/>
      <dgm:spPr/>
      <dgm:t>
        <a:bodyPr/>
        <a:lstStyle/>
        <a:p>
          <a:endParaRPr lang="en-GB" sz="11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CB3E890E-39CB-4ECB-BD72-A79D9510E06F}">
      <dgm:prSet phldrT="[Text]" custT="1"/>
      <dgm:spPr/>
      <dgm:t>
        <a:bodyPr/>
        <a:lstStyle/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Guided Reading 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Fox's Garden The Last Zookeeper</a:t>
          </a:r>
        </a:p>
      </dgm:t>
    </dgm:pt>
    <dgm:pt modelId="{3436B21D-8D50-4AB6-AB89-D4F3756C5505}" type="parTrans" cxnId="{376D13E2-FF05-4A48-82D0-48C6E3C74D8D}">
      <dgm:prSet custT="1"/>
      <dgm:spPr/>
      <dgm:t>
        <a:bodyPr/>
        <a:lstStyle/>
        <a:p>
          <a:endParaRPr lang="en-GB" sz="11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D9FD54B2-F1BA-4677-929E-C738C7930F32}" type="sibTrans" cxnId="{376D13E2-FF05-4A48-82D0-48C6E3C74D8D}">
      <dgm:prSet/>
      <dgm:spPr/>
      <dgm:t>
        <a:bodyPr/>
        <a:lstStyle/>
        <a:p>
          <a:endParaRPr lang="en-GB" sz="11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07BD4C77-CAC0-43B8-A623-165F1A785B58}">
      <dgm:prSet phldrT="[Text]" custT="1"/>
      <dgm:spPr/>
      <dgm:t>
        <a:bodyPr/>
        <a:lstStyle/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Phonics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Soundswrite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Units 10-11</a:t>
          </a:r>
        </a:p>
      </dgm:t>
    </dgm:pt>
    <dgm:pt modelId="{1A235BF2-81D6-44F1-8E4A-C27B92FE3EFF}" type="parTrans" cxnId="{4A696B22-5F30-4394-81B0-38B421FE11AA}">
      <dgm:prSet custT="1"/>
      <dgm:spPr/>
      <dgm:t>
        <a:bodyPr/>
        <a:lstStyle/>
        <a:p>
          <a:endParaRPr lang="en-GB" sz="11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6C5A9662-A1EA-4468-BE5C-133803B14506}" type="sibTrans" cxnId="{4A696B22-5F30-4394-81B0-38B421FE11AA}">
      <dgm:prSet/>
      <dgm:spPr/>
      <dgm:t>
        <a:bodyPr/>
        <a:lstStyle/>
        <a:p>
          <a:endParaRPr lang="en-GB" sz="11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32EAA0C4-4A15-4C45-A569-523524E86B14}">
      <dgm:prSet phldrT="[Text]" custT="1"/>
      <dgm:spPr/>
      <dgm:t>
        <a:bodyPr/>
        <a:lstStyle/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Writing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Helicopter stories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Talk for writing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The carbon monster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Mrs Armitage</a:t>
          </a:r>
        </a:p>
      </dgm:t>
    </dgm:pt>
    <dgm:pt modelId="{AB582F26-D203-45EA-BCC5-BE7E7FC99E7B}" type="parTrans" cxnId="{18F6B2B6-D118-4E5C-90FB-A77C982C5F89}">
      <dgm:prSet custT="1"/>
      <dgm:spPr/>
      <dgm:t>
        <a:bodyPr/>
        <a:lstStyle/>
        <a:p>
          <a:endParaRPr lang="en-GB" sz="11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0CEB7935-FA54-4A28-815B-99F2A75F10DA}" type="sibTrans" cxnId="{18F6B2B6-D118-4E5C-90FB-A77C982C5F89}">
      <dgm:prSet/>
      <dgm:spPr/>
      <dgm:t>
        <a:bodyPr/>
        <a:lstStyle/>
        <a:p>
          <a:endParaRPr lang="en-GB" sz="11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F5017806-C840-468A-A608-CAE8974154F1}">
      <dgm:prSet custT="1"/>
      <dgm:spPr/>
      <dgm:t>
        <a:bodyPr/>
        <a:lstStyle/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Art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 Van Gough The Starry Night (Oils)</a:t>
          </a:r>
        </a:p>
      </dgm:t>
    </dgm:pt>
    <dgm:pt modelId="{F1E33F61-CACC-43FA-976E-D1105D69B081}" type="parTrans" cxnId="{615D3984-91F4-497C-BBB5-31852B82598B}">
      <dgm:prSet custT="1"/>
      <dgm:spPr/>
      <dgm:t>
        <a:bodyPr/>
        <a:lstStyle/>
        <a:p>
          <a:endParaRPr lang="en-GB" sz="11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79455273-DC83-45DD-BC1B-38D80683D54F}" type="sibTrans" cxnId="{615D3984-91F4-497C-BBB5-31852B82598B}">
      <dgm:prSet/>
      <dgm:spPr/>
      <dgm:t>
        <a:bodyPr/>
        <a:lstStyle/>
        <a:p>
          <a:endParaRPr lang="en-GB" sz="11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61D91D99-9EE8-4A5B-953B-7382132F7FB8}">
      <dgm:prSet custT="1"/>
      <dgm:spPr/>
      <dgm:t>
        <a:bodyPr/>
        <a:lstStyle/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Games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Dance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Row Row your boat </a:t>
          </a:r>
        </a:p>
      </dgm:t>
    </dgm:pt>
    <dgm:pt modelId="{D9D44775-E707-4317-B26C-D4D565C083E5}" type="parTrans" cxnId="{A21278F3-EDA5-4BE1-967F-AC59AEEA3BBB}">
      <dgm:prSet custT="1"/>
      <dgm:spPr/>
      <dgm:t>
        <a:bodyPr/>
        <a:lstStyle/>
        <a:p>
          <a:endParaRPr lang="en-GB" sz="11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FD715E1D-A8C4-4B05-A803-C20F4C80679D}" type="sibTrans" cxnId="{A21278F3-EDA5-4BE1-967F-AC59AEEA3BBB}">
      <dgm:prSet/>
      <dgm:spPr/>
      <dgm:t>
        <a:bodyPr/>
        <a:lstStyle/>
        <a:p>
          <a:endParaRPr lang="en-GB" sz="11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D1E06372-C035-4E5B-87DA-AE559FF52A39}">
      <dgm:prSet custT="1"/>
      <dgm:spPr/>
      <dgm:t>
        <a:bodyPr/>
        <a:lstStyle/>
        <a:p>
          <a:r>
            <a:rPr lang="en-GB" sz="1100" baseline="0">
              <a:latin typeface="Arial" panose="020B0604020202020204" pitchFamily="34" charset="0"/>
              <a:cs typeface="Arial" panose="020B0604020202020204" pitchFamily="34" charset="0"/>
            </a:rPr>
            <a:t>Wood work</a:t>
          </a:r>
        </a:p>
        <a:p>
          <a:r>
            <a:rPr lang="en-GB" sz="1100" baseline="0">
              <a:latin typeface="Arial" panose="020B0604020202020204" pitchFamily="34" charset="0"/>
              <a:cs typeface="Arial" panose="020B0604020202020204" pitchFamily="34" charset="0"/>
            </a:rPr>
            <a:t>Tinkering with wheels</a:t>
          </a:r>
        </a:p>
      </dgm:t>
    </dgm:pt>
    <dgm:pt modelId="{109122C0-CA25-4FFD-A0D9-C53230BA0C9D}" type="parTrans" cxnId="{C8CE51B8-EAD3-49FD-BE28-8796A94AA507}">
      <dgm:prSet custT="1"/>
      <dgm:spPr/>
      <dgm:t>
        <a:bodyPr/>
        <a:lstStyle/>
        <a:p>
          <a:endParaRPr lang="en-GB" sz="11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D3E2CB97-B583-404C-8838-997BE4C37253}" type="sibTrans" cxnId="{C8CE51B8-EAD3-49FD-BE28-8796A94AA507}">
      <dgm:prSet/>
      <dgm:spPr/>
      <dgm:t>
        <a:bodyPr/>
        <a:lstStyle/>
        <a:p>
          <a:endParaRPr lang="en-GB" sz="11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FCB30415-5FD9-44D2-9AA9-54C8D2A3A913}">
      <dgm:prSet custT="1"/>
      <dgm:spPr>
        <a:solidFill>
          <a:srgbClr val="0070C0"/>
        </a:solidFill>
      </dgm:spPr>
      <dgm:t>
        <a:bodyPr/>
        <a:lstStyle/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Cooking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Mixing and melting Easter Nests</a:t>
          </a:r>
        </a:p>
        <a:p>
          <a:endParaRPr lang="en-GB" sz="11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78D1E1C6-652F-4D40-8D31-EA50761B9652}" type="parTrans" cxnId="{D9CBCE34-F6FD-4EAE-9D1D-BFD0CE186CE8}">
      <dgm:prSet custT="1"/>
      <dgm:spPr>
        <a:solidFill>
          <a:srgbClr val="0070C0"/>
        </a:solidFill>
      </dgm:spPr>
      <dgm:t>
        <a:bodyPr/>
        <a:lstStyle/>
        <a:p>
          <a:endParaRPr lang="en-GB" sz="11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59CAE9D2-1E01-4A6B-ADA7-A25698CC599F}" type="sibTrans" cxnId="{D9CBCE34-F6FD-4EAE-9D1D-BFD0CE186CE8}">
      <dgm:prSet/>
      <dgm:spPr/>
      <dgm:t>
        <a:bodyPr/>
        <a:lstStyle/>
        <a:p>
          <a:endParaRPr lang="en-GB" sz="11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82B9DB40-235C-46D6-998B-116660A880F3}">
      <dgm:prSet custT="1"/>
      <dgm:spPr/>
      <dgm:t>
        <a:bodyPr/>
        <a:lstStyle/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Poetry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The Kettle (booktime book of fantastic first poems.pg. 25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The Underground Train (Machine Poems)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Hiding (S.Hughes) pg 32 </a:t>
          </a:r>
        </a:p>
      </dgm:t>
    </dgm:pt>
    <dgm:pt modelId="{7B234FA0-5674-45AD-97D9-2607BA96FF20}" type="parTrans" cxnId="{F04E3430-6992-4309-BEDB-72F9F20F663D}">
      <dgm:prSet/>
      <dgm:spPr/>
      <dgm:t>
        <a:bodyPr/>
        <a:lstStyle/>
        <a:p>
          <a:endParaRPr lang="en-GB"/>
        </a:p>
      </dgm:t>
    </dgm:pt>
    <dgm:pt modelId="{C9A25923-BC14-4705-8178-AD324CB36DFB}" type="sibTrans" cxnId="{F04E3430-6992-4309-BEDB-72F9F20F663D}">
      <dgm:prSet/>
      <dgm:spPr/>
      <dgm:t>
        <a:bodyPr/>
        <a:lstStyle/>
        <a:p>
          <a:endParaRPr lang="en-GB"/>
        </a:p>
      </dgm:t>
    </dgm:pt>
    <dgm:pt modelId="{848E0EA2-957C-4FDC-AD38-B2EE495505C9}">
      <dgm:prSet custT="1"/>
      <dgm:spPr/>
      <dgm:t>
        <a:bodyPr/>
        <a:lstStyle/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Music - Kapow Musical stories with movements and performances</a:t>
          </a:r>
        </a:p>
      </dgm:t>
    </dgm:pt>
    <dgm:pt modelId="{77F6EA8E-9257-45B7-9E99-74617280E8E9}" type="sibTrans" cxnId="{3FBF9E0C-A638-4854-9D81-D9DF9BFF3B28}">
      <dgm:prSet/>
      <dgm:spPr/>
      <dgm:t>
        <a:bodyPr/>
        <a:lstStyle/>
        <a:p>
          <a:endParaRPr lang="en-GB" sz="11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151C19E8-9048-48A5-AB7C-8F17BF29E00F}" type="parTrans" cxnId="{3FBF9E0C-A638-4854-9D81-D9DF9BFF3B28}">
      <dgm:prSet custT="1"/>
      <dgm:spPr/>
      <dgm:t>
        <a:bodyPr/>
        <a:lstStyle/>
        <a:p>
          <a:endParaRPr lang="en-GB" sz="11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1FBD2358-5852-4194-A3BF-A6EC5EE4D03A}">
      <dgm:prSet custT="1"/>
      <dgm:spPr/>
      <dgm:t>
        <a:bodyPr/>
        <a:lstStyle/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UOW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Investigation how to protect an egg. (Material properties)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Exploring different materials&amp; Magnetism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Recycle reuse reduce (The carbon moster) Easter cards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Forms of transport in the past. Ameila Earhart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John Lennon</a:t>
          </a:r>
        </a:p>
      </dgm:t>
    </dgm:pt>
    <dgm:pt modelId="{543A3BAC-C899-4CF8-B54D-F5F5A3819ED8}" type="sibTrans" cxnId="{DD18BF8D-5F5C-4415-BE2D-5316FDDAC625}">
      <dgm:prSet/>
      <dgm:spPr/>
      <dgm:t>
        <a:bodyPr/>
        <a:lstStyle/>
        <a:p>
          <a:endParaRPr lang="en-GB" sz="11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5EC025DF-AC98-439A-BEC4-D7EAE9EF8DBE}" type="parTrans" cxnId="{DD18BF8D-5F5C-4415-BE2D-5316FDDAC625}">
      <dgm:prSet custT="1"/>
      <dgm:spPr/>
      <dgm:t>
        <a:bodyPr/>
        <a:lstStyle/>
        <a:p>
          <a:endParaRPr lang="en-GB" sz="11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7E302556-C3C0-4B0E-A6EC-D0D57F9ED0A4}">
      <dgm:prSet phldrT="[Text]" custT="1"/>
      <dgm:spPr/>
      <dgm:t>
        <a:bodyPr/>
        <a:lstStyle/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Maths - Addition/Subraction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Mr Wolf's Pancakes (Time)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Mr Wolf's week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Clocks and more Clocks (Time)</a:t>
          </a:r>
        </a:p>
      </dgm:t>
    </dgm:pt>
    <dgm:pt modelId="{B54D192B-2317-4717-BB96-4D8466CE09AA}" type="sibTrans" cxnId="{68AA7E59-F1E9-41B2-8D79-B3996F59E487}">
      <dgm:prSet/>
      <dgm:spPr/>
      <dgm:t>
        <a:bodyPr/>
        <a:lstStyle/>
        <a:p>
          <a:endParaRPr lang="en-GB" sz="11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C052F4E3-6E1E-47A9-827B-956BA916A138}" type="parTrans" cxnId="{68AA7E59-F1E9-41B2-8D79-B3996F59E487}">
      <dgm:prSet custT="1"/>
      <dgm:spPr/>
      <dgm:t>
        <a:bodyPr/>
        <a:lstStyle/>
        <a:p>
          <a:endParaRPr lang="en-GB" sz="11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509A27B4-3DE2-49C6-91E2-0B02D4CDE0B3}" type="pres">
      <dgm:prSet presAssocID="{37539D23-7247-4C76-8851-D3CD3838C9B2}" presName="Name0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en-US"/>
        </a:p>
      </dgm:t>
    </dgm:pt>
    <dgm:pt modelId="{FFE5E04A-0C29-48D4-90CF-F8EBAF4ACC81}" type="pres">
      <dgm:prSet presAssocID="{DBB0474F-9452-4B57-B31A-CA94E1511589}" presName="centerShape" presStyleLbl="node0" presStyleIdx="0" presStyleCnt="1" custScaleX="100001" custScaleY="100001" custLinFactNeighborX="3937" custLinFactNeighborY="-762"/>
      <dgm:spPr/>
      <dgm:t>
        <a:bodyPr/>
        <a:lstStyle/>
        <a:p>
          <a:endParaRPr lang="en-US"/>
        </a:p>
      </dgm:t>
    </dgm:pt>
    <dgm:pt modelId="{2D14FA0C-B6CE-4FD1-BAD4-F3568A15D0A5}" type="pres">
      <dgm:prSet presAssocID="{3436B21D-8D50-4AB6-AB89-D4F3756C5505}" presName="parTrans" presStyleLbl="sibTrans2D1" presStyleIdx="0" presStyleCnt="11" custScaleX="120500"/>
      <dgm:spPr/>
      <dgm:t>
        <a:bodyPr/>
        <a:lstStyle/>
        <a:p>
          <a:endParaRPr lang="en-US"/>
        </a:p>
      </dgm:t>
    </dgm:pt>
    <dgm:pt modelId="{8DA28F80-B407-4527-926D-61CEBF6E5867}" type="pres">
      <dgm:prSet presAssocID="{3436B21D-8D50-4AB6-AB89-D4F3756C5505}" presName="connectorText" presStyleLbl="sibTrans2D1" presStyleIdx="0" presStyleCnt="11"/>
      <dgm:spPr/>
      <dgm:t>
        <a:bodyPr/>
        <a:lstStyle/>
        <a:p>
          <a:endParaRPr lang="en-US"/>
        </a:p>
      </dgm:t>
    </dgm:pt>
    <dgm:pt modelId="{92B4B434-BAC7-4F44-BD89-8F295EDD8B1D}" type="pres">
      <dgm:prSet presAssocID="{CB3E890E-39CB-4ECB-BD72-A79D9510E06F}" presName="node" presStyleLbl="node1" presStyleIdx="0" presStyleCnt="11" custScaleX="121000" custScaleY="121000" custRadScaleRad="84253" custRadScaleInc="-2213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54837D7C-C0A4-409D-8727-22FFA7F8A53F}" type="pres">
      <dgm:prSet presAssocID="{1A235BF2-81D6-44F1-8E4A-C27B92FE3EFF}" presName="parTrans" presStyleLbl="sibTrans2D1" presStyleIdx="1" presStyleCnt="11"/>
      <dgm:spPr/>
      <dgm:t>
        <a:bodyPr/>
        <a:lstStyle/>
        <a:p>
          <a:endParaRPr lang="en-US"/>
        </a:p>
      </dgm:t>
    </dgm:pt>
    <dgm:pt modelId="{7857F703-B115-4A8F-82C8-53EF94AEC332}" type="pres">
      <dgm:prSet presAssocID="{1A235BF2-81D6-44F1-8E4A-C27B92FE3EFF}" presName="connectorText" presStyleLbl="sibTrans2D1" presStyleIdx="1" presStyleCnt="11"/>
      <dgm:spPr/>
      <dgm:t>
        <a:bodyPr/>
        <a:lstStyle/>
        <a:p>
          <a:endParaRPr lang="en-US"/>
        </a:p>
      </dgm:t>
    </dgm:pt>
    <dgm:pt modelId="{A5A45F41-13D1-49CE-80B0-F0365CC285F1}" type="pres">
      <dgm:prSet presAssocID="{07BD4C77-CAC0-43B8-A623-165F1A785B58}" presName="node" presStyleLbl="node1" presStyleIdx="1" presStyleCnt="11" custScaleX="121000" custScaleY="121000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529AD987-71C7-4E08-A5FE-127C89AACD64}" type="pres">
      <dgm:prSet presAssocID="{AB582F26-D203-45EA-BCC5-BE7E7FC99E7B}" presName="parTrans" presStyleLbl="sibTrans2D1" presStyleIdx="2" presStyleCnt="11" custScaleX="78286"/>
      <dgm:spPr/>
      <dgm:t>
        <a:bodyPr/>
        <a:lstStyle/>
        <a:p>
          <a:endParaRPr lang="en-US"/>
        </a:p>
      </dgm:t>
    </dgm:pt>
    <dgm:pt modelId="{34841BFC-A1C5-450D-9A13-091F137C02E1}" type="pres">
      <dgm:prSet presAssocID="{AB582F26-D203-45EA-BCC5-BE7E7FC99E7B}" presName="connectorText" presStyleLbl="sibTrans2D1" presStyleIdx="2" presStyleCnt="11"/>
      <dgm:spPr/>
      <dgm:t>
        <a:bodyPr/>
        <a:lstStyle/>
        <a:p>
          <a:endParaRPr lang="en-US"/>
        </a:p>
      </dgm:t>
    </dgm:pt>
    <dgm:pt modelId="{E0585750-C68C-4F5F-97A6-DAC874A54636}" type="pres">
      <dgm:prSet presAssocID="{32EAA0C4-4A15-4C45-A569-523524E86B14}" presName="node" presStyleLbl="node1" presStyleIdx="2" presStyleCnt="11" custScaleX="134733" custScaleY="131758" custRadScaleRad="114493" custRadScaleInc="-29013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FCD80456-2240-4EC5-978D-2CDBC7C84778}" type="pres">
      <dgm:prSet presAssocID="{7B234FA0-5674-45AD-97D9-2607BA96FF20}" presName="parTrans" presStyleLbl="sibTrans2D1" presStyleIdx="3" presStyleCnt="11" custScaleX="77259" custLinFactNeighborX="0" custLinFactNeighborY="-18122"/>
      <dgm:spPr/>
      <dgm:t>
        <a:bodyPr/>
        <a:lstStyle/>
        <a:p>
          <a:endParaRPr lang="en-US"/>
        </a:p>
      </dgm:t>
    </dgm:pt>
    <dgm:pt modelId="{6055CAE5-66A8-4C3A-9E44-1F9811E07D2E}" type="pres">
      <dgm:prSet presAssocID="{7B234FA0-5674-45AD-97D9-2607BA96FF20}" presName="connectorText" presStyleLbl="sibTrans2D1" presStyleIdx="3" presStyleCnt="11"/>
      <dgm:spPr/>
      <dgm:t>
        <a:bodyPr/>
        <a:lstStyle/>
        <a:p>
          <a:endParaRPr lang="en-US"/>
        </a:p>
      </dgm:t>
    </dgm:pt>
    <dgm:pt modelId="{D843948F-79DE-4278-B0DA-B0522E04C834}" type="pres">
      <dgm:prSet presAssocID="{82B9DB40-235C-46D6-998B-116660A880F3}" presName="node" presStyleLbl="node1" presStyleIdx="3" presStyleCnt="11" custScaleX="161051" custScaleY="161051" custRadScaleRad="139483" custRadScaleInc="-75506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65928A85-8229-4628-808F-5D2C38A17507}" type="pres">
      <dgm:prSet presAssocID="{C052F4E3-6E1E-47A9-827B-956BA916A138}" presName="parTrans" presStyleLbl="sibTrans2D1" presStyleIdx="4" presStyleCnt="11" custScaleX="64249" custScaleY="100001" custLinFactNeighborX="-13219" custLinFactNeighborY="-48668"/>
      <dgm:spPr/>
      <dgm:t>
        <a:bodyPr/>
        <a:lstStyle/>
        <a:p>
          <a:endParaRPr lang="en-US"/>
        </a:p>
      </dgm:t>
    </dgm:pt>
    <dgm:pt modelId="{41A4DB2A-41FE-4CE9-844B-E00780AD6FB2}" type="pres">
      <dgm:prSet presAssocID="{C052F4E3-6E1E-47A9-827B-956BA916A138}" presName="connectorText" presStyleLbl="sibTrans2D1" presStyleIdx="4" presStyleCnt="11"/>
      <dgm:spPr/>
      <dgm:t>
        <a:bodyPr/>
        <a:lstStyle/>
        <a:p>
          <a:endParaRPr lang="en-US"/>
        </a:p>
      </dgm:t>
    </dgm:pt>
    <dgm:pt modelId="{3AE227C4-F59E-4EA0-B262-1F8DD3B97210}" type="pres">
      <dgm:prSet presAssocID="{7E302556-C3C0-4B0E-A6EC-D0D57F9ED0A4}" presName="node" presStyleLbl="node1" presStyleIdx="4" presStyleCnt="11" custScaleX="178679" custScaleY="182128" custRadScaleRad="152231" custRadScaleInc="-97071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C4116CB2-586D-47BA-A7CA-0B358BDFF4BF}" type="pres">
      <dgm:prSet presAssocID="{5EC025DF-AC98-439A-BEC4-D7EAE9EF8DBE}" presName="parTrans" presStyleLbl="sibTrans2D1" presStyleIdx="5" presStyleCnt="11" custScaleX="169565" custLinFactNeighborX="20370" custLinFactNeighborY="7248"/>
      <dgm:spPr/>
      <dgm:t>
        <a:bodyPr/>
        <a:lstStyle/>
        <a:p>
          <a:endParaRPr lang="en-US"/>
        </a:p>
      </dgm:t>
    </dgm:pt>
    <dgm:pt modelId="{995F0B2A-4B1A-4B03-BF91-5A639D61458A}" type="pres">
      <dgm:prSet presAssocID="{5EC025DF-AC98-439A-BEC4-D7EAE9EF8DBE}" presName="connectorText" presStyleLbl="sibTrans2D1" presStyleIdx="5" presStyleCnt="11"/>
      <dgm:spPr/>
      <dgm:t>
        <a:bodyPr/>
        <a:lstStyle/>
        <a:p>
          <a:endParaRPr lang="en-US"/>
        </a:p>
      </dgm:t>
    </dgm:pt>
    <dgm:pt modelId="{C90D6BE1-5638-4BED-BE40-E8DD9C973EA3}" type="pres">
      <dgm:prSet presAssocID="{1FBD2358-5852-4194-A3BF-A6EC5EE4D03A}" presName="node" presStyleLbl="node1" presStyleIdx="5" presStyleCnt="11" custScaleX="214359" custScaleY="214359" custRadScaleRad="93637" custRadScaleInc="-110485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94D39801-94E1-4A7B-B1D9-0A368E3F139C}" type="pres">
      <dgm:prSet presAssocID="{151C19E8-9048-48A5-AB7C-8F17BF29E00F}" presName="parTrans" presStyleLbl="sibTrans2D1" presStyleIdx="6" presStyleCnt="11" custScaleX="160919" custLinFactNeighborX="27813" custLinFactNeighborY="9665"/>
      <dgm:spPr/>
      <dgm:t>
        <a:bodyPr/>
        <a:lstStyle/>
        <a:p>
          <a:endParaRPr lang="en-US"/>
        </a:p>
      </dgm:t>
    </dgm:pt>
    <dgm:pt modelId="{5323B0E4-1C22-4271-AA25-9FAAE8008433}" type="pres">
      <dgm:prSet presAssocID="{151C19E8-9048-48A5-AB7C-8F17BF29E00F}" presName="connectorText" presStyleLbl="sibTrans2D1" presStyleIdx="6" presStyleCnt="11"/>
      <dgm:spPr/>
      <dgm:t>
        <a:bodyPr/>
        <a:lstStyle/>
        <a:p>
          <a:endParaRPr lang="en-US"/>
        </a:p>
      </dgm:t>
    </dgm:pt>
    <dgm:pt modelId="{4EAD61BB-9B74-4A64-ABB7-BFB71EBC9E68}" type="pres">
      <dgm:prSet presAssocID="{848E0EA2-957C-4FDC-AD38-B2EE495505C9}" presName="node" presStyleLbl="node1" presStyleIdx="6" presStyleCnt="11" custScaleX="194872" custScaleY="194872" custRadScaleRad="98458" custRadScaleInc="115765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C7C387D1-44DC-4B19-9301-804E7BA006FF}" type="pres">
      <dgm:prSet presAssocID="{F1E33F61-CACC-43FA-976E-D1105D69B081}" presName="parTrans" presStyleLbl="sibTrans2D1" presStyleIdx="7" presStyleCnt="11" custScaleX="57143" custScaleY="90909" custLinFactNeighborX="36797" custLinFactNeighborY="-16914"/>
      <dgm:spPr/>
      <dgm:t>
        <a:bodyPr/>
        <a:lstStyle/>
        <a:p>
          <a:endParaRPr lang="en-US"/>
        </a:p>
      </dgm:t>
    </dgm:pt>
    <dgm:pt modelId="{C9781F46-C6B2-42E3-9599-2F2BF3BF9294}" type="pres">
      <dgm:prSet presAssocID="{F1E33F61-CACC-43FA-976E-D1105D69B081}" presName="connectorText" presStyleLbl="sibTrans2D1" presStyleIdx="7" presStyleCnt="11"/>
      <dgm:spPr/>
      <dgm:t>
        <a:bodyPr/>
        <a:lstStyle/>
        <a:p>
          <a:endParaRPr lang="en-US"/>
        </a:p>
      </dgm:t>
    </dgm:pt>
    <dgm:pt modelId="{FEBC9842-37AB-45CC-951E-CC033204EEA9}" type="pres">
      <dgm:prSet presAssocID="{F5017806-C840-468A-A608-CAE8974154F1}" presName="node" presStyleLbl="node1" presStyleIdx="7" presStyleCnt="11" custScaleX="161051" custScaleY="161051" custRadScaleRad="155906" custRadScaleInc="87038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E606DE6F-F142-4248-9ABD-60F7032D09B4}" type="pres">
      <dgm:prSet presAssocID="{D9D44775-E707-4317-B26C-D4D565C083E5}" presName="parTrans" presStyleLbl="sibTrans2D1" presStyleIdx="8" presStyleCnt="11"/>
      <dgm:spPr/>
      <dgm:t>
        <a:bodyPr/>
        <a:lstStyle/>
        <a:p>
          <a:endParaRPr lang="en-US"/>
        </a:p>
      </dgm:t>
    </dgm:pt>
    <dgm:pt modelId="{E4423323-0CF7-4BF0-A8A0-E0F02537E875}" type="pres">
      <dgm:prSet presAssocID="{D9D44775-E707-4317-B26C-D4D565C083E5}" presName="connectorText" presStyleLbl="sibTrans2D1" presStyleIdx="8" presStyleCnt="11"/>
      <dgm:spPr/>
      <dgm:t>
        <a:bodyPr/>
        <a:lstStyle/>
        <a:p>
          <a:endParaRPr lang="en-US"/>
        </a:p>
      </dgm:t>
    </dgm:pt>
    <dgm:pt modelId="{9DBB1E57-AB01-47CF-A386-BE457B9FB70D}" type="pres">
      <dgm:prSet presAssocID="{61D91D99-9EE8-4A5B-953B-7382132F7FB8}" presName="node" presStyleLbl="node1" presStyleIdx="8" presStyleCnt="11" custScaleX="121000" custScaleY="121000" custRadScaleRad="101007" custRadScaleInc="-1908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36A5BCF3-7855-4DD7-8EC7-242AE2FAD914}" type="pres">
      <dgm:prSet presAssocID="{109122C0-CA25-4FFD-A0D9-C53230BA0C9D}" presName="parTrans" presStyleLbl="sibTrans2D1" presStyleIdx="9" presStyleCnt="11"/>
      <dgm:spPr/>
      <dgm:t>
        <a:bodyPr/>
        <a:lstStyle/>
        <a:p>
          <a:endParaRPr lang="en-US"/>
        </a:p>
      </dgm:t>
    </dgm:pt>
    <dgm:pt modelId="{A12436C0-3972-468A-BB25-6E5705DAD987}" type="pres">
      <dgm:prSet presAssocID="{109122C0-CA25-4FFD-A0D9-C53230BA0C9D}" presName="connectorText" presStyleLbl="sibTrans2D1" presStyleIdx="9" presStyleCnt="11"/>
      <dgm:spPr/>
      <dgm:t>
        <a:bodyPr/>
        <a:lstStyle/>
        <a:p>
          <a:endParaRPr lang="en-US"/>
        </a:p>
      </dgm:t>
    </dgm:pt>
    <dgm:pt modelId="{A79B29E1-2C38-40C7-B7B6-78B92B5C60AF}" type="pres">
      <dgm:prSet presAssocID="{D1E06372-C035-4E5B-87DA-AE559FF52A39}" presName="node" presStyleLbl="node1" presStyleIdx="9" presStyleCnt="11" custScaleX="121000" custScaleY="121000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B09821FB-C8A5-4FEE-AE46-56D2C33FA7E8}" type="pres">
      <dgm:prSet presAssocID="{78D1E1C6-652F-4D40-8D31-EA50761B9652}" presName="parTrans" presStyleLbl="sibTrans2D1" presStyleIdx="10" presStyleCnt="11" custScaleX="90575"/>
      <dgm:spPr/>
      <dgm:t>
        <a:bodyPr/>
        <a:lstStyle/>
        <a:p>
          <a:endParaRPr lang="en-US"/>
        </a:p>
      </dgm:t>
    </dgm:pt>
    <dgm:pt modelId="{D0BA31C7-B2A0-488A-B3E7-6D044CDC7484}" type="pres">
      <dgm:prSet presAssocID="{78D1E1C6-652F-4D40-8D31-EA50761B9652}" presName="connectorText" presStyleLbl="sibTrans2D1" presStyleIdx="10" presStyleCnt="11"/>
      <dgm:spPr/>
      <dgm:t>
        <a:bodyPr/>
        <a:lstStyle/>
        <a:p>
          <a:endParaRPr lang="en-US"/>
        </a:p>
      </dgm:t>
    </dgm:pt>
    <dgm:pt modelId="{1D31528B-3EC4-48CA-B565-5C5FC25BB4AB}" type="pres">
      <dgm:prSet presAssocID="{FCB30415-5FD9-44D2-9AA9-54C8D2A3A913}" presName="node" presStyleLbl="node1" presStyleIdx="10" presStyleCnt="11" custScaleX="121000" custScaleY="121000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E251D1B5-DF54-4711-A8F6-1B21A46F2E3A}" type="presOf" srcId="{151C19E8-9048-48A5-AB7C-8F17BF29E00F}" destId="{5323B0E4-1C22-4271-AA25-9FAAE8008433}" srcOrd="1" destOrd="0" presId="urn:microsoft.com/office/officeart/2005/8/layout/radial5"/>
    <dgm:cxn modelId="{786F42C4-8E28-46FB-B8A7-B17F6E9186E3}" type="presOf" srcId="{7B234FA0-5674-45AD-97D9-2607BA96FF20}" destId="{6055CAE5-66A8-4C3A-9E44-1F9811E07D2E}" srcOrd="1" destOrd="0" presId="urn:microsoft.com/office/officeart/2005/8/layout/radial5"/>
    <dgm:cxn modelId="{5CDD06A0-6275-400C-B217-95D7B373204D}" srcId="{37539D23-7247-4C76-8851-D3CD3838C9B2}" destId="{DBB0474F-9452-4B57-B31A-CA94E1511589}" srcOrd="0" destOrd="0" parTransId="{B85DCDC1-B9B5-40F5-A64D-14FBA4FFC2BD}" sibTransId="{0FA1EEE8-D61F-4BA3-B4E9-5957BEF85511}"/>
    <dgm:cxn modelId="{8C951ACD-5199-4058-98E5-B0555C93225E}" type="presOf" srcId="{AB582F26-D203-45EA-BCC5-BE7E7FC99E7B}" destId="{34841BFC-A1C5-450D-9A13-091F137C02E1}" srcOrd="1" destOrd="0" presId="urn:microsoft.com/office/officeart/2005/8/layout/radial5"/>
    <dgm:cxn modelId="{B3533CAF-AF1D-4884-9B2F-435563178840}" type="presOf" srcId="{C052F4E3-6E1E-47A9-827B-956BA916A138}" destId="{65928A85-8229-4628-808F-5D2C38A17507}" srcOrd="0" destOrd="0" presId="urn:microsoft.com/office/officeart/2005/8/layout/radial5"/>
    <dgm:cxn modelId="{C683C624-13F7-42B9-9BF8-FD007ED586C1}" type="presOf" srcId="{1A235BF2-81D6-44F1-8E4A-C27B92FE3EFF}" destId="{54837D7C-C0A4-409D-8727-22FFA7F8A53F}" srcOrd="0" destOrd="0" presId="urn:microsoft.com/office/officeart/2005/8/layout/radial5"/>
    <dgm:cxn modelId="{48CE2C11-FEA4-45EB-9F32-03CE1ABE15E7}" type="presOf" srcId="{07BD4C77-CAC0-43B8-A623-165F1A785B58}" destId="{A5A45F41-13D1-49CE-80B0-F0365CC285F1}" srcOrd="0" destOrd="0" presId="urn:microsoft.com/office/officeart/2005/8/layout/radial5"/>
    <dgm:cxn modelId="{376D13E2-FF05-4A48-82D0-48C6E3C74D8D}" srcId="{DBB0474F-9452-4B57-B31A-CA94E1511589}" destId="{CB3E890E-39CB-4ECB-BD72-A79D9510E06F}" srcOrd="0" destOrd="0" parTransId="{3436B21D-8D50-4AB6-AB89-D4F3756C5505}" sibTransId="{D9FD54B2-F1BA-4677-929E-C738C7930F32}"/>
    <dgm:cxn modelId="{DF3629E3-5457-46C9-B85D-BBBCF35857A3}" type="presOf" srcId="{D1E06372-C035-4E5B-87DA-AE559FF52A39}" destId="{A79B29E1-2C38-40C7-B7B6-78B92B5C60AF}" srcOrd="0" destOrd="0" presId="urn:microsoft.com/office/officeart/2005/8/layout/radial5"/>
    <dgm:cxn modelId="{2DA408C2-62FA-4D74-B683-656EFA59A9A3}" type="presOf" srcId="{151C19E8-9048-48A5-AB7C-8F17BF29E00F}" destId="{94D39801-94E1-4A7B-B1D9-0A368E3F139C}" srcOrd="0" destOrd="0" presId="urn:microsoft.com/office/officeart/2005/8/layout/radial5"/>
    <dgm:cxn modelId="{20DD39F1-C342-47D0-B5FF-D275C2CB6E92}" type="presOf" srcId="{D9D44775-E707-4317-B26C-D4D565C083E5}" destId="{E4423323-0CF7-4BF0-A8A0-E0F02537E875}" srcOrd="1" destOrd="0" presId="urn:microsoft.com/office/officeart/2005/8/layout/radial5"/>
    <dgm:cxn modelId="{F20EFEEB-794A-4E58-AD11-B038EE509E39}" type="presOf" srcId="{78D1E1C6-652F-4D40-8D31-EA50761B9652}" destId="{B09821FB-C8A5-4FEE-AE46-56D2C33FA7E8}" srcOrd="0" destOrd="0" presId="urn:microsoft.com/office/officeart/2005/8/layout/radial5"/>
    <dgm:cxn modelId="{D9CBCE34-F6FD-4EAE-9D1D-BFD0CE186CE8}" srcId="{DBB0474F-9452-4B57-B31A-CA94E1511589}" destId="{FCB30415-5FD9-44D2-9AA9-54C8D2A3A913}" srcOrd="10" destOrd="0" parTransId="{78D1E1C6-652F-4D40-8D31-EA50761B9652}" sibTransId="{59CAE9D2-1E01-4A6B-ADA7-A25698CC599F}"/>
    <dgm:cxn modelId="{212F08BA-5076-4624-9121-2448904638C2}" type="presOf" srcId="{AB582F26-D203-45EA-BCC5-BE7E7FC99E7B}" destId="{529AD987-71C7-4E08-A5FE-127C89AACD64}" srcOrd="0" destOrd="0" presId="urn:microsoft.com/office/officeart/2005/8/layout/radial5"/>
    <dgm:cxn modelId="{FEEE39C7-81CE-4729-8087-1D042D080FC4}" type="presOf" srcId="{37539D23-7247-4C76-8851-D3CD3838C9B2}" destId="{509A27B4-3DE2-49C6-91E2-0B02D4CDE0B3}" srcOrd="0" destOrd="0" presId="urn:microsoft.com/office/officeart/2005/8/layout/radial5"/>
    <dgm:cxn modelId="{94C64C9A-063F-4B7A-9986-0F2382E8AE54}" type="presOf" srcId="{7E302556-C3C0-4B0E-A6EC-D0D57F9ED0A4}" destId="{3AE227C4-F59E-4EA0-B262-1F8DD3B97210}" srcOrd="0" destOrd="0" presId="urn:microsoft.com/office/officeart/2005/8/layout/radial5"/>
    <dgm:cxn modelId="{F04E3430-6992-4309-BEDB-72F9F20F663D}" srcId="{DBB0474F-9452-4B57-B31A-CA94E1511589}" destId="{82B9DB40-235C-46D6-998B-116660A880F3}" srcOrd="3" destOrd="0" parTransId="{7B234FA0-5674-45AD-97D9-2607BA96FF20}" sibTransId="{C9A25923-BC14-4705-8178-AD324CB36DFB}"/>
    <dgm:cxn modelId="{1BEC5DE8-18EC-48EE-A0FD-DE1C41C3E10A}" type="presOf" srcId="{DBB0474F-9452-4B57-B31A-CA94E1511589}" destId="{FFE5E04A-0C29-48D4-90CF-F8EBAF4ACC81}" srcOrd="0" destOrd="0" presId="urn:microsoft.com/office/officeart/2005/8/layout/radial5"/>
    <dgm:cxn modelId="{94429002-C547-4994-AF0B-A92E2C8981B7}" type="presOf" srcId="{3436B21D-8D50-4AB6-AB89-D4F3756C5505}" destId="{2D14FA0C-B6CE-4FD1-BAD4-F3568A15D0A5}" srcOrd="0" destOrd="0" presId="urn:microsoft.com/office/officeart/2005/8/layout/radial5"/>
    <dgm:cxn modelId="{1C696F2C-971D-45F5-968F-C7AAB37BA90F}" type="presOf" srcId="{109122C0-CA25-4FFD-A0D9-C53230BA0C9D}" destId="{36A5BCF3-7855-4DD7-8EC7-242AE2FAD914}" srcOrd="0" destOrd="0" presId="urn:microsoft.com/office/officeart/2005/8/layout/radial5"/>
    <dgm:cxn modelId="{203CE08C-4889-4310-A311-ADA5E8FF5F24}" type="presOf" srcId="{1FBD2358-5852-4194-A3BF-A6EC5EE4D03A}" destId="{C90D6BE1-5638-4BED-BE40-E8DD9C973EA3}" srcOrd="0" destOrd="0" presId="urn:microsoft.com/office/officeart/2005/8/layout/radial5"/>
    <dgm:cxn modelId="{DC2D4077-6DF6-48C4-A3A3-08CC3474664B}" type="presOf" srcId="{CB3E890E-39CB-4ECB-BD72-A79D9510E06F}" destId="{92B4B434-BAC7-4F44-BD89-8F295EDD8B1D}" srcOrd="0" destOrd="0" presId="urn:microsoft.com/office/officeart/2005/8/layout/radial5"/>
    <dgm:cxn modelId="{91AC8C96-84E9-47B1-B119-B265D053483C}" type="presOf" srcId="{82B9DB40-235C-46D6-998B-116660A880F3}" destId="{D843948F-79DE-4278-B0DA-B0522E04C834}" srcOrd="0" destOrd="0" presId="urn:microsoft.com/office/officeart/2005/8/layout/radial5"/>
    <dgm:cxn modelId="{A75E997D-3EB1-4FC4-979B-1F848E983035}" type="presOf" srcId="{C052F4E3-6E1E-47A9-827B-956BA916A138}" destId="{41A4DB2A-41FE-4CE9-844B-E00780AD6FB2}" srcOrd="1" destOrd="0" presId="urn:microsoft.com/office/officeart/2005/8/layout/radial5"/>
    <dgm:cxn modelId="{79B47E63-440A-46BE-BB2F-B3BEC4412605}" type="presOf" srcId="{F1E33F61-CACC-43FA-976E-D1105D69B081}" destId="{C9781F46-C6B2-42E3-9599-2F2BF3BF9294}" srcOrd="1" destOrd="0" presId="urn:microsoft.com/office/officeart/2005/8/layout/radial5"/>
    <dgm:cxn modelId="{91CB255A-3754-4C2D-8538-3C8DB0429028}" type="presOf" srcId="{32EAA0C4-4A15-4C45-A569-523524E86B14}" destId="{E0585750-C68C-4F5F-97A6-DAC874A54636}" srcOrd="0" destOrd="0" presId="urn:microsoft.com/office/officeart/2005/8/layout/radial5"/>
    <dgm:cxn modelId="{68AA7E59-F1E9-41B2-8D79-B3996F59E487}" srcId="{DBB0474F-9452-4B57-B31A-CA94E1511589}" destId="{7E302556-C3C0-4B0E-A6EC-D0D57F9ED0A4}" srcOrd="4" destOrd="0" parTransId="{C052F4E3-6E1E-47A9-827B-956BA916A138}" sibTransId="{B54D192B-2317-4717-BB96-4D8466CE09AA}"/>
    <dgm:cxn modelId="{97E2E271-070B-4180-AF94-CA20EA0D7B57}" type="presOf" srcId="{D9D44775-E707-4317-B26C-D4D565C083E5}" destId="{E606DE6F-F142-4248-9ABD-60F7032D09B4}" srcOrd="0" destOrd="0" presId="urn:microsoft.com/office/officeart/2005/8/layout/radial5"/>
    <dgm:cxn modelId="{C84E0E70-CBAD-4B5C-B4E3-2E552575DF08}" type="presOf" srcId="{109122C0-CA25-4FFD-A0D9-C53230BA0C9D}" destId="{A12436C0-3972-468A-BB25-6E5705DAD987}" srcOrd="1" destOrd="0" presId="urn:microsoft.com/office/officeart/2005/8/layout/radial5"/>
    <dgm:cxn modelId="{615D3984-91F4-497C-BBB5-31852B82598B}" srcId="{DBB0474F-9452-4B57-B31A-CA94E1511589}" destId="{F5017806-C840-468A-A608-CAE8974154F1}" srcOrd="7" destOrd="0" parTransId="{F1E33F61-CACC-43FA-976E-D1105D69B081}" sibTransId="{79455273-DC83-45DD-BC1B-38D80683D54F}"/>
    <dgm:cxn modelId="{A21278F3-EDA5-4BE1-967F-AC59AEEA3BBB}" srcId="{DBB0474F-9452-4B57-B31A-CA94E1511589}" destId="{61D91D99-9EE8-4A5B-953B-7382132F7FB8}" srcOrd="8" destOrd="0" parTransId="{D9D44775-E707-4317-B26C-D4D565C083E5}" sibTransId="{FD715E1D-A8C4-4B05-A803-C20F4C80679D}"/>
    <dgm:cxn modelId="{1CB8C820-2253-4380-AD7F-E5C1E4305A32}" type="presOf" srcId="{5EC025DF-AC98-439A-BEC4-D7EAE9EF8DBE}" destId="{995F0B2A-4B1A-4B03-BF91-5A639D61458A}" srcOrd="1" destOrd="0" presId="urn:microsoft.com/office/officeart/2005/8/layout/radial5"/>
    <dgm:cxn modelId="{B4DC9D7F-8DFA-45FD-A2EB-994DFD046203}" type="presOf" srcId="{1A235BF2-81D6-44F1-8E4A-C27B92FE3EFF}" destId="{7857F703-B115-4A8F-82C8-53EF94AEC332}" srcOrd="1" destOrd="0" presId="urn:microsoft.com/office/officeart/2005/8/layout/radial5"/>
    <dgm:cxn modelId="{4A696B22-5F30-4394-81B0-38B421FE11AA}" srcId="{DBB0474F-9452-4B57-B31A-CA94E1511589}" destId="{07BD4C77-CAC0-43B8-A623-165F1A785B58}" srcOrd="1" destOrd="0" parTransId="{1A235BF2-81D6-44F1-8E4A-C27B92FE3EFF}" sibTransId="{6C5A9662-A1EA-4468-BE5C-133803B14506}"/>
    <dgm:cxn modelId="{57D31F8B-7D0B-4750-A463-A4C5483696F7}" type="presOf" srcId="{F5017806-C840-468A-A608-CAE8974154F1}" destId="{FEBC9842-37AB-45CC-951E-CC033204EEA9}" srcOrd="0" destOrd="0" presId="urn:microsoft.com/office/officeart/2005/8/layout/radial5"/>
    <dgm:cxn modelId="{069B5116-06FD-4276-85B8-FDAB169C5674}" type="presOf" srcId="{F1E33F61-CACC-43FA-976E-D1105D69B081}" destId="{C7C387D1-44DC-4B19-9301-804E7BA006FF}" srcOrd="0" destOrd="0" presId="urn:microsoft.com/office/officeart/2005/8/layout/radial5"/>
    <dgm:cxn modelId="{DD18BF8D-5F5C-4415-BE2D-5316FDDAC625}" srcId="{DBB0474F-9452-4B57-B31A-CA94E1511589}" destId="{1FBD2358-5852-4194-A3BF-A6EC5EE4D03A}" srcOrd="5" destOrd="0" parTransId="{5EC025DF-AC98-439A-BEC4-D7EAE9EF8DBE}" sibTransId="{543A3BAC-C899-4CF8-B54D-F5F5A3819ED8}"/>
    <dgm:cxn modelId="{1A3DE682-F4BC-4C61-8ED3-64717E9B2427}" type="presOf" srcId="{3436B21D-8D50-4AB6-AB89-D4F3756C5505}" destId="{8DA28F80-B407-4527-926D-61CEBF6E5867}" srcOrd="1" destOrd="0" presId="urn:microsoft.com/office/officeart/2005/8/layout/radial5"/>
    <dgm:cxn modelId="{6B39736C-F46E-4433-9CE5-98FBBEF21CEA}" type="presOf" srcId="{7B234FA0-5674-45AD-97D9-2607BA96FF20}" destId="{FCD80456-2240-4EC5-978D-2CDBC7C84778}" srcOrd="0" destOrd="0" presId="urn:microsoft.com/office/officeart/2005/8/layout/radial5"/>
    <dgm:cxn modelId="{3FBF9E0C-A638-4854-9D81-D9DF9BFF3B28}" srcId="{DBB0474F-9452-4B57-B31A-CA94E1511589}" destId="{848E0EA2-957C-4FDC-AD38-B2EE495505C9}" srcOrd="6" destOrd="0" parTransId="{151C19E8-9048-48A5-AB7C-8F17BF29E00F}" sibTransId="{77F6EA8E-9257-45B7-9E99-74617280E8E9}"/>
    <dgm:cxn modelId="{C8CE51B8-EAD3-49FD-BE28-8796A94AA507}" srcId="{DBB0474F-9452-4B57-B31A-CA94E1511589}" destId="{D1E06372-C035-4E5B-87DA-AE559FF52A39}" srcOrd="9" destOrd="0" parTransId="{109122C0-CA25-4FFD-A0D9-C53230BA0C9D}" sibTransId="{D3E2CB97-B583-404C-8838-997BE4C37253}"/>
    <dgm:cxn modelId="{876669AC-8103-4C99-B121-E6D2E248D0C2}" type="presOf" srcId="{FCB30415-5FD9-44D2-9AA9-54C8D2A3A913}" destId="{1D31528B-3EC4-48CA-B565-5C5FC25BB4AB}" srcOrd="0" destOrd="0" presId="urn:microsoft.com/office/officeart/2005/8/layout/radial5"/>
    <dgm:cxn modelId="{873674B2-32C3-4D38-BE9C-37E117A9F1BB}" type="presOf" srcId="{78D1E1C6-652F-4D40-8D31-EA50761B9652}" destId="{D0BA31C7-B2A0-488A-B3E7-6D044CDC7484}" srcOrd="1" destOrd="0" presId="urn:microsoft.com/office/officeart/2005/8/layout/radial5"/>
    <dgm:cxn modelId="{B35A790D-42D4-49AF-B97E-86C24F685976}" type="presOf" srcId="{848E0EA2-957C-4FDC-AD38-B2EE495505C9}" destId="{4EAD61BB-9B74-4A64-ABB7-BFB71EBC9E68}" srcOrd="0" destOrd="0" presId="urn:microsoft.com/office/officeart/2005/8/layout/radial5"/>
    <dgm:cxn modelId="{96FCC60B-79D6-49EE-BEDC-643F1B7C1F03}" type="presOf" srcId="{61D91D99-9EE8-4A5B-953B-7382132F7FB8}" destId="{9DBB1E57-AB01-47CF-A386-BE457B9FB70D}" srcOrd="0" destOrd="0" presId="urn:microsoft.com/office/officeart/2005/8/layout/radial5"/>
    <dgm:cxn modelId="{18F6B2B6-D118-4E5C-90FB-A77C982C5F89}" srcId="{DBB0474F-9452-4B57-B31A-CA94E1511589}" destId="{32EAA0C4-4A15-4C45-A569-523524E86B14}" srcOrd="2" destOrd="0" parTransId="{AB582F26-D203-45EA-BCC5-BE7E7FC99E7B}" sibTransId="{0CEB7935-FA54-4A28-815B-99F2A75F10DA}"/>
    <dgm:cxn modelId="{062A380E-5561-406E-810A-F81E1D7E8F3C}" type="presOf" srcId="{5EC025DF-AC98-439A-BEC4-D7EAE9EF8DBE}" destId="{C4116CB2-586D-47BA-A7CA-0B358BDFF4BF}" srcOrd="0" destOrd="0" presId="urn:microsoft.com/office/officeart/2005/8/layout/radial5"/>
    <dgm:cxn modelId="{5E790C4B-7D6A-4C31-922A-D19B2E58DD80}" type="presParOf" srcId="{509A27B4-3DE2-49C6-91E2-0B02D4CDE0B3}" destId="{FFE5E04A-0C29-48D4-90CF-F8EBAF4ACC81}" srcOrd="0" destOrd="0" presId="urn:microsoft.com/office/officeart/2005/8/layout/radial5"/>
    <dgm:cxn modelId="{6683F24F-8060-4994-B2DA-AA8502CC33DA}" type="presParOf" srcId="{509A27B4-3DE2-49C6-91E2-0B02D4CDE0B3}" destId="{2D14FA0C-B6CE-4FD1-BAD4-F3568A15D0A5}" srcOrd="1" destOrd="0" presId="urn:microsoft.com/office/officeart/2005/8/layout/radial5"/>
    <dgm:cxn modelId="{C36DA426-AFD3-492A-8DBC-CC309FA75FB2}" type="presParOf" srcId="{2D14FA0C-B6CE-4FD1-BAD4-F3568A15D0A5}" destId="{8DA28F80-B407-4527-926D-61CEBF6E5867}" srcOrd="0" destOrd="0" presId="urn:microsoft.com/office/officeart/2005/8/layout/radial5"/>
    <dgm:cxn modelId="{51837F09-392E-4893-99E9-E5043C1A3D72}" type="presParOf" srcId="{509A27B4-3DE2-49C6-91E2-0B02D4CDE0B3}" destId="{92B4B434-BAC7-4F44-BD89-8F295EDD8B1D}" srcOrd="2" destOrd="0" presId="urn:microsoft.com/office/officeart/2005/8/layout/radial5"/>
    <dgm:cxn modelId="{9FC54478-E841-4C0D-B666-6126F6A82082}" type="presParOf" srcId="{509A27B4-3DE2-49C6-91E2-0B02D4CDE0B3}" destId="{54837D7C-C0A4-409D-8727-22FFA7F8A53F}" srcOrd="3" destOrd="0" presId="urn:microsoft.com/office/officeart/2005/8/layout/radial5"/>
    <dgm:cxn modelId="{F617721D-EDF0-4530-BA75-2BF9BD0E7955}" type="presParOf" srcId="{54837D7C-C0A4-409D-8727-22FFA7F8A53F}" destId="{7857F703-B115-4A8F-82C8-53EF94AEC332}" srcOrd="0" destOrd="0" presId="urn:microsoft.com/office/officeart/2005/8/layout/radial5"/>
    <dgm:cxn modelId="{98CA545E-123E-469F-A7FC-BF53766FC40E}" type="presParOf" srcId="{509A27B4-3DE2-49C6-91E2-0B02D4CDE0B3}" destId="{A5A45F41-13D1-49CE-80B0-F0365CC285F1}" srcOrd="4" destOrd="0" presId="urn:microsoft.com/office/officeart/2005/8/layout/radial5"/>
    <dgm:cxn modelId="{A3711B79-C6CE-4FFE-9540-66C14471165A}" type="presParOf" srcId="{509A27B4-3DE2-49C6-91E2-0B02D4CDE0B3}" destId="{529AD987-71C7-4E08-A5FE-127C89AACD64}" srcOrd="5" destOrd="0" presId="urn:microsoft.com/office/officeart/2005/8/layout/radial5"/>
    <dgm:cxn modelId="{A8E70022-9F3A-4E14-9581-5952ABCA0394}" type="presParOf" srcId="{529AD987-71C7-4E08-A5FE-127C89AACD64}" destId="{34841BFC-A1C5-450D-9A13-091F137C02E1}" srcOrd="0" destOrd="0" presId="urn:microsoft.com/office/officeart/2005/8/layout/radial5"/>
    <dgm:cxn modelId="{3A8D9850-5163-43EE-81D7-C9241FA06451}" type="presParOf" srcId="{509A27B4-3DE2-49C6-91E2-0B02D4CDE0B3}" destId="{E0585750-C68C-4F5F-97A6-DAC874A54636}" srcOrd="6" destOrd="0" presId="urn:microsoft.com/office/officeart/2005/8/layout/radial5"/>
    <dgm:cxn modelId="{CBB6308A-ABA2-4CCC-8D7C-AD9C9FAF1232}" type="presParOf" srcId="{509A27B4-3DE2-49C6-91E2-0B02D4CDE0B3}" destId="{FCD80456-2240-4EC5-978D-2CDBC7C84778}" srcOrd="7" destOrd="0" presId="urn:microsoft.com/office/officeart/2005/8/layout/radial5"/>
    <dgm:cxn modelId="{98D1E9CF-82BA-4752-AE8A-0E114CD25313}" type="presParOf" srcId="{FCD80456-2240-4EC5-978D-2CDBC7C84778}" destId="{6055CAE5-66A8-4C3A-9E44-1F9811E07D2E}" srcOrd="0" destOrd="0" presId="urn:microsoft.com/office/officeart/2005/8/layout/radial5"/>
    <dgm:cxn modelId="{8911403E-2A66-4CCF-8332-5A688BC29FC6}" type="presParOf" srcId="{509A27B4-3DE2-49C6-91E2-0B02D4CDE0B3}" destId="{D843948F-79DE-4278-B0DA-B0522E04C834}" srcOrd="8" destOrd="0" presId="urn:microsoft.com/office/officeart/2005/8/layout/radial5"/>
    <dgm:cxn modelId="{8AD10AB5-2F17-4ABC-8803-ABC2B440851D}" type="presParOf" srcId="{509A27B4-3DE2-49C6-91E2-0B02D4CDE0B3}" destId="{65928A85-8229-4628-808F-5D2C38A17507}" srcOrd="9" destOrd="0" presId="urn:microsoft.com/office/officeart/2005/8/layout/radial5"/>
    <dgm:cxn modelId="{ED070434-D06A-4485-BCB2-13D44BE249E0}" type="presParOf" srcId="{65928A85-8229-4628-808F-5D2C38A17507}" destId="{41A4DB2A-41FE-4CE9-844B-E00780AD6FB2}" srcOrd="0" destOrd="0" presId="urn:microsoft.com/office/officeart/2005/8/layout/radial5"/>
    <dgm:cxn modelId="{81BD9EA2-9A02-48EA-8F67-FC2A31B37079}" type="presParOf" srcId="{509A27B4-3DE2-49C6-91E2-0B02D4CDE0B3}" destId="{3AE227C4-F59E-4EA0-B262-1F8DD3B97210}" srcOrd="10" destOrd="0" presId="urn:microsoft.com/office/officeart/2005/8/layout/radial5"/>
    <dgm:cxn modelId="{67DE3396-F049-400E-A95B-96C72C4955CF}" type="presParOf" srcId="{509A27B4-3DE2-49C6-91E2-0B02D4CDE0B3}" destId="{C4116CB2-586D-47BA-A7CA-0B358BDFF4BF}" srcOrd="11" destOrd="0" presId="urn:microsoft.com/office/officeart/2005/8/layout/radial5"/>
    <dgm:cxn modelId="{4D712274-E9F5-4016-97E1-0D93628D609D}" type="presParOf" srcId="{C4116CB2-586D-47BA-A7CA-0B358BDFF4BF}" destId="{995F0B2A-4B1A-4B03-BF91-5A639D61458A}" srcOrd="0" destOrd="0" presId="urn:microsoft.com/office/officeart/2005/8/layout/radial5"/>
    <dgm:cxn modelId="{BC273F66-085F-481B-B239-89E8D3AAC3B5}" type="presParOf" srcId="{509A27B4-3DE2-49C6-91E2-0B02D4CDE0B3}" destId="{C90D6BE1-5638-4BED-BE40-E8DD9C973EA3}" srcOrd="12" destOrd="0" presId="urn:microsoft.com/office/officeart/2005/8/layout/radial5"/>
    <dgm:cxn modelId="{BC872818-2AF6-4FB5-B37F-D0B82C620305}" type="presParOf" srcId="{509A27B4-3DE2-49C6-91E2-0B02D4CDE0B3}" destId="{94D39801-94E1-4A7B-B1D9-0A368E3F139C}" srcOrd="13" destOrd="0" presId="urn:microsoft.com/office/officeart/2005/8/layout/radial5"/>
    <dgm:cxn modelId="{613A0211-E555-417A-9D90-804ABC2E3CFA}" type="presParOf" srcId="{94D39801-94E1-4A7B-B1D9-0A368E3F139C}" destId="{5323B0E4-1C22-4271-AA25-9FAAE8008433}" srcOrd="0" destOrd="0" presId="urn:microsoft.com/office/officeart/2005/8/layout/radial5"/>
    <dgm:cxn modelId="{47AAF7DC-3A16-453E-A9C7-C4F292AFE5B9}" type="presParOf" srcId="{509A27B4-3DE2-49C6-91E2-0B02D4CDE0B3}" destId="{4EAD61BB-9B74-4A64-ABB7-BFB71EBC9E68}" srcOrd="14" destOrd="0" presId="urn:microsoft.com/office/officeart/2005/8/layout/radial5"/>
    <dgm:cxn modelId="{229E2663-8927-436A-B2D2-3200748CE1C5}" type="presParOf" srcId="{509A27B4-3DE2-49C6-91E2-0B02D4CDE0B3}" destId="{C7C387D1-44DC-4B19-9301-804E7BA006FF}" srcOrd="15" destOrd="0" presId="urn:microsoft.com/office/officeart/2005/8/layout/radial5"/>
    <dgm:cxn modelId="{02D649BC-1897-4618-BFC9-A6B5878FA385}" type="presParOf" srcId="{C7C387D1-44DC-4B19-9301-804E7BA006FF}" destId="{C9781F46-C6B2-42E3-9599-2F2BF3BF9294}" srcOrd="0" destOrd="0" presId="urn:microsoft.com/office/officeart/2005/8/layout/radial5"/>
    <dgm:cxn modelId="{2D5780DC-041D-40FA-90D2-8DA27DEB5890}" type="presParOf" srcId="{509A27B4-3DE2-49C6-91E2-0B02D4CDE0B3}" destId="{FEBC9842-37AB-45CC-951E-CC033204EEA9}" srcOrd="16" destOrd="0" presId="urn:microsoft.com/office/officeart/2005/8/layout/radial5"/>
    <dgm:cxn modelId="{F8C4D80B-B62D-4A7F-91E3-C2C4D94A30A9}" type="presParOf" srcId="{509A27B4-3DE2-49C6-91E2-0B02D4CDE0B3}" destId="{E606DE6F-F142-4248-9ABD-60F7032D09B4}" srcOrd="17" destOrd="0" presId="urn:microsoft.com/office/officeart/2005/8/layout/radial5"/>
    <dgm:cxn modelId="{2C13D3A3-C1ED-4860-BD3C-00066BD594D0}" type="presParOf" srcId="{E606DE6F-F142-4248-9ABD-60F7032D09B4}" destId="{E4423323-0CF7-4BF0-A8A0-E0F02537E875}" srcOrd="0" destOrd="0" presId="urn:microsoft.com/office/officeart/2005/8/layout/radial5"/>
    <dgm:cxn modelId="{01092564-CA38-4026-869A-69140792F58A}" type="presParOf" srcId="{509A27B4-3DE2-49C6-91E2-0B02D4CDE0B3}" destId="{9DBB1E57-AB01-47CF-A386-BE457B9FB70D}" srcOrd="18" destOrd="0" presId="urn:microsoft.com/office/officeart/2005/8/layout/radial5"/>
    <dgm:cxn modelId="{CC6A9BAF-C9D2-405B-B544-A192C5ED94D0}" type="presParOf" srcId="{509A27B4-3DE2-49C6-91E2-0B02D4CDE0B3}" destId="{36A5BCF3-7855-4DD7-8EC7-242AE2FAD914}" srcOrd="19" destOrd="0" presId="urn:microsoft.com/office/officeart/2005/8/layout/radial5"/>
    <dgm:cxn modelId="{80ED4D1D-1D9F-4E5F-BB9C-CD934EA4FABB}" type="presParOf" srcId="{36A5BCF3-7855-4DD7-8EC7-242AE2FAD914}" destId="{A12436C0-3972-468A-BB25-6E5705DAD987}" srcOrd="0" destOrd="0" presId="urn:microsoft.com/office/officeart/2005/8/layout/radial5"/>
    <dgm:cxn modelId="{9D286DF9-E41B-4632-A34E-A3E7B2234A76}" type="presParOf" srcId="{509A27B4-3DE2-49C6-91E2-0B02D4CDE0B3}" destId="{A79B29E1-2C38-40C7-B7B6-78B92B5C60AF}" srcOrd="20" destOrd="0" presId="urn:microsoft.com/office/officeart/2005/8/layout/radial5"/>
    <dgm:cxn modelId="{7100C7B6-1978-44D3-9D0E-134989AAC241}" type="presParOf" srcId="{509A27B4-3DE2-49C6-91E2-0B02D4CDE0B3}" destId="{B09821FB-C8A5-4FEE-AE46-56D2C33FA7E8}" srcOrd="21" destOrd="0" presId="urn:microsoft.com/office/officeart/2005/8/layout/radial5"/>
    <dgm:cxn modelId="{32DE1E3D-612E-4B3D-8A90-94649DFF83B1}" type="presParOf" srcId="{B09821FB-C8A5-4FEE-AE46-56D2C33FA7E8}" destId="{D0BA31C7-B2A0-488A-B3E7-6D044CDC7484}" srcOrd="0" destOrd="0" presId="urn:microsoft.com/office/officeart/2005/8/layout/radial5"/>
    <dgm:cxn modelId="{5260D424-268C-44BB-BE00-1EA7CEC767D0}" type="presParOf" srcId="{509A27B4-3DE2-49C6-91E2-0B02D4CDE0B3}" destId="{1D31528B-3EC4-48CA-B565-5C5FC25BB4AB}" srcOrd="22" destOrd="0" presId="urn:microsoft.com/office/officeart/2005/8/layout/radial5"/>
  </dgm:cxnLst>
  <dgm:bg>
    <a:noFill/>
  </dgm:bg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FE5E04A-0C29-48D4-90CF-F8EBAF4ACC81}">
      <dsp:nvSpPr>
        <dsp:cNvPr id="0" name=""/>
        <dsp:cNvSpPr/>
      </dsp:nvSpPr>
      <dsp:spPr>
        <a:xfrm>
          <a:off x="4547822" y="2580528"/>
          <a:ext cx="987377" cy="987377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Spring 2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Reception</a:t>
          </a:r>
        </a:p>
      </dsp:txBody>
      <dsp:txXfrm>
        <a:off x="4692420" y="2725126"/>
        <a:ext cx="698181" cy="698181"/>
      </dsp:txXfrm>
    </dsp:sp>
    <dsp:sp modelId="{2D14FA0C-B6CE-4FD1-BAD4-F3568A15D0A5}">
      <dsp:nvSpPr>
        <dsp:cNvPr id="0" name=""/>
        <dsp:cNvSpPr/>
      </dsp:nvSpPr>
      <dsp:spPr>
        <a:xfrm rot="15851861">
          <a:off x="4592340" y="1768954"/>
          <a:ext cx="692231" cy="582211"/>
        </a:xfrm>
        <a:prstGeom prst="rightArrow">
          <a:avLst>
            <a:gd name="adj1" fmla="val 60000"/>
            <a:gd name="adj2" fmla="val 50000"/>
          </a:avLst>
        </a:prstGeom>
        <a:solidFill>
          <a:schemeClr val="accent2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1100" kern="1200">
            <a:latin typeface="Arial" panose="020B0604020202020204" pitchFamily="34" charset="0"/>
            <a:cs typeface="Arial" panose="020B0604020202020204" pitchFamily="34" charset="0"/>
          </a:endParaRPr>
        </a:p>
      </dsp:txBody>
      <dsp:txXfrm rot="10800000">
        <a:off x="4688500" y="1972280"/>
        <a:ext cx="517568" cy="349327"/>
      </dsp:txXfrm>
    </dsp:sp>
    <dsp:sp modelId="{92B4B434-BAC7-4F44-BD89-8F295EDD8B1D}">
      <dsp:nvSpPr>
        <dsp:cNvPr id="0" name=""/>
        <dsp:cNvSpPr/>
      </dsp:nvSpPr>
      <dsp:spPr>
        <a:xfrm>
          <a:off x="4083511" y="58035"/>
          <a:ext cx="1450392" cy="1450392"/>
        </a:xfrm>
        <a:prstGeom prst="ellipse">
          <a:avLst/>
        </a:prstGeom>
        <a:solidFill>
          <a:schemeClr val="accen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Guided Reading 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Fox's Garden The Last Zookeeper</a:t>
          </a:r>
        </a:p>
      </dsp:txBody>
      <dsp:txXfrm>
        <a:off x="4295916" y="270440"/>
        <a:ext cx="1025582" cy="1025582"/>
      </dsp:txXfrm>
    </dsp:sp>
    <dsp:sp modelId="{54837D7C-C0A4-409D-8727-22FFA7F8A53F}">
      <dsp:nvSpPr>
        <dsp:cNvPr id="0" name=""/>
        <dsp:cNvSpPr/>
      </dsp:nvSpPr>
      <dsp:spPr>
        <a:xfrm rot="17952816">
          <a:off x="5242806" y="1758748"/>
          <a:ext cx="743043" cy="582211"/>
        </a:xfrm>
        <a:prstGeom prst="rightArrow">
          <a:avLst>
            <a:gd name="adj1" fmla="val 60000"/>
            <a:gd name="adj2" fmla="val 50000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1100" kern="1200">
            <a:latin typeface="Arial" panose="020B0604020202020204" pitchFamily="34" charset="0"/>
            <a:cs typeface="Arial" panose="020B0604020202020204" pitchFamily="34" charset="0"/>
          </a:endParaRPr>
        </a:p>
      </dsp:txBody>
      <dsp:txXfrm>
        <a:off x="5287514" y="1951413"/>
        <a:ext cx="568380" cy="349327"/>
      </dsp:txXfrm>
    </dsp:sp>
    <dsp:sp modelId="{A5A45F41-13D1-49CE-80B0-F0365CC285F1}">
      <dsp:nvSpPr>
        <dsp:cNvPr id="0" name=""/>
        <dsp:cNvSpPr/>
      </dsp:nvSpPr>
      <dsp:spPr>
        <a:xfrm>
          <a:off x="5595466" y="61523"/>
          <a:ext cx="1450392" cy="1450392"/>
        </a:xfrm>
        <a:prstGeom prst="ellipse">
          <a:avLst/>
        </a:prstGeom>
        <a:solidFill>
          <a:schemeClr val="accent3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Phonics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Soundswrite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Units 10-11</a:t>
          </a:r>
        </a:p>
      </dsp:txBody>
      <dsp:txXfrm>
        <a:off x="5807871" y="273928"/>
        <a:ext cx="1025582" cy="1025582"/>
      </dsp:txXfrm>
    </dsp:sp>
    <dsp:sp modelId="{529AD987-71C7-4E08-A5FE-127C89AACD64}">
      <dsp:nvSpPr>
        <dsp:cNvPr id="0" name=""/>
        <dsp:cNvSpPr/>
      </dsp:nvSpPr>
      <dsp:spPr>
        <a:xfrm rot="19761268">
          <a:off x="5815416" y="2120037"/>
          <a:ext cx="690518" cy="582211"/>
        </a:xfrm>
        <a:prstGeom prst="rightArrow">
          <a:avLst>
            <a:gd name="adj1" fmla="val 60000"/>
            <a:gd name="adj2" fmla="val 50000"/>
          </a:avLst>
        </a:prstGeom>
        <a:solidFill>
          <a:schemeClr val="accent4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1100" kern="1200">
            <a:latin typeface="Arial" panose="020B0604020202020204" pitchFamily="34" charset="0"/>
            <a:cs typeface="Arial" panose="020B0604020202020204" pitchFamily="34" charset="0"/>
          </a:endParaRPr>
        </a:p>
      </dsp:txBody>
      <dsp:txXfrm>
        <a:off x="5827613" y="2280994"/>
        <a:ext cx="515855" cy="349327"/>
      </dsp:txXfrm>
    </dsp:sp>
    <dsp:sp modelId="{E0585750-C68C-4F5F-97A6-DAC874A54636}">
      <dsp:nvSpPr>
        <dsp:cNvPr id="0" name=""/>
        <dsp:cNvSpPr/>
      </dsp:nvSpPr>
      <dsp:spPr>
        <a:xfrm>
          <a:off x="6781192" y="775410"/>
          <a:ext cx="1615006" cy="1579345"/>
        </a:xfrm>
        <a:prstGeom prst="ellipse">
          <a:avLst/>
        </a:prstGeom>
        <a:solidFill>
          <a:schemeClr val="accent4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Writing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Helicopter stories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Talk for writing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The carbon monster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Mrs Armitage</a:t>
          </a:r>
        </a:p>
      </dsp:txBody>
      <dsp:txXfrm>
        <a:off x="7017704" y="1006700"/>
        <a:ext cx="1141982" cy="1116765"/>
      </dsp:txXfrm>
    </dsp:sp>
    <dsp:sp modelId="{FCD80456-2240-4EC5-978D-2CDBC7C84778}">
      <dsp:nvSpPr>
        <dsp:cNvPr id="0" name=""/>
        <dsp:cNvSpPr/>
      </dsp:nvSpPr>
      <dsp:spPr>
        <a:xfrm rot="21374327">
          <a:off x="6143770" y="2575753"/>
          <a:ext cx="894023" cy="582211"/>
        </a:xfrm>
        <a:prstGeom prst="rightArrow">
          <a:avLst>
            <a:gd name="adj1" fmla="val 60000"/>
            <a:gd name="adj2" fmla="val 50000"/>
          </a:avLst>
        </a:prstGeom>
        <a:solidFill>
          <a:schemeClr val="accent5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1111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2500" kern="1200"/>
        </a:p>
      </dsp:txBody>
      <dsp:txXfrm>
        <a:off x="6143958" y="2697924"/>
        <a:ext cx="719360" cy="349327"/>
      </dsp:txXfrm>
    </dsp:sp>
    <dsp:sp modelId="{D843948F-79DE-4278-B0DA-B0522E04C834}">
      <dsp:nvSpPr>
        <dsp:cNvPr id="0" name=""/>
        <dsp:cNvSpPr/>
      </dsp:nvSpPr>
      <dsp:spPr>
        <a:xfrm>
          <a:off x="7710707" y="1870053"/>
          <a:ext cx="1930472" cy="1930472"/>
        </a:xfrm>
        <a:prstGeom prst="ellipse">
          <a:avLst/>
        </a:prstGeom>
        <a:solidFill>
          <a:schemeClr val="accent5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Poetry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The Kettle (booktime book of fantastic first poems.pg. 25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The Underground Train (Machine Poems)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Hiding (S.Hughes) pg 32 </a:t>
          </a:r>
        </a:p>
      </dsp:txBody>
      <dsp:txXfrm>
        <a:off x="7993418" y="2152764"/>
        <a:ext cx="1365050" cy="1365050"/>
      </dsp:txXfrm>
    </dsp:sp>
    <dsp:sp modelId="{65928A85-8229-4628-808F-5D2C38A17507}">
      <dsp:nvSpPr>
        <dsp:cNvPr id="0" name=""/>
        <dsp:cNvSpPr/>
      </dsp:nvSpPr>
      <dsp:spPr>
        <a:xfrm rot="1612586">
          <a:off x="5956724" y="3264369"/>
          <a:ext cx="840891" cy="582217"/>
        </a:xfrm>
        <a:prstGeom prst="rightArrow">
          <a:avLst>
            <a:gd name="adj1" fmla="val 60000"/>
            <a:gd name="adj2" fmla="val 5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1100" kern="1200">
            <a:latin typeface="Arial" panose="020B0604020202020204" pitchFamily="34" charset="0"/>
            <a:cs typeface="Arial" panose="020B0604020202020204" pitchFamily="34" charset="0"/>
          </a:endParaRPr>
        </a:p>
      </dsp:txBody>
      <dsp:txXfrm>
        <a:off x="5966157" y="3341332"/>
        <a:ext cx="666226" cy="349331"/>
      </dsp:txXfrm>
    </dsp:sp>
    <dsp:sp modelId="{3AE227C4-F59E-4EA0-B262-1F8DD3B97210}">
      <dsp:nvSpPr>
        <dsp:cNvPr id="0" name=""/>
        <dsp:cNvSpPr/>
      </dsp:nvSpPr>
      <dsp:spPr>
        <a:xfrm>
          <a:off x="7572578" y="3808172"/>
          <a:ext cx="2141774" cy="2183116"/>
        </a:xfrm>
        <a:prstGeom prst="ellipse">
          <a:avLst/>
        </a:prstGeom>
        <a:solidFill>
          <a:schemeClr val="accent6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Maths - Addition/Subraction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Mr Wolf's Pancakes (Time)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Mr Wolf's week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Clocks and more Clocks (Time)</a:t>
          </a:r>
        </a:p>
      </dsp:txBody>
      <dsp:txXfrm>
        <a:off x="7886234" y="4127882"/>
        <a:ext cx="1514462" cy="1543696"/>
      </dsp:txXfrm>
    </dsp:sp>
    <dsp:sp modelId="{C4116CB2-586D-47BA-A7CA-0B358BDFF4BF}">
      <dsp:nvSpPr>
        <dsp:cNvPr id="0" name=""/>
        <dsp:cNvSpPr/>
      </dsp:nvSpPr>
      <dsp:spPr>
        <a:xfrm rot="3612399">
          <a:off x="5213072" y="3562864"/>
          <a:ext cx="660033" cy="582211"/>
        </a:xfrm>
        <a:prstGeom prst="rightArrow">
          <a:avLst>
            <a:gd name="adj1" fmla="val 60000"/>
            <a:gd name="adj2" fmla="val 50000"/>
          </a:avLst>
        </a:prstGeom>
        <a:solidFill>
          <a:schemeClr val="accent2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1100" kern="1200">
            <a:latin typeface="Arial" panose="020B0604020202020204" pitchFamily="34" charset="0"/>
            <a:cs typeface="Arial" panose="020B0604020202020204" pitchFamily="34" charset="0"/>
          </a:endParaRPr>
        </a:p>
      </dsp:txBody>
      <dsp:txXfrm>
        <a:off x="5257011" y="3603518"/>
        <a:ext cx="485370" cy="349327"/>
      </dsp:txXfrm>
    </dsp:sp>
    <dsp:sp modelId="{C90D6BE1-5638-4BED-BE40-E8DD9C973EA3}">
      <dsp:nvSpPr>
        <dsp:cNvPr id="0" name=""/>
        <dsp:cNvSpPr/>
      </dsp:nvSpPr>
      <dsp:spPr>
        <a:xfrm>
          <a:off x="5005351" y="3970200"/>
          <a:ext cx="2569460" cy="2569460"/>
        </a:xfrm>
        <a:prstGeom prst="ellipse">
          <a:avLst/>
        </a:prstGeom>
        <a:solidFill>
          <a:schemeClr val="accen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UOW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Investigation how to protect an egg. (Material properties)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Exploring different materials&amp; Magnetism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Recycle reuse reduce (The carbon moster) Easter cards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Forms of transport in the past. Ameila Earhart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John Lennon</a:t>
          </a:r>
        </a:p>
      </dsp:txBody>
      <dsp:txXfrm>
        <a:off x="5381640" y="4346489"/>
        <a:ext cx="1816882" cy="1816882"/>
      </dsp:txXfrm>
    </dsp:sp>
    <dsp:sp modelId="{94D39801-94E1-4A7B-B1D9-0A368E3F139C}">
      <dsp:nvSpPr>
        <dsp:cNvPr id="0" name=""/>
        <dsp:cNvSpPr/>
      </dsp:nvSpPr>
      <dsp:spPr>
        <a:xfrm rot="7701092">
          <a:off x="4022098" y="3694192"/>
          <a:ext cx="1048640" cy="582211"/>
        </a:xfrm>
        <a:prstGeom prst="rightArrow">
          <a:avLst>
            <a:gd name="adj1" fmla="val 60000"/>
            <a:gd name="adj2" fmla="val 50000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1100" kern="1200">
            <a:latin typeface="Arial" panose="020B0604020202020204" pitchFamily="34" charset="0"/>
            <a:cs typeface="Arial" panose="020B0604020202020204" pitchFamily="34" charset="0"/>
          </a:endParaRPr>
        </a:p>
      </dsp:txBody>
      <dsp:txXfrm rot="10800000">
        <a:off x="4163617" y="3742147"/>
        <a:ext cx="873977" cy="349327"/>
      </dsp:txXfrm>
    </dsp:sp>
    <dsp:sp modelId="{4EAD61BB-9B74-4A64-ABB7-BFB71EBC9E68}">
      <dsp:nvSpPr>
        <dsp:cNvPr id="0" name=""/>
        <dsp:cNvSpPr/>
      </dsp:nvSpPr>
      <dsp:spPr>
        <a:xfrm>
          <a:off x="2079648" y="4173587"/>
          <a:ext cx="2335875" cy="2335875"/>
        </a:xfrm>
        <a:prstGeom prst="ellipse">
          <a:avLst/>
        </a:prstGeom>
        <a:solidFill>
          <a:schemeClr val="accent3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Music - Kapow Musical stories with movements and performances</a:t>
          </a:r>
        </a:p>
      </dsp:txBody>
      <dsp:txXfrm>
        <a:off x="2421729" y="4515668"/>
        <a:ext cx="1651713" cy="1651713"/>
      </dsp:txXfrm>
    </dsp:sp>
    <dsp:sp modelId="{C7C387D1-44DC-4B19-9301-804E7BA006FF}">
      <dsp:nvSpPr>
        <dsp:cNvPr id="0" name=""/>
        <dsp:cNvSpPr/>
      </dsp:nvSpPr>
      <dsp:spPr>
        <a:xfrm rot="9245612">
          <a:off x="3390870" y="3577903"/>
          <a:ext cx="930604" cy="529283"/>
        </a:xfrm>
        <a:prstGeom prst="rightArrow">
          <a:avLst>
            <a:gd name="adj1" fmla="val 60000"/>
            <a:gd name="adj2" fmla="val 50000"/>
          </a:avLst>
        </a:prstGeom>
        <a:solidFill>
          <a:schemeClr val="accent4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1100" kern="1200">
            <a:latin typeface="Arial" panose="020B0604020202020204" pitchFamily="34" charset="0"/>
            <a:cs typeface="Arial" panose="020B0604020202020204" pitchFamily="34" charset="0"/>
          </a:endParaRPr>
        </a:p>
      </dsp:txBody>
      <dsp:txXfrm rot="10800000">
        <a:off x="3541677" y="3649073"/>
        <a:ext cx="771819" cy="317569"/>
      </dsp:txXfrm>
    </dsp:sp>
    <dsp:sp modelId="{FEBC9842-37AB-45CC-951E-CC033204EEA9}">
      <dsp:nvSpPr>
        <dsp:cNvPr id="0" name=""/>
        <dsp:cNvSpPr/>
      </dsp:nvSpPr>
      <dsp:spPr>
        <a:xfrm>
          <a:off x="0" y="4088882"/>
          <a:ext cx="1930472" cy="1930472"/>
        </a:xfrm>
        <a:prstGeom prst="ellipse">
          <a:avLst/>
        </a:prstGeom>
        <a:solidFill>
          <a:schemeClr val="accent4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Art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 Van Gough The Starry Night (Oils)</a:t>
          </a:r>
        </a:p>
      </dsp:txBody>
      <dsp:txXfrm>
        <a:off x="282711" y="4371593"/>
        <a:ext cx="1365050" cy="1365050"/>
      </dsp:txXfrm>
    </dsp:sp>
    <dsp:sp modelId="{E606DE6F-F142-4248-9ABD-60F7032D09B4}">
      <dsp:nvSpPr>
        <dsp:cNvPr id="0" name=""/>
        <dsp:cNvSpPr/>
      </dsp:nvSpPr>
      <dsp:spPr>
        <a:xfrm rot="10279503">
          <a:off x="3213281" y="2989264"/>
          <a:ext cx="954125" cy="582211"/>
        </a:xfrm>
        <a:prstGeom prst="rightArrow">
          <a:avLst>
            <a:gd name="adj1" fmla="val 60000"/>
            <a:gd name="adj2" fmla="val 50000"/>
          </a:avLst>
        </a:prstGeom>
        <a:solidFill>
          <a:schemeClr val="accent5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1100" kern="1200">
            <a:latin typeface="Arial" panose="020B0604020202020204" pitchFamily="34" charset="0"/>
            <a:cs typeface="Arial" panose="020B0604020202020204" pitchFamily="34" charset="0"/>
          </a:endParaRPr>
        </a:p>
      </dsp:txBody>
      <dsp:txXfrm rot="10800000">
        <a:off x="3386945" y="3092534"/>
        <a:ext cx="779462" cy="349327"/>
      </dsp:txXfrm>
    </dsp:sp>
    <dsp:sp modelId="{9DBB1E57-AB01-47CF-A386-BE457B9FB70D}">
      <dsp:nvSpPr>
        <dsp:cNvPr id="0" name=""/>
        <dsp:cNvSpPr/>
      </dsp:nvSpPr>
      <dsp:spPr>
        <a:xfrm>
          <a:off x="1331732" y="2804390"/>
          <a:ext cx="1450392" cy="1450392"/>
        </a:xfrm>
        <a:prstGeom prst="ellipse">
          <a:avLst/>
        </a:prstGeom>
        <a:solidFill>
          <a:schemeClr val="accent5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Games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Dance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Row Row your boat </a:t>
          </a:r>
        </a:p>
      </dsp:txBody>
      <dsp:txXfrm>
        <a:off x="1544137" y="3016795"/>
        <a:ext cx="1025582" cy="1025582"/>
      </dsp:txXfrm>
    </dsp:sp>
    <dsp:sp modelId="{36A5BCF3-7855-4DD7-8EC7-242AE2FAD914}">
      <dsp:nvSpPr>
        <dsp:cNvPr id="0" name=""/>
        <dsp:cNvSpPr/>
      </dsp:nvSpPr>
      <dsp:spPr>
        <a:xfrm rot="12122531">
          <a:off x="3344825" y="2282207"/>
          <a:ext cx="919058" cy="582211"/>
        </a:xfrm>
        <a:prstGeom prst="rightArrow">
          <a:avLst>
            <a:gd name="adj1" fmla="val 60000"/>
            <a:gd name="adj2" fmla="val 5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1100" kern="1200">
            <a:latin typeface="Arial" panose="020B0604020202020204" pitchFamily="34" charset="0"/>
            <a:cs typeface="Arial" panose="020B0604020202020204" pitchFamily="34" charset="0"/>
          </a:endParaRPr>
        </a:p>
      </dsp:txBody>
      <dsp:txXfrm rot="10800000">
        <a:off x="3513105" y="2431424"/>
        <a:ext cx="744395" cy="349327"/>
      </dsp:txXfrm>
    </dsp:sp>
    <dsp:sp modelId="{A79B29E1-2C38-40C7-B7B6-78B92B5C60AF}">
      <dsp:nvSpPr>
        <dsp:cNvPr id="0" name=""/>
        <dsp:cNvSpPr/>
      </dsp:nvSpPr>
      <dsp:spPr>
        <a:xfrm>
          <a:off x="1579195" y="1240807"/>
          <a:ext cx="1450392" cy="1450392"/>
        </a:xfrm>
        <a:prstGeom prst="ellipse">
          <a:avLst/>
        </a:prstGeom>
        <a:solidFill>
          <a:schemeClr val="accent6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 baseline="0">
              <a:latin typeface="Arial" panose="020B0604020202020204" pitchFamily="34" charset="0"/>
              <a:cs typeface="Arial" panose="020B0604020202020204" pitchFamily="34" charset="0"/>
            </a:rPr>
            <a:t>Wood work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 baseline="0">
              <a:latin typeface="Arial" panose="020B0604020202020204" pitchFamily="34" charset="0"/>
              <a:cs typeface="Arial" panose="020B0604020202020204" pitchFamily="34" charset="0"/>
            </a:rPr>
            <a:t>Tinkering with wheels</a:t>
          </a:r>
        </a:p>
      </dsp:txBody>
      <dsp:txXfrm>
        <a:off x="1791600" y="1453212"/>
        <a:ext cx="1025582" cy="1025582"/>
      </dsp:txXfrm>
    </dsp:sp>
    <dsp:sp modelId="{B09821FB-C8A5-4FEE-AE46-56D2C33FA7E8}">
      <dsp:nvSpPr>
        <dsp:cNvPr id="0" name=""/>
        <dsp:cNvSpPr/>
      </dsp:nvSpPr>
      <dsp:spPr>
        <a:xfrm rot="13988151">
          <a:off x="3874378" y="1751657"/>
          <a:ext cx="787408" cy="582211"/>
        </a:xfrm>
        <a:prstGeom prst="rightArrow">
          <a:avLst>
            <a:gd name="adj1" fmla="val 60000"/>
            <a:gd name="adj2" fmla="val 50000"/>
          </a:avLst>
        </a:prstGeom>
        <a:solidFill>
          <a:srgbClr val="0070C0"/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1100" kern="1200">
            <a:latin typeface="Arial" panose="020B0604020202020204" pitchFamily="34" charset="0"/>
            <a:cs typeface="Arial" panose="020B0604020202020204" pitchFamily="34" charset="0"/>
          </a:endParaRPr>
        </a:p>
      </dsp:txBody>
      <dsp:txXfrm rot="10800000">
        <a:off x="4014101" y="1937969"/>
        <a:ext cx="612745" cy="349327"/>
      </dsp:txXfrm>
    </dsp:sp>
    <dsp:sp modelId="{1D31528B-3EC4-48CA-B565-5C5FC25BB4AB}">
      <dsp:nvSpPr>
        <dsp:cNvPr id="0" name=""/>
        <dsp:cNvSpPr/>
      </dsp:nvSpPr>
      <dsp:spPr>
        <a:xfrm>
          <a:off x="2601050" y="61523"/>
          <a:ext cx="1450392" cy="1450392"/>
        </a:xfrm>
        <a:prstGeom prst="ellipse">
          <a:avLst/>
        </a:prstGeom>
        <a:solidFill>
          <a:srgbClr val="0070C0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Cooking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Mixing and melting Easter Nests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1100" kern="1200">
            <a:latin typeface="Arial" panose="020B0604020202020204" pitchFamily="34" charset="0"/>
            <a:cs typeface="Arial" panose="020B0604020202020204" pitchFamily="34" charset="0"/>
          </a:endParaRPr>
        </a:p>
      </dsp:txBody>
      <dsp:txXfrm>
        <a:off x="2813455" y="273928"/>
        <a:ext cx="1025582" cy="102558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5">
  <dgm:title val=""/>
  <dgm:desc val=""/>
  <dgm:catLst>
    <dgm:cat type="relationship" pri="23000"/>
    <dgm:cat type="cycle" pri="1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Name0">
    <dgm:varLst>
      <dgm:chMax val="1"/>
      <dgm:dir/>
      <dgm:animLvl val="ctr"/>
      <dgm:resizeHandles val="exact"/>
    </dgm:varLst>
    <dgm:choose name="Name1">
      <dgm:if name="Name2" func="var" arg="dir" op="equ" val="norm">
        <dgm:alg type="cycle">
          <dgm:param type="stAng" val="0"/>
          <dgm:param type="spanAng" val="360"/>
          <dgm:param type="ctrShpMap" val="fNode"/>
        </dgm:alg>
      </dgm:if>
      <dgm:else name="Name3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parTrans" refType="w" refFor="ch" refForName="centerShape" fact="0.4"/>
      <dgm:constr type="w" for="ch" forName="node" refType="w" refFor="ch" refForName="centerShape" op="equ" fact="1.25"/>
      <dgm:constr type="sp" refType="w" refFor="ch" refForName="centerShape" op="equ" fact="0.4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node" refType="primFontSz" refFor="ch" refForName="centerShape" op="lte"/>
      <dgm:constr type="primFontSz" for="des" forName="connectorText" op="equ" val="55"/>
      <dgm:constr type="primFontSz" for="des" forName="connectorText" refType="primFontSz" refFor="ch" refForName="centerShape" op="lte" fact="0.8"/>
      <dgm:constr type="primFontSz" for="des" forName="connectorText" refType="primFontSz" refFor="des" refForName="node" op="lte"/>
    </dgm:constrLst>
    <dgm:choose name="Name4">
      <dgm:if name="Name5" axis="ch ch" ptType="node node" st="1 1" cnt="1 0" func="cnt" op="lte" val="6">
        <dgm:ruleLst>
          <dgm:rule type="w" for="ch" forName="node" val="NaN" fact="1" max="NaN"/>
        </dgm:ruleLst>
      </dgm:if>
      <dgm:if name="Name6" axis="ch ch" ptType="node node" st="1 1" cnt="1 0" func="cnt" op="lte" val="8">
        <dgm:ruleLst>
          <dgm:rule type="w" for="ch" forName="node" val="NaN" fact="0.9" max="NaN"/>
        </dgm:ruleLst>
      </dgm:if>
      <dgm:if name="Name7" axis="ch ch" ptType="node node" st="1 1" cnt="1 0" func="cnt" op="lte" val="10">
        <dgm:ruleLst>
          <dgm:rule type="w" for="ch" forName="node" val="NaN" fact="0.8" max="NaN"/>
        </dgm:ruleLst>
      </dgm:if>
      <dgm:if name="Name8" axis="ch ch" ptType="node node" st="1 1" cnt="1 0" func="cnt" op="lte" val="12">
        <dgm:ruleLst>
          <dgm:rule type="w" for="ch" forName="node" val="NaN" fact="0.7" max="NaN"/>
        </dgm:ruleLst>
      </dgm:if>
      <dgm:if name="Name9" axis="ch ch" ptType="node node" st="1 1" cnt="1 0" func="cnt" op="lte" val="14">
        <dgm:ruleLst>
          <dgm:rule type="w" for="ch" forName="node" val="NaN" fact="0.6" max="NaN"/>
        </dgm:ruleLst>
      </dgm:if>
      <dgm:else name="Name10">
        <dgm:ruleLst>
          <dgm:rule type="w" for="ch" forName="node" val="NaN" fact="0.5" max="NaN"/>
        </dgm:ruleLst>
      </dgm:else>
    </dgm:choose>
    <dgm:forEach name="Name11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1"/>
          <dgm:constr type="bMarg" refType="primFontSz" fact="0.1"/>
          <dgm:constr type="lMarg" refType="primFontSz" fact="0.1"/>
          <dgm:constr type="rMarg" refType="primFontSz" fact="0.1"/>
        </dgm:constrLst>
        <dgm:ruleLst>
          <dgm:rule type="primFontSz" val="5" fact="NaN" max="NaN"/>
        </dgm:ruleLst>
      </dgm:layoutNode>
      <dgm:forEach name="Name12" axis="ch">
        <dgm:forEach name="Name13" axis="self" ptType="parTrans">
          <dgm:layoutNode name="parTrans" styleLbl="sibTrans2D1">
            <dgm:alg type="conn">
              <dgm:param type="begPts" val="auto"/>
              <dgm:param type="endPts" val="auto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h" refType="w" fact="0.85"/>
            </dgm:constrLst>
            <dgm:ruleLst/>
            <dgm:layoutNode name="connectorText">
              <dgm:alg type="tx">
                <dgm:param type="autoTxRot" val="grav"/>
              </dgm:alg>
              <dgm:shape xmlns:r="http://schemas.openxmlformats.org/officeDocument/2006/relationships" type="conn" r:blip="" hideGeom="1">
                <dgm:adjLst/>
              </dgm:shape>
              <dgm:presOf axis="self"/>
              <dgm:constrLst>
                <dgm:constr type="lMarg"/>
                <dgm:constr type="rMarg"/>
                <dgm:constr type="tMarg"/>
                <dgm:constr type="bMarg"/>
              </dgm:constrLst>
              <dgm:ruleLst>
                <dgm:rule type="primFontSz" val="5" fact="NaN" max="NaN"/>
              </dgm:ruleLst>
            </dgm:layoutNode>
          </dgm:layoutNode>
        </dgm:forEach>
        <dgm:forEach name="Name14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1"/>
              <dgm:constr type="bMarg" refType="primFontSz" fact="0.1"/>
              <dgm:constr type="lMarg" refType="primFontSz" fact="0.1"/>
              <dgm:constr type="rMarg" refType="primFontSz" fact="0.1"/>
            </dgm:constrLst>
            <dgm:ruleLst>
              <dgm:rule type="w" val="INF" fact="NaN" max="NaN"/>
              <dgm:rule type="primFontSz" val="5" fact="NaN" max="NaN"/>
            </dgm:ruleLst>
          </dgm:layoutNod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E812A180</Template>
  <TotalTime>136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bailey.pm@gmail.com</dc:creator>
  <cp:lastModifiedBy>Rebecca  Boswell</cp:lastModifiedBy>
  <cp:revision>6</cp:revision>
  <cp:lastPrinted>2025-02-21T13:18:00Z</cp:lastPrinted>
  <dcterms:created xsi:type="dcterms:W3CDTF">2025-01-31T10:11:00Z</dcterms:created>
  <dcterms:modified xsi:type="dcterms:W3CDTF">2025-03-12T11:10:00Z</dcterms:modified>
</cp:coreProperties>
</file>