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01"/>
        <w:tblW w:w="15446" w:type="dxa"/>
        <w:tblLook w:val="04A0" w:firstRow="1" w:lastRow="0" w:firstColumn="1" w:lastColumn="0" w:noHBand="0" w:noVBand="1"/>
      </w:tblPr>
      <w:tblGrid>
        <w:gridCol w:w="7650"/>
        <w:gridCol w:w="7796"/>
      </w:tblGrid>
      <w:tr w:rsidR="006D6D6D" w:rsidTr="009F1421">
        <w:trPr>
          <w:trHeight w:val="3534"/>
        </w:trPr>
        <w:tc>
          <w:tcPr>
            <w:tcW w:w="7650" w:type="dxa"/>
          </w:tcPr>
          <w:p w:rsidR="006D6D6D" w:rsidRPr="006D6D6D" w:rsidRDefault="006D6D6D" w:rsidP="009F1421">
            <w:pPr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6D6D6D">
              <w:rPr>
                <w:rFonts w:ascii="Comic Sans MS" w:hAnsi="Comic Sans MS" w:cs="Arial"/>
                <w:b/>
                <w:sz w:val="36"/>
                <w:szCs w:val="36"/>
              </w:rPr>
              <w:t xml:space="preserve">I said something. </w:t>
            </w:r>
            <w:r>
              <w:rPr>
                <w:rFonts w:ascii="Comic Sans MS" w:hAnsi="Comic Sans MS" w:cs="Arial"/>
                <w:b/>
                <w:sz w:val="36"/>
                <w:szCs w:val="36"/>
              </w:rPr>
              <w:t xml:space="preserve">                 </w:t>
            </w:r>
            <w:r w:rsidRPr="006D6D6D">
              <w:rPr>
                <w:rFonts w:ascii="Comic Sans MS" w:hAnsi="Comic Sans MS" w:cs="Arial"/>
                <w:b/>
                <w:color w:val="FFC000"/>
                <w:sz w:val="36"/>
                <w:szCs w:val="36"/>
              </w:rPr>
              <w:t>Level 1</w:t>
            </w:r>
          </w:p>
          <w:p w:rsidR="006D6D6D" w:rsidRPr="006D6D6D" w:rsidRDefault="006D6D6D" w:rsidP="009F1421">
            <w:pPr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6D6D6D">
              <w:rPr>
                <w:rFonts w:ascii="Comic Sans MS" w:hAnsi="Comic Sans MS" w:cs="Arial"/>
                <w:b/>
                <w:sz w:val="36"/>
                <w:szCs w:val="36"/>
              </w:rPr>
              <w:t>My partner said something.</w:t>
            </w:r>
          </w:p>
          <w:p w:rsidR="006D6D6D" w:rsidRDefault="006D6D6D" w:rsidP="009F1421">
            <w:pPr>
              <w:rPr>
                <w:rFonts w:ascii="Arial" w:hAnsi="Arial" w:cs="Arial"/>
                <w:b/>
                <w:sz w:val="36"/>
                <w:szCs w:val="36"/>
              </w:rPr>
            </w:pPr>
          </w:p>
          <w:p w:rsidR="006D6D6D" w:rsidRPr="006D6D6D" w:rsidRDefault="00717E44" w:rsidP="009F1421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6D6D6D">
              <w:rPr>
                <w:rFonts w:ascii="Arial" w:hAnsi="Arial" w:cs="Arial"/>
                <w:b/>
                <w:sz w:val="36"/>
                <w:szCs w:val="36"/>
              </w:rPr>
              <w:drawing>
                <wp:inline distT="0" distB="0" distL="0" distR="0" wp14:anchorId="1ECB839A" wp14:editId="00847AF9">
                  <wp:extent cx="2284730" cy="1358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0539" cy="1439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6" w:type="dxa"/>
          </w:tcPr>
          <w:p w:rsidR="006D6D6D" w:rsidRPr="006D6D6D" w:rsidRDefault="006D6D6D" w:rsidP="009F1421">
            <w:pPr>
              <w:rPr>
                <w:rFonts w:ascii="Comic Sans MS" w:hAnsi="Comic Sans MS"/>
                <w:b/>
                <w:color w:val="FFC000"/>
                <w:sz w:val="36"/>
                <w:szCs w:val="36"/>
              </w:rPr>
            </w:pPr>
            <w:r w:rsidRPr="006D6D6D">
              <w:rPr>
                <w:rFonts w:ascii="Comic Sans MS" w:hAnsi="Comic Sans MS"/>
                <w:b/>
                <w:sz w:val="36"/>
                <w:szCs w:val="36"/>
              </w:rPr>
              <w:t xml:space="preserve">I said something.            </w:t>
            </w:r>
            <w:r w:rsidRPr="006D6D6D">
              <w:rPr>
                <w:rFonts w:ascii="Comic Sans MS" w:hAnsi="Comic Sans MS"/>
                <w:b/>
                <w:color w:val="FFC000"/>
                <w:sz w:val="36"/>
                <w:szCs w:val="36"/>
              </w:rPr>
              <w:t>Level 2</w:t>
            </w:r>
          </w:p>
          <w:p w:rsidR="006D6D6D" w:rsidRPr="006D6D6D" w:rsidRDefault="006D6D6D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6D6D6D">
              <w:rPr>
                <w:rFonts w:ascii="Comic Sans MS" w:hAnsi="Comic Sans MS"/>
                <w:b/>
                <w:sz w:val="36"/>
                <w:szCs w:val="36"/>
              </w:rPr>
              <w:t>My partner said something.</w:t>
            </w:r>
          </w:p>
          <w:p w:rsidR="006D6D6D" w:rsidRDefault="006D6D6D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6D6D6D">
              <w:rPr>
                <w:rFonts w:ascii="Comic Sans MS" w:hAnsi="Comic Sans MS"/>
                <w:b/>
                <w:sz w:val="36"/>
                <w:szCs w:val="36"/>
              </w:rPr>
              <w:t>Then we said more.</w:t>
            </w:r>
          </w:p>
          <w:p w:rsidR="006D6D6D" w:rsidRPr="00717E44" w:rsidRDefault="00717E44" w:rsidP="009F1421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</w:rPr>
              <w:drawing>
                <wp:inline distT="0" distB="0" distL="0" distR="0" wp14:anchorId="0F01487C" wp14:editId="3F46655C">
                  <wp:extent cx="3340100" cy="134620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635" cy="1494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D6D" w:rsidTr="009F1421">
        <w:trPr>
          <w:trHeight w:val="4957"/>
        </w:trPr>
        <w:tc>
          <w:tcPr>
            <w:tcW w:w="7650" w:type="dxa"/>
          </w:tcPr>
          <w:p w:rsidR="006D6D6D" w:rsidRPr="006D6D6D" w:rsidRDefault="006D6D6D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6D6D6D">
              <w:rPr>
                <w:rFonts w:ascii="Comic Sans MS" w:hAnsi="Comic Sans MS"/>
                <w:b/>
                <w:sz w:val="36"/>
                <w:szCs w:val="36"/>
              </w:rPr>
              <w:t xml:space="preserve">We talked back and forth.    </w:t>
            </w:r>
            <w:r>
              <w:rPr>
                <w:rFonts w:ascii="Comic Sans MS" w:hAnsi="Comic Sans MS"/>
                <w:b/>
                <w:sz w:val="36"/>
                <w:szCs w:val="36"/>
              </w:rPr>
              <w:t xml:space="preserve">  </w:t>
            </w:r>
            <w:r>
              <w:rPr>
                <w:rFonts w:ascii="Comic Sans MS" w:hAnsi="Comic Sans MS"/>
                <w:b/>
                <w:color w:val="FFC000"/>
                <w:sz w:val="36"/>
                <w:szCs w:val="36"/>
              </w:rPr>
              <w:t>Level 3</w:t>
            </w:r>
            <w:r w:rsidRPr="006D6D6D">
              <w:rPr>
                <w:rFonts w:ascii="Comic Sans MS" w:hAnsi="Comic Sans MS"/>
                <w:b/>
                <w:sz w:val="36"/>
                <w:szCs w:val="36"/>
              </w:rPr>
              <w:t xml:space="preserve">      </w:t>
            </w:r>
          </w:p>
          <w:p w:rsidR="006D6D6D" w:rsidRPr="006D6D6D" w:rsidRDefault="006D6D6D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6D6D6D">
              <w:rPr>
                <w:rFonts w:ascii="Comic Sans MS" w:hAnsi="Comic Sans MS"/>
                <w:b/>
                <w:sz w:val="36"/>
                <w:szCs w:val="36"/>
              </w:rPr>
              <w:t>We asked questions.</w:t>
            </w:r>
          </w:p>
          <w:p w:rsidR="006D6D6D" w:rsidRDefault="006D6D6D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6D6D6D">
              <w:rPr>
                <w:rFonts w:ascii="Comic Sans MS" w:hAnsi="Comic Sans MS"/>
                <w:b/>
                <w:sz w:val="36"/>
                <w:szCs w:val="36"/>
              </w:rPr>
              <w:t>We added onto thinking.</w:t>
            </w:r>
          </w:p>
          <w:p w:rsidR="002874CC" w:rsidRDefault="00936D4D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1" locked="0" layoutInCell="1" allowOverlap="1" wp14:anchorId="2C66605F" wp14:editId="6E8BE99C">
                  <wp:simplePos x="0" y="0"/>
                  <wp:positionH relativeFrom="column">
                    <wp:posOffset>701040</wp:posOffset>
                  </wp:positionH>
                  <wp:positionV relativeFrom="paragraph">
                    <wp:posOffset>102235</wp:posOffset>
                  </wp:positionV>
                  <wp:extent cx="3601085" cy="1885950"/>
                  <wp:effectExtent l="0" t="0" r="0" b="0"/>
                  <wp:wrapTight wrapText="bothSides">
                    <wp:wrapPolygon edited="0">
                      <wp:start x="0" y="0"/>
                      <wp:lineTo x="0" y="21382"/>
                      <wp:lineTo x="21482" y="21382"/>
                      <wp:lineTo x="2148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1085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="002874CC" w:rsidRDefault="002874CC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  <w:p w:rsidR="002874CC" w:rsidRDefault="002874CC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  <w:p w:rsidR="006D6D6D" w:rsidRPr="006D6D6D" w:rsidRDefault="006D6D6D" w:rsidP="009F142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796" w:type="dxa"/>
          </w:tcPr>
          <w:p w:rsidR="006D6D6D" w:rsidRDefault="00717E44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We talked back and forth.</w:t>
            </w:r>
          </w:p>
          <w:p w:rsidR="00717E44" w:rsidRPr="00717E44" w:rsidRDefault="00717E44" w:rsidP="009F1421">
            <w:pPr>
              <w:rPr>
                <w:rFonts w:ascii="Comic Sans MS" w:hAnsi="Comic Sans MS"/>
                <w:b/>
                <w:color w:val="FFC000"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We asked questions.      </w:t>
            </w:r>
            <w:r>
              <w:rPr>
                <w:rFonts w:ascii="Comic Sans MS" w:hAnsi="Comic Sans MS"/>
                <w:b/>
                <w:color w:val="FFC000"/>
                <w:sz w:val="36"/>
                <w:szCs w:val="36"/>
              </w:rPr>
              <w:t>Level 4</w:t>
            </w:r>
          </w:p>
          <w:p w:rsidR="00717E44" w:rsidRDefault="00A57FCC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We added on AND</w:t>
            </w:r>
            <w:bookmarkStart w:id="0" w:name="_GoBack"/>
            <w:bookmarkEnd w:id="0"/>
            <w:r w:rsidR="00717E44">
              <w:rPr>
                <w:rFonts w:ascii="Comic Sans MS" w:hAnsi="Comic Sans MS"/>
                <w:b/>
                <w:sz w:val="36"/>
                <w:szCs w:val="36"/>
              </w:rPr>
              <w:t xml:space="preserve"> </w:t>
            </w:r>
          </w:p>
          <w:p w:rsidR="002874CC" w:rsidRDefault="00936D4D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2874CC">
              <w:rPr>
                <w:rFonts w:ascii="Comic Sans MS" w:hAnsi="Comic Sans MS"/>
                <w:b/>
                <w:sz w:val="36"/>
                <w:szCs w:val="36"/>
              </w:rPr>
              <w:drawing>
                <wp:anchor distT="0" distB="0" distL="114300" distR="114300" simplePos="0" relativeHeight="251658240" behindDoc="0" locked="0" layoutInCell="1" allowOverlap="1" wp14:anchorId="0AEF9263" wp14:editId="23CF988A">
                  <wp:simplePos x="0" y="0"/>
                  <wp:positionH relativeFrom="column">
                    <wp:posOffset>938530</wp:posOffset>
                  </wp:positionH>
                  <wp:positionV relativeFrom="paragraph">
                    <wp:posOffset>6985</wp:posOffset>
                  </wp:positionV>
                  <wp:extent cx="3276600" cy="2139950"/>
                  <wp:effectExtent l="0" t="0" r="0" b="0"/>
                  <wp:wrapThrough wrapText="bothSides">
                    <wp:wrapPolygon edited="0">
                      <wp:start x="12056" y="0"/>
                      <wp:lineTo x="10549" y="769"/>
                      <wp:lineTo x="9293" y="2307"/>
                      <wp:lineTo x="9293" y="3077"/>
                      <wp:lineTo x="6530" y="9037"/>
                      <wp:lineTo x="1507" y="12306"/>
                      <wp:lineTo x="0" y="12306"/>
                      <wp:lineTo x="0" y="21151"/>
                      <wp:lineTo x="6153" y="21344"/>
                      <wp:lineTo x="14065" y="21344"/>
                      <wp:lineTo x="19340" y="21344"/>
                      <wp:lineTo x="21474" y="20574"/>
                      <wp:lineTo x="21474" y="8461"/>
                      <wp:lineTo x="21349" y="7499"/>
                      <wp:lineTo x="20972" y="6153"/>
                      <wp:lineTo x="16577" y="3077"/>
                      <wp:lineTo x="16702" y="2307"/>
                      <wp:lineTo x="15321" y="385"/>
                      <wp:lineTo x="14316" y="0"/>
                      <wp:lineTo x="12056" y="0"/>
                    </wp:wrapPolygon>
                  </wp:wrapThrough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213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717E44">
              <w:rPr>
                <w:rFonts w:ascii="Comic Sans MS" w:hAnsi="Comic Sans MS"/>
                <w:b/>
                <w:sz w:val="36"/>
                <w:szCs w:val="36"/>
              </w:rPr>
              <w:t xml:space="preserve">came up with </w:t>
            </w:r>
          </w:p>
          <w:p w:rsidR="00717E44" w:rsidRDefault="002874CC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color w:val="FF0000"/>
                <w:sz w:val="36"/>
                <w:szCs w:val="36"/>
              </w:rPr>
              <w:t>NEW IDEAS!</w:t>
            </w:r>
            <w:r w:rsidR="00717E44">
              <w:rPr>
                <w:rFonts w:ascii="Comic Sans MS" w:hAnsi="Comic Sans MS"/>
                <w:b/>
                <w:sz w:val="36"/>
                <w:szCs w:val="36"/>
              </w:rPr>
              <w:t xml:space="preserve">              </w:t>
            </w:r>
          </w:p>
          <w:p w:rsidR="00717E44" w:rsidRPr="00717E44" w:rsidRDefault="00717E44" w:rsidP="009F142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</w:tbl>
    <w:p w:rsidR="0012148D" w:rsidRDefault="0012148D"/>
    <w:sectPr w:rsidR="0012148D" w:rsidSect="002874CC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421" w:rsidRDefault="009F1421" w:rsidP="009F1421">
      <w:r>
        <w:separator/>
      </w:r>
    </w:p>
  </w:endnote>
  <w:endnote w:type="continuationSeparator" w:id="0">
    <w:p w:rsidR="009F1421" w:rsidRDefault="009F1421" w:rsidP="009F1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421" w:rsidRDefault="009F1421" w:rsidP="009F1421">
      <w:r>
        <w:separator/>
      </w:r>
    </w:p>
  </w:footnote>
  <w:footnote w:type="continuationSeparator" w:id="0">
    <w:p w:rsidR="009F1421" w:rsidRDefault="009F1421" w:rsidP="009F1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421" w:rsidRPr="00A57FCC" w:rsidRDefault="009F1421" w:rsidP="009F1421">
    <w:pPr>
      <w:pStyle w:val="Header"/>
      <w:jc w:val="center"/>
      <w:rPr>
        <w:rFonts w:ascii="Comic Sans MS" w:hAnsi="Comic Sans MS"/>
        <w:b/>
        <w:color w:val="FF0000"/>
        <w:sz w:val="52"/>
        <w:szCs w:val="52"/>
      </w:rPr>
    </w:pPr>
    <w:r w:rsidRPr="00A57FCC">
      <w:rPr>
        <w:rFonts w:ascii="Comic Sans MS" w:hAnsi="Comic Sans MS"/>
        <w:b/>
        <w:color w:val="FF0000"/>
        <w:sz w:val="52"/>
        <w:szCs w:val="52"/>
      </w:rPr>
      <w:t>Partner Talk Rubric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D6D"/>
    <w:rsid w:val="0012148D"/>
    <w:rsid w:val="002874CC"/>
    <w:rsid w:val="006D6D6D"/>
    <w:rsid w:val="00717E44"/>
    <w:rsid w:val="00936D4D"/>
    <w:rsid w:val="009F1421"/>
    <w:rsid w:val="00A4494E"/>
    <w:rsid w:val="00A5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5FA5E8FF"/>
  <w15:chartTrackingRefBased/>
  <w15:docId w15:val="{B35B55F3-030D-4B83-BABD-440CAF3B4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D6D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9F14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F1421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F14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F14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835224D3</Template>
  <TotalTime>24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Bailey</dc:creator>
  <cp:keywords/>
  <dc:description/>
  <cp:lastModifiedBy>V Bailey</cp:lastModifiedBy>
  <cp:revision>5</cp:revision>
  <dcterms:created xsi:type="dcterms:W3CDTF">2025-04-16T16:54:00Z</dcterms:created>
  <dcterms:modified xsi:type="dcterms:W3CDTF">2025-04-16T17:18:00Z</dcterms:modified>
</cp:coreProperties>
</file>