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9594FC" w14:textId="77777777" w:rsidR="00785928" w:rsidRDefault="00DA0DB6">
      <w:bookmarkStart w:id="0" w:name="_GoBack"/>
      <w:r>
        <w:rPr>
          <w:noProof/>
          <w:lang w:eastAsia="en-GB"/>
        </w:rPr>
        <w:drawing>
          <wp:inline distT="0" distB="0" distL="0" distR="0" wp14:anchorId="59816C53" wp14:editId="1EA16D5F">
            <wp:extent cx="9886950" cy="6680200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  <w:bookmarkEnd w:id="0"/>
    </w:p>
    <w:sectPr w:rsidR="00785928" w:rsidSect="00DA0D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DB6"/>
    <w:rsid w:val="00011578"/>
    <w:rsid w:val="000E6D3B"/>
    <w:rsid w:val="000F4E1C"/>
    <w:rsid w:val="001E4C45"/>
    <w:rsid w:val="002725C9"/>
    <w:rsid w:val="002D038C"/>
    <w:rsid w:val="002D352C"/>
    <w:rsid w:val="003A0A2A"/>
    <w:rsid w:val="003E0C3C"/>
    <w:rsid w:val="003E2B9B"/>
    <w:rsid w:val="004449F0"/>
    <w:rsid w:val="00445EDB"/>
    <w:rsid w:val="00495AD0"/>
    <w:rsid w:val="004C2C6B"/>
    <w:rsid w:val="004F65D6"/>
    <w:rsid w:val="005327AA"/>
    <w:rsid w:val="0057444A"/>
    <w:rsid w:val="00690DB0"/>
    <w:rsid w:val="006C7D5E"/>
    <w:rsid w:val="006E2471"/>
    <w:rsid w:val="00775329"/>
    <w:rsid w:val="007807C4"/>
    <w:rsid w:val="00785928"/>
    <w:rsid w:val="007B009C"/>
    <w:rsid w:val="007C1553"/>
    <w:rsid w:val="007C27C5"/>
    <w:rsid w:val="007E2C2E"/>
    <w:rsid w:val="00855FC7"/>
    <w:rsid w:val="008A007E"/>
    <w:rsid w:val="009740D0"/>
    <w:rsid w:val="009A7C3E"/>
    <w:rsid w:val="009C0423"/>
    <w:rsid w:val="00A52F46"/>
    <w:rsid w:val="00A5481D"/>
    <w:rsid w:val="00AD0B62"/>
    <w:rsid w:val="00AF6E3C"/>
    <w:rsid w:val="00B12373"/>
    <w:rsid w:val="00BD57C4"/>
    <w:rsid w:val="00BF248B"/>
    <w:rsid w:val="00C76E87"/>
    <w:rsid w:val="00C90931"/>
    <w:rsid w:val="00CF40BC"/>
    <w:rsid w:val="00D44D69"/>
    <w:rsid w:val="00D537B5"/>
    <w:rsid w:val="00D62251"/>
    <w:rsid w:val="00DA0DB6"/>
    <w:rsid w:val="00EB0C04"/>
    <w:rsid w:val="00EC119C"/>
    <w:rsid w:val="00EE0909"/>
    <w:rsid w:val="00F41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A4C47"/>
  <w15:docId w15:val="{95F4DA27-AFCB-49F8-BB0B-C4D95A4CE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D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7539D23-7247-4C76-8851-D3CD3838C9B2}" type="doc">
      <dgm:prSet loTypeId="urn:microsoft.com/office/officeart/2005/8/layout/radial5" loCatId="relationship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GB"/>
        </a:p>
      </dgm:t>
    </dgm:pt>
    <dgm:pt modelId="{DBB0474F-9452-4B57-B31A-CA94E1511589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Summer 2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Reception</a:t>
          </a:r>
        </a:p>
      </dgm:t>
    </dgm:pt>
    <dgm:pt modelId="{B85DCDC1-B9B5-40F5-A64D-14FBA4FFC2BD}" type="parTrans" cxnId="{5CDD06A0-6275-400C-B217-95D7B373204D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0FA1EEE8-D61F-4BA3-B4E9-5957BEF85511}" type="sibTrans" cxnId="{5CDD06A0-6275-400C-B217-95D7B373204D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CB3E890E-39CB-4ECB-BD72-A79D9510E06F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Guided Reading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The Lion and the Mouse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The Umbrella</a:t>
          </a:r>
        </a:p>
      </dgm:t>
    </dgm:pt>
    <dgm:pt modelId="{3436B21D-8D50-4AB6-AB89-D4F3756C5505}" type="parTrans" cxnId="{376D13E2-FF05-4A48-82D0-48C6E3C74D8D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D9FD54B2-F1BA-4677-929E-C738C7930F32}" type="sibTrans" cxnId="{376D13E2-FF05-4A48-82D0-48C6E3C74D8D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07BD4C77-CAC0-43B8-A623-165F1A785B58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Phonics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Soundswrite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Units Consolidation Bridging Lesson</a:t>
          </a:r>
        </a:p>
      </dgm:t>
    </dgm:pt>
    <dgm:pt modelId="{1A235BF2-81D6-44F1-8E4A-C27B92FE3EFF}" type="parTrans" cxnId="{4A696B22-5F30-4394-81B0-38B421FE11AA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6C5A9662-A1EA-4468-BE5C-133803B14506}" type="sibTrans" cxnId="{4A696B22-5F30-4394-81B0-38B421FE11AA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32EAA0C4-4A15-4C45-A569-523524E86B14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Writing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Helicopter stories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Talk for writing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Handa's Surprise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On the way home</a:t>
          </a:r>
        </a:p>
      </dgm:t>
    </dgm:pt>
    <dgm:pt modelId="{AB582F26-D203-45EA-BCC5-BE7E7FC99E7B}" type="parTrans" cxnId="{18F6B2B6-D118-4E5C-90FB-A77C982C5F89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0CEB7935-FA54-4A28-815B-99F2A75F10DA}" type="sibTrans" cxnId="{18F6B2B6-D118-4E5C-90FB-A77C982C5F89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F5017806-C840-468A-A608-CAE8974154F1}">
      <dgm:prSet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Art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Observational drawing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Monet Water Lilies.Water colours. Create a wash and build up the layers.</a:t>
          </a:r>
        </a:p>
      </dgm:t>
    </dgm:pt>
    <dgm:pt modelId="{F1E33F61-CACC-43FA-976E-D1105D69B081}" type="parTrans" cxnId="{615D3984-91F4-497C-BBB5-31852B82598B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79455273-DC83-45DD-BC1B-38D80683D54F}" type="sibTrans" cxnId="{615D3984-91F4-497C-BBB5-31852B82598B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61D91D99-9EE8-4A5B-953B-7382132F7FB8}">
      <dgm:prSet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Dance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Carnival of the animals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Move like animals </a:t>
          </a:r>
        </a:p>
      </dgm:t>
    </dgm:pt>
    <dgm:pt modelId="{D9D44775-E707-4317-B26C-D4D565C083E5}" type="parTrans" cxnId="{A21278F3-EDA5-4BE1-967F-AC59AEEA3BBB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FD715E1D-A8C4-4B05-A803-C20F4C80679D}" type="sibTrans" cxnId="{A21278F3-EDA5-4BE1-967F-AC59AEEA3BBB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D1E06372-C035-4E5B-87DA-AE559FF52A39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Design</a:t>
          </a:r>
          <a:r>
            <a:rPr lang="en-GB" sz="1100" baseline="0">
              <a:latin typeface="Arial" panose="020B0604020202020204" pitchFamily="34" charset="0"/>
              <a:cs typeface="Arial" panose="020B0604020202020204" pitchFamily="34" charset="0"/>
            </a:rPr>
            <a:t> technology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 Make boats</a:t>
          </a:r>
        </a:p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109122C0-CA25-4FFD-A0D9-C53230BA0C9D}" type="parTrans" cxnId="{C8CE51B8-EAD3-49FD-BE28-8796A94AA507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D3E2CB97-B583-404C-8838-997BE4C37253}" type="sibTrans" cxnId="{C8CE51B8-EAD3-49FD-BE28-8796A94AA507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FCB30415-5FD9-44D2-9AA9-54C8D2A3A913}">
      <dgm:prSet custT="1"/>
      <dgm:spPr>
        <a:solidFill>
          <a:srgbClr val="0070C0"/>
        </a:solidFill>
      </dgm:spPr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Cooking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Healthy eating - Making a healthy wrap</a:t>
          </a:r>
        </a:p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78D1E1C6-652F-4D40-8D31-EA50761B9652}" type="parTrans" cxnId="{D9CBCE34-F6FD-4EAE-9D1D-BFD0CE186CE8}">
      <dgm:prSet custT="1"/>
      <dgm:spPr>
        <a:solidFill>
          <a:srgbClr val="0070C0"/>
        </a:solidFill>
      </dgm:spPr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59CAE9D2-1E01-4A6B-ADA7-A25698CC599F}" type="sibTrans" cxnId="{D9CBCE34-F6FD-4EAE-9D1D-BFD0CE186CE8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82B9DB40-235C-46D6-998B-116660A880F3}">
      <dgm:prSet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Poetry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There are big waves (Puffin)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Starfish (Seaside poems)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Seaside (S.Hughes)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Whale dance 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( Seaside poems)</a:t>
          </a:r>
        </a:p>
      </dgm:t>
    </dgm:pt>
    <dgm:pt modelId="{7B234FA0-5674-45AD-97D9-2607BA96FF20}" type="parTrans" cxnId="{F04E3430-6992-4309-BEDB-72F9F20F663D}">
      <dgm:prSet/>
      <dgm:spPr/>
      <dgm:t>
        <a:bodyPr/>
        <a:lstStyle/>
        <a:p>
          <a:endParaRPr lang="en-GB"/>
        </a:p>
      </dgm:t>
    </dgm:pt>
    <dgm:pt modelId="{C9A25923-BC14-4705-8178-AD324CB36DFB}" type="sibTrans" cxnId="{F04E3430-6992-4309-BEDB-72F9F20F663D}">
      <dgm:prSet/>
      <dgm:spPr/>
      <dgm:t>
        <a:bodyPr/>
        <a:lstStyle/>
        <a:p>
          <a:endParaRPr lang="en-GB"/>
        </a:p>
      </dgm:t>
    </dgm:pt>
    <dgm:pt modelId="{848E0EA2-957C-4FDC-AD38-B2EE495505C9}">
      <dgm:prSet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Music - Kapow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Big Band</a:t>
          </a:r>
        </a:p>
      </dgm:t>
    </dgm:pt>
    <dgm:pt modelId="{77F6EA8E-9257-45B7-9E99-74617280E8E9}" type="sibTrans" cxnId="{3FBF9E0C-A638-4854-9D81-D9DF9BFF3B28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151C19E8-9048-48A5-AB7C-8F17BF29E00F}" type="parTrans" cxnId="{3FBF9E0C-A638-4854-9D81-D9DF9BFF3B28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1FBD2358-5852-4194-A3BF-A6EC5EE4D03A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UOW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Nature walk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Water safety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Floating and sinking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"Mr Archimedes bath"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Places we go on holiday home and abroard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"My Granny went to Market"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Seaside past and present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Sound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Can sound travel through water?</a:t>
          </a:r>
        </a:p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543A3BAC-C899-4CF8-B54D-F5F5A3819ED8}" type="sibTrans" cxnId="{DD18BF8D-5F5C-4415-BE2D-5316FDDAC625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5EC025DF-AC98-439A-BEC4-D7EAE9EF8DBE}" type="parTrans" cxnId="{DD18BF8D-5F5C-4415-BE2D-5316FDDAC625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7E302556-C3C0-4B0E-A6EC-D0D57F9ED0A4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Maths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How tall is a T-rex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How many legs?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The Plant Sale(Money) Investigation What can I buy?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Ice cream parlour.</a:t>
          </a:r>
        </a:p>
      </dgm:t>
    </dgm:pt>
    <dgm:pt modelId="{B54D192B-2317-4717-BB96-4D8466CE09AA}" type="sibTrans" cxnId="{68AA7E59-F1E9-41B2-8D79-B3996F59E487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C052F4E3-6E1E-47A9-827B-956BA916A138}" type="parTrans" cxnId="{68AA7E59-F1E9-41B2-8D79-B3996F59E487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509A27B4-3DE2-49C6-91E2-0B02D4CDE0B3}" type="pres">
      <dgm:prSet presAssocID="{37539D23-7247-4C76-8851-D3CD3838C9B2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FFE5E04A-0C29-48D4-90CF-F8EBAF4ACC81}" type="pres">
      <dgm:prSet presAssocID="{DBB0474F-9452-4B57-B31A-CA94E1511589}" presName="centerShape" presStyleLbl="node0" presStyleIdx="0" presStyleCnt="1" custScaleX="100001" custScaleY="100001" custLinFactNeighborX="3937" custLinFactNeighborY="-762"/>
      <dgm:spPr/>
      <dgm:t>
        <a:bodyPr/>
        <a:lstStyle/>
        <a:p>
          <a:endParaRPr lang="en-US"/>
        </a:p>
      </dgm:t>
    </dgm:pt>
    <dgm:pt modelId="{2D14FA0C-B6CE-4FD1-BAD4-F3568A15D0A5}" type="pres">
      <dgm:prSet presAssocID="{3436B21D-8D50-4AB6-AB89-D4F3756C5505}" presName="parTrans" presStyleLbl="sibTrans2D1" presStyleIdx="0" presStyleCnt="11" custScaleX="120500"/>
      <dgm:spPr/>
      <dgm:t>
        <a:bodyPr/>
        <a:lstStyle/>
        <a:p>
          <a:endParaRPr lang="en-US"/>
        </a:p>
      </dgm:t>
    </dgm:pt>
    <dgm:pt modelId="{8DA28F80-B407-4527-926D-61CEBF6E5867}" type="pres">
      <dgm:prSet presAssocID="{3436B21D-8D50-4AB6-AB89-D4F3756C5505}" presName="connectorText" presStyleLbl="sibTrans2D1" presStyleIdx="0" presStyleCnt="11"/>
      <dgm:spPr/>
      <dgm:t>
        <a:bodyPr/>
        <a:lstStyle/>
        <a:p>
          <a:endParaRPr lang="en-US"/>
        </a:p>
      </dgm:t>
    </dgm:pt>
    <dgm:pt modelId="{92B4B434-BAC7-4F44-BD89-8F295EDD8B1D}" type="pres">
      <dgm:prSet presAssocID="{CB3E890E-39CB-4ECB-BD72-A79D9510E06F}" presName="node" presStyleLbl="node1" presStyleIdx="0" presStyleCnt="11" custScaleX="121000" custScaleY="121000" custRadScaleRad="84253" custRadScaleInc="-221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4837D7C-C0A4-409D-8727-22FFA7F8A53F}" type="pres">
      <dgm:prSet presAssocID="{1A235BF2-81D6-44F1-8E4A-C27B92FE3EFF}" presName="parTrans" presStyleLbl="sibTrans2D1" presStyleIdx="1" presStyleCnt="11"/>
      <dgm:spPr/>
      <dgm:t>
        <a:bodyPr/>
        <a:lstStyle/>
        <a:p>
          <a:endParaRPr lang="en-US"/>
        </a:p>
      </dgm:t>
    </dgm:pt>
    <dgm:pt modelId="{7857F703-B115-4A8F-82C8-53EF94AEC332}" type="pres">
      <dgm:prSet presAssocID="{1A235BF2-81D6-44F1-8E4A-C27B92FE3EFF}" presName="connectorText" presStyleLbl="sibTrans2D1" presStyleIdx="1" presStyleCnt="11"/>
      <dgm:spPr/>
      <dgm:t>
        <a:bodyPr/>
        <a:lstStyle/>
        <a:p>
          <a:endParaRPr lang="en-US"/>
        </a:p>
      </dgm:t>
    </dgm:pt>
    <dgm:pt modelId="{A5A45F41-13D1-49CE-80B0-F0365CC285F1}" type="pres">
      <dgm:prSet presAssocID="{07BD4C77-CAC0-43B8-A623-165F1A785B58}" presName="node" presStyleLbl="node1" presStyleIdx="1" presStyleCnt="11" custScaleX="121000" custScaleY="121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29AD987-71C7-4E08-A5FE-127C89AACD64}" type="pres">
      <dgm:prSet presAssocID="{AB582F26-D203-45EA-BCC5-BE7E7FC99E7B}" presName="parTrans" presStyleLbl="sibTrans2D1" presStyleIdx="2" presStyleCnt="11" custScaleX="78286"/>
      <dgm:spPr/>
      <dgm:t>
        <a:bodyPr/>
        <a:lstStyle/>
        <a:p>
          <a:endParaRPr lang="en-US"/>
        </a:p>
      </dgm:t>
    </dgm:pt>
    <dgm:pt modelId="{34841BFC-A1C5-450D-9A13-091F137C02E1}" type="pres">
      <dgm:prSet presAssocID="{AB582F26-D203-45EA-BCC5-BE7E7FC99E7B}" presName="connectorText" presStyleLbl="sibTrans2D1" presStyleIdx="2" presStyleCnt="11"/>
      <dgm:spPr/>
      <dgm:t>
        <a:bodyPr/>
        <a:lstStyle/>
        <a:p>
          <a:endParaRPr lang="en-US"/>
        </a:p>
      </dgm:t>
    </dgm:pt>
    <dgm:pt modelId="{E0585750-C68C-4F5F-97A6-DAC874A54636}" type="pres">
      <dgm:prSet presAssocID="{32EAA0C4-4A15-4C45-A569-523524E86B14}" presName="node" presStyleLbl="node1" presStyleIdx="2" presStyleCnt="11" custScaleX="121000" custScaleY="121000" custRadScaleRad="114493" custRadScaleInc="-2901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CD80456-2240-4EC5-978D-2CDBC7C84778}" type="pres">
      <dgm:prSet presAssocID="{7B234FA0-5674-45AD-97D9-2607BA96FF20}" presName="parTrans" presStyleLbl="sibTrans2D1" presStyleIdx="3" presStyleCnt="11" custScaleX="77259" custLinFactNeighborX="0" custLinFactNeighborY="-18122"/>
      <dgm:spPr/>
      <dgm:t>
        <a:bodyPr/>
        <a:lstStyle/>
        <a:p>
          <a:endParaRPr lang="en-US"/>
        </a:p>
      </dgm:t>
    </dgm:pt>
    <dgm:pt modelId="{6055CAE5-66A8-4C3A-9E44-1F9811E07D2E}" type="pres">
      <dgm:prSet presAssocID="{7B234FA0-5674-45AD-97D9-2607BA96FF20}" presName="connectorText" presStyleLbl="sibTrans2D1" presStyleIdx="3" presStyleCnt="11"/>
      <dgm:spPr/>
      <dgm:t>
        <a:bodyPr/>
        <a:lstStyle/>
        <a:p>
          <a:endParaRPr lang="en-US"/>
        </a:p>
      </dgm:t>
    </dgm:pt>
    <dgm:pt modelId="{D843948F-79DE-4278-B0DA-B0522E04C834}" type="pres">
      <dgm:prSet presAssocID="{82B9DB40-235C-46D6-998B-116660A880F3}" presName="node" presStyleLbl="node1" presStyleIdx="3" presStyleCnt="11" custScaleX="161051" custScaleY="161051" custRadScaleRad="139483" custRadScaleInc="-7550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5928A85-8229-4628-808F-5D2C38A17507}" type="pres">
      <dgm:prSet presAssocID="{C052F4E3-6E1E-47A9-827B-956BA916A138}" presName="parTrans" presStyleLbl="sibTrans2D1" presStyleIdx="4" presStyleCnt="11" custScaleX="64249" custScaleY="100001" custLinFactNeighborX="-13219" custLinFactNeighborY="-48668"/>
      <dgm:spPr/>
      <dgm:t>
        <a:bodyPr/>
        <a:lstStyle/>
        <a:p>
          <a:endParaRPr lang="en-US"/>
        </a:p>
      </dgm:t>
    </dgm:pt>
    <dgm:pt modelId="{41A4DB2A-41FE-4CE9-844B-E00780AD6FB2}" type="pres">
      <dgm:prSet presAssocID="{C052F4E3-6E1E-47A9-827B-956BA916A138}" presName="connectorText" presStyleLbl="sibTrans2D1" presStyleIdx="4" presStyleCnt="11"/>
      <dgm:spPr/>
      <dgm:t>
        <a:bodyPr/>
        <a:lstStyle/>
        <a:p>
          <a:endParaRPr lang="en-US"/>
        </a:p>
      </dgm:t>
    </dgm:pt>
    <dgm:pt modelId="{3AE227C4-F59E-4EA0-B262-1F8DD3B97210}" type="pres">
      <dgm:prSet presAssocID="{7E302556-C3C0-4B0E-A6EC-D0D57F9ED0A4}" presName="node" presStyleLbl="node1" presStyleIdx="4" presStyleCnt="11" custScaleX="178679" custScaleY="182128" custRadScaleRad="152231" custRadScaleInc="-97071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4116CB2-586D-47BA-A7CA-0B358BDFF4BF}" type="pres">
      <dgm:prSet presAssocID="{5EC025DF-AC98-439A-BEC4-D7EAE9EF8DBE}" presName="parTrans" presStyleLbl="sibTrans2D1" presStyleIdx="5" presStyleCnt="11" custScaleX="169565" custLinFactNeighborX="-38376" custLinFactNeighborY="13289"/>
      <dgm:spPr/>
      <dgm:t>
        <a:bodyPr/>
        <a:lstStyle/>
        <a:p>
          <a:endParaRPr lang="en-US"/>
        </a:p>
      </dgm:t>
    </dgm:pt>
    <dgm:pt modelId="{995F0B2A-4B1A-4B03-BF91-5A639D61458A}" type="pres">
      <dgm:prSet presAssocID="{5EC025DF-AC98-439A-BEC4-D7EAE9EF8DBE}" presName="connectorText" presStyleLbl="sibTrans2D1" presStyleIdx="5" presStyleCnt="11"/>
      <dgm:spPr/>
      <dgm:t>
        <a:bodyPr/>
        <a:lstStyle/>
        <a:p>
          <a:endParaRPr lang="en-US"/>
        </a:p>
      </dgm:t>
    </dgm:pt>
    <dgm:pt modelId="{C90D6BE1-5638-4BED-BE40-E8DD9C973EA3}" type="pres">
      <dgm:prSet presAssocID="{1FBD2358-5852-4194-A3BF-A6EC5EE4D03A}" presName="node" presStyleLbl="node1" presStyleIdx="5" presStyleCnt="11" custScaleX="214359" custScaleY="214359" custRadScaleRad="93637" custRadScaleInc="-11048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4D39801-94E1-4A7B-B1D9-0A368E3F139C}" type="pres">
      <dgm:prSet presAssocID="{151C19E8-9048-48A5-AB7C-8F17BF29E00F}" presName="parTrans" presStyleLbl="sibTrans2D1" presStyleIdx="6" presStyleCnt="11" custScaleX="160919"/>
      <dgm:spPr/>
      <dgm:t>
        <a:bodyPr/>
        <a:lstStyle/>
        <a:p>
          <a:endParaRPr lang="en-US"/>
        </a:p>
      </dgm:t>
    </dgm:pt>
    <dgm:pt modelId="{5323B0E4-1C22-4271-AA25-9FAAE8008433}" type="pres">
      <dgm:prSet presAssocID="{151C19E8-9048-48A5-AB7C-8F17BF29E00F}" presName="connectorText" presStyleLbl="sibTrans2D1" presStyleIdx="6" presStyleCnt="11"/>
      <dgm:spPr/>
      <dgm:t>
        <a:bodyPr/>
        <a:lstStyle/>
        <a:p>
          <a:endParaRPr lang="en-US"/>
        </a:p>
      </dgm:t>
    </dgm:pt>
    <dgm:pt modelId="{4EAD61BB-9B74-4A64-ABB7-BFB71EBC9E68}" type="pres">
      <dgm:prSet presAssocID="{848E0EA2-957C-4FDC-AD38-B2EE495505C9}" presName="node" presStyleLbl="node1" presStyleIdx="6" presStyleCnt="11" custScaleX="194872" custScaleY="194872" custRadScaleRad="87898" custRadScaleInc="4366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7C387D1-44DC-4B19-9301-804E7BA006FF}" type="pres">
      <dgm:prSet presAssocID="{F1E33F61-CACC-43FA-976E-D1105D69B081}" presName="parTrans" presStyleLbl="sibTrans2D1" presStyleIdx="7" presStyleCnt="11" custScaleX="57143" custScaleY="90909" custLinFactNeighborX="-13985" custLinFactNeighborY="-19330"/>
      <dgm:spPr/>
      <dgm:t>
        <a:bodyPr/>
        <a:lstStyle/>
        <a:p>
          <a:endParaRPr lang="en-US"/>
        </a:p>
      </dgm:t>
    </dgm:pt>
    <dgm:pt modelId="{C9781F46-C6B2-42E3-9599-2F2BF3BF9294}" type="pres">
      <dgm:prSet presAssocID="{F1E33F61-CACC-43FA-976E-D1105D69B081}" presName="connectorText" presStyleLbl="sibTrans2D1" presStyleIdx="7" presStyleCnt="11"/>
      <dgm:spPr/>
      <dgm:t>
        <a:bodyPr/>
        <a:lstStyle/>
        <a:p>
          <a:endParaRPr lang="en-US"/>
        </a:p>
      </dgm:t>
    </dgm:pt>
    <dgm:pt modelId="{FEBC9842-37AB-45CC-951E-CC033204EEA9}" type="pres">
      <dgm:prSet presAssocID="{F5017806-C840-468A-A608-CAE8974154F1}" presName="node" presStyleLbl="node1" presStyleIdx="7" presStyleCnt="11" custScaleX="161051" custScaleY="161051" custRadScaleRad="138333" custRadScaleInc="3459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606DE6F-F142-4248-9ABD-60F7032D09B4}" type="pres">
      <dgm:prSet presAssocID="{D9D44775-E707-4317-B26C-D4D565C083E5}" presName="parTrans" presStyleLbl="sibTrans2D1" presStyleIdx="8" presStyleCnt="11"/>
      <dgm:spPr/>
      <dgm:t>
        <a:bodyPr/>
        <a:lstStyle/>
        <a:p>
          <a:endParaRPr lang="en-US"/>
        </a:p>
      </dgm:t>
    </dgm:pt>
    <dgm:pt modelId="{E4423323-0CF7-4BF0-A8A0-E0F02537E875}" type="pres">
      <dgm:prSet presAssocID="{D9D44775-E707-4317-B26C-D4D565C083E5}" presName="connectorText" presStyleLbl="sibTrans2D1" presStyleIdx="8" presStyleCnt="11"/>
      <dgm:spPr/>
      <dgm:t>
        <a:bodyPr/>
        <a:lstStyle/>
        <a:p>
          <a:endParaRPr lang="en-US"/>
        </a:p>
      </dgm:t>
    </dgm:pt>
    <dgm:pt modelId="{9DBB1E57-AB01-47CF-A386-BE457B9FB70D}" type="pres">
      <dgm:prSet presAssocID="{61D91D99-9EE8-4A5B-953B-7382132F7FB8}" presName="node" presStyleLbl="node1" presStyleIdx="8" presStyleCnt="11" custScaleX="121000" custScaleY="121000" custRadScaleRad="101007" custRadScaleInc="-190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6A5BCF3-7855-4DD7-8EC7-242AE2FAD914}" type="pres">
      <dgm:prSet presAssocID="{109122C0-CA25-4FFD-A0D9-C53230BA0C9D}" presName="parTrans" presStyleLbl="sibTrans2D1" presStyleIdx="9" presStyleCnt="11"/>
      <dgm:spPr/>
      <dgm:t>
        <a:bodyPr/>
        <a:lstStyle/>
        <a:p>
          <a:endParaRPr lang="en-US"/>
        </a:p>
      </dgm:t>
    </dgm:pt>
    <dgm:pt modelId="{A12436C0-3972-468A-BB25-6E5705DAD987}" type="pres">
      <dgm:prSet presAssocID="{109122C0-CA25-4FFD-A0D9-C53230BA0C9D}" presName="connectorText" presStyleLbl="sibTrans2D1" presStyleIdx="9" presStyleCnt="11"/>
      <dgm:spPr/>
      <dgm:t>
        <a:bodyPr/>
        <a:lstStyle/>
        <a:p>
          <a:endParaRPr lang="en-US"/>
        </a:p>
      </dgm:t>
    </dgm:pt>
    <dgm:pt modelId="{A79B29E1-2C38-40C7-B7B6-78B92B5C60AF}" type="pres">
      <dgm:prSet presAssocID="{D1E06372-C035-4E5B-87DA-AE559FF52A39}" presName="node" presStyleLbl="node1" presStyleIdx="9" presStyleCnt="11" custScaleX="121000" custScaleY="121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09821FB-C8A5-4FEE-AE46-56D2C33FA7E8}" type="pres">
      <dgm:prSet presAssocID="{78D1E1C6-652F-4D40-8D31-EA50761B9652}" presName="parTrans" presStyleLbl="sibTrans2D1" presStyleIdx="10" presStyleCnt="11" custScaleX="90575"/>
      <dgm:spPr/>
      <dgm:t>
        <a:bodyPr/>
        <a:lstStyle/>
        <a:p>
          <a:endParaRPr lang="en-US"/>
        </a:p>
      </dgm:t>
    </dgm:pt>
    <dgm:pt modelId="{D0BA31C7-B2A0-488A-B3E7-6D044CDC7484}" type="pres">
      <dgm:prSet presAssocID="{78D1E1C6-652F-4D40-8D31-EA50761B9652}" presName="connectorText" presStyleLbl="sibTrans2D1" presStyleIdx="10" presStyleCnt="11"/>
      <dgm:spPr/>
      <dgm:t>
        <a:bodyPr/>
        <a:lstStyle/>
        <a:p>
          <a:endParaRPr lang="en-US"/>
        </a:p>
      </dgm:t>
    </dgm:pt>
    <dgm:pt modelId="{1D31528B-3EC4-48CA-B565-5C5FC25BB4AB}" type="pres">
      <dgm:prSet presAssocID="{FCB30415-5FD9-44D2-9AA9-54C8D2A3A913}" presName="node" presStyleLbl="node1" presStyleIdx="10" presStyleCnt="11" custScaleX="121000" custScaleY="121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D922CA02-1219-4B73-94F6-441136EFEC59}" type="presOf" srcId="{3436B21D-8D50-4AB6-AB89-D4F3756C5505}" destId="{2D14FA0C-B6CE-4FD1-BAD4-F3568A15D0A5}" srcOrd="0" destOrd="0" presId="urn:microsoft.com/office/officeart/2005/8/layout/radial5"/>
    <dgm:cxn modelId="{5CDD06A0-6275-400C-B217-95D7B373204D}" srcId="{37539D23-7247-4C76-8851-D3CD3838C9B2}" destId="{DBB0474F-9452-4B57-B31A-CA94E1511589}" srcOrd="0" destOrd="0" parTransId="{B85DCDC1-B9B5-40F5-A64D-14FBA4FFC2BD}" sibTransId="{0FA1EEE8-D61F-4BA3-B4E9-5957BEF85511}"/>
    <dgm:cxn modelId="{BE65763B-345E-46C2-B7C4-F758529082A7}" type="presOf" srcId="{D9D44775-E707-4317-B26C-D4D565C083E5}" destId="{E606DE6F-F142-4248-9ABD-60F7032D09B4}" srcOrd="0" destOrd="0" presId="urn:microsoft.com/office/officeart/2005/8/layout/radial5"/>
    <dgm:cxn modelId="{79321E87-0B0B-4503-9BD0-B32DB0FF8339}" type="presOf" srcId="{D1E06372-C035-4E5B-87DA-AE559FF52A39}" destId="{A79B29E1-2C38-40C7-B7B6-78B92B5C60AF}" srcOrd="0" destOrd="0" presId="urn:microsoft.com/office/officeart/2005/8/layout/radial5"/>
    <dgm:cxn modelId="{376D13E2-FF05-4A48-82D0-48C6E3C74D8D}" srcId="{DBB0474F-9452-4B57-B31A-CA94E1511589}" destId="{CB3E890E-39CB-4ECB-BD72-A79D9510E06F}" srcOrd="0" destOrd="0" parTransId="{3436B21D-8D50-4AB6-AB89-D4F3756C5505}" sibTransId="{D9FD54B2-F1BA-4677-929E-C738C7930F32}"/>
    <dgm:cxn modelId="{91DCF1D8-0BE7-4EC8-B195-1314EE91C0E2}" type="presOf" srcId="{CB3E890E-39CB-4ECB-BD72-A79D9510E06F}" destId="{92B4B434-BAC7-4F44-BD89-8F295EDD8B1D}" srcOrd="0" destOrd="0" presId="urn:microsoft.com/office/officeart/2005/8/layout/radial5"/>
    <dgm:cxn modelId="{5DDF88EA-5F63-4C0D-A08B-45682AE77331}" type="presOf" srcId="{1A235BF2-81D6-44F1-8E4A-C27B92FE3EFF}" destId="{7857F703-B115-4A8F-82C8-53EF94AEC332}" srcOrd="1" destOrd="0" presId="urn:microsoft.com/office/officeart/2005/8/layout/radial5"/>
    <dgm:cxn modelId="{8F231D6B-7CBA-4C73-B7E5-2A7C3DDC80DE}" type="presOf" srcId="{AB582F26-D203-45EA-BCC5-BE7E7FC99E7B}" destId="{34841BFC-A1C5-450D-9A13-091F137C02E1}" srcOrd="1" destOrd="0" presId="urn:microsoft.com/office/officeart/2005/8/layout/radial5"/>
    <dgm:cxn modelId="{D9CBCE34-F6FD-4EAE-9D1D-BFD0CE186CE8}" srcId="{DBB0474F-9452-4B57-B31A-CA94E1511589}" destId="{FCB30415-5FD9-44D2-9AA9-54C8D2A3A913}" srcOrd="10" destOrd="0" parTransId="{78D1E1C6-652F-4D40-8D31-EA50761B9652}" sibTransId="{59CAE9D2-1E01-4A6B-ADA7-A25698CC599F}"/>
    <dgm:cxn modelId="{2ACFEDFC-091E-4D2F-BCC3-2BEA266836A7}" type="presOf" srcId="{82B9DB40-235C-46D6-998B-116660A880F3}" destId="{D843948F-79DE-4278-B0DA-B0522E04C834}" srcOrd="0" destOrd="0" presId="urn:microsoft.com/office/officeart/2005/8/layout/radial5"/>
    <dgm:cxn modelId="{1F15E8F0-6BF5-4BE0-B2C9-35AA5BEA6DF7}" type="presOf" srcId="{07BD4C77-CAC0-43B8-A623-165F1A785B58}" destId="{A5A45F41-13D1-49CE-80B0-F0365CC285F1}" srcOrd="0" destOrd="0" presId="urn:microsoft.com/office/officeart/2005/8/layout/radial5"/>
    <dgm:cxn modelId="{8C1C007A-4943-4E9E-8E23-B7516A75E0A1}" type="presOf" srcId="{7E302556-C3C0-4B0E-A6EC-D0D57F9ED0A4}" destId="{3AE227C4-F59E-4EA0-B262-1F8DD3B97210}" srcOrd="0" destOrd="0" presId="urn:microsoft.com/office/officeart/2005/8/layout/radial5"/>
    <dgm:cxn modelId="{54C63FC3-9C02-41E6-A42E-5DB57C3B74DE}" type="presOf" srcId="{37539D23-7247-4C76-8851-D3CD3838C9B2}" destId="{509A27B4-3DE2-49C6-91E2-0B02D4CDE0B3}" srcOrd="0" destOrd="0" presId="urn:microsoft.com/office/officeart/2005/8/layout/radial5"/>
    <dgm:cxn modelId="{D224AB26-894D-4E9A-9ECD-D0A6A6C19EA1}" type="presOf" srcId="{5EC025DF-AC98-439A-BEC4-D7EAE9EF8DBE}" destId="{C4116CB2-586D-47BA-A7CA-0B358BDFF4BF}" srcOrd="0" destOrd="0" presId="urn:microsoft.com/office/officeart/2005/8/layout/radial5"/>
    <dgm:cxn modelId="{E26411E5-505E-4618-A284-477682D850AD}" type="presOf" srcId="{FCB30415-5FD9-44D2-9AA9-54C8D2A3A913}" destId="{1D31528B-3EC4-48CA-B565-5C5FC25BB4AB}" srcOrd="0" destOrd="0" presId="urn:microsoft.com/office/officeart/2005/8/layout/radial5"/>
    <dgm:cxn modelId="{F9C5CFD8-EB83-4F4B-B1A2-77B529FE2C71}" type="presOf" srcId="{AB582F26-D203-45EA-BCC5-BE7E7FC99E7B}" destId="{529AD987-71C7-4E08-A5FE-127C89AACD64}" srcOrd="0" destOrd="0" presId="urn:microsoft.com/office/officeart/2005/8/layout/radial5"/>
    <dgm:cxn modelId="{57E32C06-192B-4257-868C-0AFB87F71534}" type="presOf" srcId="{C052F4E3-6E1E-47A9-827B-956BA916A138}" destId="{65928A85-8229-4628-808F-5D2C38A17507}" srcOrd="0" destOrd="0" presId="urn:microsoft.com/office/officeart/2005/8/layout/radial5"/>
    <dgm:cxn modelId="{0F266726-DE96-4974-BF44-F4CC1577B8B8}" type="presOf" srcId="{151C19E8-9048-48A5-AB7C-8F17BF29E00F}" destId="{94D39801-94E1-4A7B-B1D9-0A368E3F139C}" srcOrd="0" destOrd="0" presId="urn:microsoft.com/office/officeart/2005/8/layout/radial5"/>
    <dgm:cxn modelId="{817FD936-9EE3-4BD9-ACF2-AC589D37B496}" type="presOf" srcId="{109122C0-CA25-4FFD-A0D9-C53230BA0C9D}" destId="{36A5BCF3-7855-4DD7-8EC7-242AE2FAD914}" srcOrd="0" destOrd="0" presId="urn:microsoft.com/office/officeart/2005/8/layout/radial5"/>
    <dgm:cxn modelId="{F04E3430-6992-4309-BEDB-72F9F20F663D}" srcId="{DBB0474F-9452-4B57-B31A-CA94E1511589}" destId="{82B9DB40-235C-46D6-998B-116660A880F3}" srcOrd="3" destOrd="0" parTransId="{7B234FA0-5674-45AD-97D9-2607BA96FF20}" sibTransId="{C9A25923-BC14-4705-8178-AD324CB36DFB}"/>
    <dgm:cxn modelId="{35DB675E-D594-4FFB-ADFD-F05B54A36B4C}" type="presOf" srcId="{D9D44775-E707-4317-B26C-D4D565C083E5}" destId="{E4423323-0CF7-4BF0-A8A0-E0F02537E875}" srcOrd="1" destOrd="0" presId="urn:microsoft.com/office/officeart/2005/8/layout/radial5"/>
    <dgm:cxn modelId="{1463E7A7-6FD7-481E-AA3D-EA54683C0AB1}" type="presOf" srcId="{1A235BF2-81D6-44F1-8E4A-C27B92FE3EFF}" destId="{54837D7C-C0A4-409D-8727-22FFA7F8A53F}" srcOrd="0" destOrd="0" presId="urn:microsoft.com/office/officeart/2005/8/layout/radial5"/>
    <dgm:cxn modelId="{447676D1-3BD2-4475-96B7-DCCF61CE80F4}" type="presOf" srcId="{F1E33F61-CACC-43FA-976E-D1105D69B081}" destId="{C9781F46-C6B2-42E3-9599-2F2BF3BF9294}" srcOrd="1" destOrd="0" presId="urn:microsoft.com/office/officeart/2005/8/layout/radial5"/>
    <dgm:cxn modelId="{C0873947-0500-4FD8-921F-0B8DC0333CDE}" type="presOf" srcId="{C052F4E3-6E1E-47A9-827B-956BA916A138}" destId="{41A4DB2A-41FE-4CE9-844B-E00780AD6FB2}" srcOrd="1" destOrd="0" presId="urn:microsoft.com/office/officeart/2005/8/layout/radial5"/>
    <dgm:cxn modelId="{0533439D-8FC3-43D6-B209-96A0DC2D21FE}" type="presOf" srcId="{7B234FA0-5674-45AD-97D9-2607BA96FF20}" destId="{FCD80456-2240-4EC5-978D-2CDBC7C84778}" srcOrd="0" destOrd="0" presId="urn:microsoft.com/office/officeart/2005/8/layout/radial5"/>
    <dgm:cxn modelId="{A189A6B2-B453-4D59-8B9F-AED4C6B23ACE}" type="presOf" srcId="{151C19E8-9048-48A5-AB7C-8F17BF29E00F}" destId="{5323B0E4-1C22-4271-AA25-9FAAE8008433}" srcOrd="1" destOrd="0" presId="urn:microsoft.com/office/officeart/2005/8/layout/radial5"/>
    <dgm:cxn modelId="{37C45D1D-2699-47BF-909D-C73E405C2AE0}" type="presOf" srcId="{1FBD2358-5852-4194-A3BF-A6EC5EE4D03A}" destId="{C90D6BE1-5638-4BED-BE40-E8DD9C973EA3}" srcOrd="0" destOrd="0" presId="urn:microsoft.com/office/officeart/2005/8/layout/radial5"/>
    <dgm:cxn modelId="{2C15429C-0FC3-4072-A92B-D8B462570091}" type="presOf" srcId="{3436B21D-8D50-4AB6-AB89-D4F3756C5505}" destId="{8DA28F80-B407-4527-926D-61CEBF6E5867}" srcOrd="1" destOrd="0" presId="urn:microsoft.com/office/officeart/2005/8/layout/radial5"/>
    <dgm:cxn modelId="{68AA7E59-F1E9-41B2-8D79-B3996F59E487}" srcId="{DBB0474F-9452-4B57-B31A-CA94E1511589}" destId="{7E302556-C3C0-4B0E-A6EC-D0D57F9ED0A4}" srcOrd="4" destOrd="0" parTransId="{C052F4E3-6E1E-47A9-827B-956BA916A138}" sibTransId="{B54D192B-2317-4717-BB96-4D8466CE09AA}"/>
    <dgm:cxn modelId="{615D3984-91F4-497C-BBB5-31852B82598B}" srcId="{DBB0474F-9452-4B57-B31A-CA94E1511589}" destId="{F5017806-C840-468A-A608-CAE8974154F1}" srcOrd="7" destOrd="0" parTransId="{F1E33F61-CACC-43FA-976E-D1105D69B081}" sibTransId="{79455273-DC83-45DD-BC1B-38D80683D54F}"/>
    <dgm:cxn modelId="{DEC2BDD2-77BF-4D9F-B8B4-66CAFABCFE4C}" type="presOf" srcId="{7B234FA0-5674-45AD-97D9-2607BA96FF20}" destId="{6055CAE5-66A8-4C3A-9E44-1F9811E07D2E}" srcOrd="1" destOrd="0" presId="urn:microsoft.com/office/officeart/2005/8/layout/radial5"/>
    <dgm:cxn modelId="{A21278F3-EDA5-4BE1-967F-AC59AEEA3BBB}" srcId="{DBB0474F-9452-4B57-B31A-CA94E1511589}" destId="{61D91D99-9EE8-4A5B-953B-7382132F7FB8}" srcOrd="8" destOrd="0" parTransId="{D9D44775-E707-4317-B26C-D4D565C083E5}" sibTransId="{FD715E1D-A8C4-4B05-A803-C20F4C80679D}"/>
    <dgm:cxn modelId="{9651AFD6-AE9B-49D0-B632-CB25E6EAFC27}" type="presOf" srcId="{F1E33F61-CACC-43FA-976E-D1105D69B081}" destId="{C7C387D1-44DC-4B19-9301-804E7BA006FF}" srcOrd="0" destOrd="0" presId="urn:microsoft.com/office/officeart/2005/8/layout/radial5"/>
    <dgm:cxn modelId="{33558084-6D16-4BD2-94DF-CD6D27A1D8DB}" type="presOf" srcId="{109122C0-CA25-4FFD-A0D9-C53230BA0C9D}" destId="{A12436C0-3972-468A-BB25-6E5705DAD987}" srcOrd="1" destOrd="0" presId="urn:microsoft.com/office/officeart/2005/8/layout/radial5"/>
    <dgm:cxn modelId="{4A696B22-5F30-4394-81B0-38B421FE11AA}" srcId="{DBB0474F-9452-4B57-B31A-CA94E1511589}" destId="{07BD4C77-CAC0-43B8-A623-165F1A785B58}" srcOrd="1" destOrd="0" parTransId="{1A235BF2-81D6-44F1-8E4A-C27B92FE3EFF}" sibTransId="{6C5A9662-A1EA-4468-BE5C-133803B14506}"/>
    <dgm:cxn modelId="{F85F090B-2E28-4727-BB52-0E4C124C1DA3}" type="presOf" srcId="{61D91D99-9EE8-4A5B-953B-7382132F7FB8}" destId="{9DBB1E57-AB01-47CF-A386-BE457B9FB70D}" srcOrd="0" destOrd="0" presId="urn:microsoft.com/office/officeart/2005/8/layout/radial5"/>
    <dgm:cxn modelId="{677782A8-1A63-47BE-BFB9-F00DF1BE61C4}" type="presOf" srcId="{5EC025DF-AC98-439A-BEC4-D7EAE9EF8DBE}" destId="{995F0B2A-4B1A-4B03-BF91-5A639D61458A}" srcOrd="1" destOrd="0" presId="urn:microsoft.com/office/officeart/2005/8/layout/radial5"/>
    <dgm:cxn modelId="{0D6DA1F5-4C5E-421A-9020-6D531E9150BC}" type="presOf" srcId="{F5017806-C840-468A-A608-CAE8974154F1}" destId="{FEBC9842-37AB-45CC-951E-CC033204EEA9}" srcOrd="0" destOrd="0" presId="urn:microsoft.com/office/officeart/2005/8/layout/radial5"/>
    <dgm:cxn modelId="{DD18BF8D-5F5C-4415-BE2D-5316FDDAC625}" srcId="{DBB0474F-9452-4B57-B31A-CA94E1511589}" destId="{1FBD2358-5852-4194-A3BF-A6EC5EE4D03A}" srcOrd="5" destOrd="0" parTransId="{5EC025DF-AC98-439A-BEC4-D7EAE9EF8DBE}" sibTransId="{543A3BAC-C899-4CF8-B54D-F5F5A3819ED8}"/>
    <dgm:cxn modelId="{8F0E3A32-70AF-4BDE-A9A6-8C41B35BE035}" type="presOf" srcId="{78D1E1C6-652F-4D40-8D31-EA50761B9652}" destId="{D0BA31C7-B2A0-488A-B3E7-6D044CDC7484}" srcOrd="1" destOrd="0" presId="urn:microsoft.com/office/officeart/2005/8/layout/radial5"/>
    <dgm:cxn modelId="{3FBF9E0C-A638-4854-9D81-D9DF9BFF3B28}" srcId="{DBB0474F-9452-4B57-B31A-CA94E1511589}" destId="{848E0EA2-957C-4FDC-AD38-B2EE495505C9}" srcOrd="6" destOrd="0" parTransId="{151C19E8-9048-48A5-AB7C-8F17BF29E00F}" sibTransId="{77F6EA8E-9257-45B7-9E99-74617280E8E9}"/>
    <dgm:cxn modelId="{8E192052-D4DD-4D0B-8FC9-8C2172CA78ED}" type="presOf" srcId="{78D1E1C6-652F-4D40-8D31-EA50761B9652}" destId="{B09821FB-C8A5-4FEE-AE46-56D2C33FA7E8}" srcOrd="0" destOrd="0" presId="urn:microsoft.com/office/officeart/2005/8/layout/radial5"/>
    <dgm:cxn modelId="{C8CE51B8-EAD3-49FD-BE28-8796A94AA507}" srcId="{DBB0474F-9452-4B57-B31A-CA94E1511589}" destId="{D1E06372-C035-4E5B-87DA-AE559FF52A39}" srcOrd="9" destOrd="0" parTransId="{109122C0-CA25-4FFD-A0D9-C53230BA0C9D}" sibTransId="{D3E2CB97-B583-404C-8838-997BE4C37253}"/>
    <dgm:cxn modelId="{3BB7AAD4-D994-4F47-9F2B-ABD9963D94DB}" type="presOf" srcId="{32EAA0C4-4A15-4C45-A569-523524E86B14}" destId="{E0585750-C68C-4F5F-97A6-DAC874A54636}" srcOrd="0" destOrd="0" presId="urn:microsoft.com/office/officeart/2005/8/layout/radial5"/>
    <dgm:cxn modelId="{B5EF29F1-3600-405D-9539-D2FF9374E0A6}" type="presOf" srcId="{848E0EA2-957C-4FDC-AD38-B2EE495505C9}" destId="{4EAD61BB-9B74-4A64-ABB7-BFB71EBC9E68}" srcOrd="0" destOrd="0" presId="urn:microsoft.com/office/officeart/2005/8/layout/radial5"/>
    <dgm:cxn modelId="{7ABBEE9C-351C-44B4-9ECD-936A4D1E3EF4}" type="presOf" srcId="{DBB0474F-9452-4B57-B31A-CA94E1511589}" destId="{FFE5E04A-0C29-48D4-90CF-F8EBAF4ACC81}" srcOrd="0" destOrd="0" presId="urn:microsoft.com/office/officeart/2005/8/layout/radial5"/>
    <dgm:cxn modelId="{18F6B2B6-D118-4E5C-90FB-A77C982C5F89}" srcId="{DBB0474F-9452-4B57-B31A-CA94E1511589}" destId="{32EAA0C4-4A15-4C45-A569-523524E86B14}" srcOrd="2" destOrd="0" parTransId="{AB582F26-D203-45EA-BCC5-BE7E7FC99E7B}" sibTransId="{0CEB7935-FA54-4A28-815B-99F2A75F10DA}"/>
    <dgm:cxn modelId="{11BE0FD5-22B7-46DB-9663-58C3BA66ED35}" type="presParOf" srcId="{509A27B4-3DE2-49C6-91E2-0B02D4CDE0B3}" destId="{FFE5E04A-0C29-48D4-90CF-F8EBAF4ACC81}" srcOrd="0" destOrd="0" presId="urn:microsoft.com/office/officeart/2005/8/layout/radial5"/>
    <dgm:cxn modelId="{252BE0E2-ACBB-4576-A0F2-439719376985}" type="presParOf" srcId="{509A27B4-3DE2-49C6-91E2-0B02D4CDE0B3}" destId="{2D14FA0C-B6CE-4FD1-BAD4-F3568A15D0A5}" srcOrd="1" destOrd="0" presId="urn:microsoft.com/office/officeart/2005/8/layout/radial5"/>
    <dgm:cxn modelId="{6EB07339-97C4-46C3-A397-65AC5B874E02}" type="presParOf" srcId="{2D14FA0C-B6CE-4FD1-BAD4-F3568A15D0A5}" destId="{8DA28F80-B407-4527-926D-61CEBF6E5867}" srcOrd="0" destOrd="0" presId="urn:microsoft.com/office/officeart/2005/8/layout/radial5"/>
    <dgm:cxn modelId="{C6C9EF90-AEA6-402A-8D1F-441D074CBE9B}" type="presParOf" srcId="{509A27B4-3DE2-49C6-91E2-0B02D4CDE0B3}" destId="{92B4B434-BAC7-4F44-BD89-8F295EDD8B1D}" srcOrd="2" destOrd="0" presId="urn:microsoft.com/office/officeart/2005/8/layout/radial5"/>
    <dgm:cxn modelId="{7AD4ADBC-EACB-455A-8C7D-90142EA6B8DA}" type="presParOf" srcId="{509A27B4-3DE2-49C6-91E2-0B02D4CDE0B3}" destId="{54837D7C-C0A4-409D-8727-22FFA7F8A53F}" srcOrd="3" destOrd="0" presId="urn:microsoft.com/office/officeart/2005/8/layout/radial5"/>
    <dgm:cxn modelId="{8F06FE41-E576-4D31-BC4B-7AC833BE0F18}" type="presParOf" srcId="{54837D7C-C0A4-409D-8727-22FFA7F8A53F}" destId="{7857F703-B115-4A8F-82C8-53EF94AEC332}" srcOrd="0" destOrd="0" presId="urn:microsoft.com/office/officeart/2005/8/layout/radial5"/>
    <dgm:cxn modelId="{F8BC164C-0302-492C-A856-3946AA63486C}" type="presParOf" srcId="{509A27B4-3DE2-49C6-91E2-0B02D4CDE0B3}" destId="{A5A45F41-13D1-49CE-80B0-F0365CC285F1}" srcOrd="4" destOrd="0" presId="urn:microsoft.com/office/officeart/2005/8/layout/radial5"/>
    <dgm:cxn modelId="{D22EE9B7-EAB0-4645-BB87-CEC9808F7FB9}" type="presParOf" srcId="{509A27B4-3DE2-49C6-91E2-0B02D4CDE0B3}" destId="{529AD987-71C7-4E08-A5FE-127C89AACD64}" srcOrd="5" destOrd="0" presId="urn:microsoft.com/office/officeart/2005/8/layout/radial5"/>
    <dgm:cxn modelId="{DA3CAEEC-1BDE-44D5-B432-BB49EAF47D12}" type="presParOf" srcId="{529AD987-71C7-4E08-A5FE-127C89AACD64}" destId="{34841BFC-A1C5-450D-9A13-091F137C02E1}" srcOrd="0" destOrd="0" presId="urn:microsoft.com/office/officeart/2005/8/layout/radial5"/>
    <dgm:cxn modelId="{A605B6C8-BC66-4913-8E0E-D0C0F524CD99}" type="presParOf" srcId="{509A27B4-3DE2-49C6-91E2-0B02D4CDE0B3}" destId="{E0585750-C68C-4F5F-97A6-DAC874A54636}" srcOrd="6" destOrd="0" presId="urn:microsoft.com/office/officeart/2005/8/layout/radial5"/>
    <dgm:cxn modelId="{2BE1FFC8-431C-4AE4-8829-2C8808B09453}" type="presParOf" srcId="{509A27B4-3DE2-49C6-91E2-0B02D4CDE0B3}" destId="{FCD80456-2240-4EC5-978D-2CDBC7C84778}" srcOrd="7" destOrd="0" presId="urn:microsoft.com/office/officeart/2005/8/layout/radial5"/>
    <dgm:cxn modelId="{8A3B38DC-A3F2-436C-BA68-75EE23525362}" type="presParOf" srcId="{FCD80456-2240-4EC5-978D-2CDBC7C84778}" destId="{6055CAE5-66A8-4C3A-9E44-1F9811E07D2E}" srcOrd="0" destOrd="0" presId="urn:microsoft.com/office/officeart/2005/8/layout/radial5"/>
    <dgm:cxn modelId="{91D81586-5B15-4C6D-AB99-0E4B70E23492}" type="presParOf" srcId="{509A27B4-3DE2-49C6-91E2-0B02D4CDE0B3}" destId="{D843948F-79DE-4278-B0DA-B0522E04C834}" srcOrd="8" destOrd="0" presId="urn:microsoft.com/office/officeart/2005/8/layout/radial5"/>
    <dgm:cxn modelId="{D994C32D-4BC5-4720-B83C-A72CF214389D}" type="presParOf" srcId="{509A27B4-3DE2-49C6-91E2-0B02D4CDE0B3}" destId="{65928A85-8229-4628-808F-5D2C38A17507}" srcOrd="9" destOrd="0" presId="urn:microsoft.com/office/officeart/2005/8/layout/radial5"/>
    <dgm:cxn modelId="{DB87E26C-B475-4CAE-8D40-530E15E77DF3}" type="presParOf" srcId="{65928A85-8229-4628-808F-5D2C38A17507}" destId="{41A4DB2A-41FE-4CE9-844B-E00780AD6FB2}" srcOrd="0" destOrd="0" presId="urn:microsoft.com/office/officeart/2005/8/layout/radial5"/>
    <dgm:cxn modelId="{8D2B72F6-27F1-4C86-9C9B-276290037B5E}" type="presParOf" srcId="{509A27B4-3DE2-49C6-91E2-0B02D4CDE0B3}" destId="{3AE227C4-F59E-4EA0-B262-1F8DD3B97210}" srcOrd="10" destOrd="0" presId="urn:microsoft.com/office/officeart/2005/8/layout/radial5"/>
    <dgm:cxn modelId="{0BAF26AD-EF19-4F5D-8481-D640258B009C}" type="presParOf" srcId="{509A27B4-3DE2-49C6-91E2-0B02D4CDE0B3}" destId="{C4116CB2-586D-47BA-A7CA-0B358BDFF4BF}" srcOrd="11" destOrd="0" presId="urn:microsoft.com/office/officeart/2005/8/layout/radial5"/>
    <dgm:cxn modelId="{3E1693B8-1111-4629-A579-CC25BF834833}" type="presParOf" srcId="{C4116CB2-586D-47BA-A7CA-0B358BDFF4BF}" destId="{995F0B2A-4B1A-4B03-BF91-5A639D61458A}" srcOrd="0" destOrd="0" presId="urn:microsoft.com/office/officeart/2005/8/layout/radial5"/>
    <dgm:cxn modelId="{9259F901-0505-4682-B83A-0568946F7722}" type="presParOf" srcId="{509A27B4-3DE2-49C6-91E2-0B02D4CDE0B3}" destId="{C90D6BE1-5638-4BED-BE40-E8DD9C973EA3}" srcOrd="12" destOrd="0" presId="urn:microsoft.com/office/officeart/2005/8/layout/radial5"/>
    <dgm:cxn modelId="{16AE09BD-1B62-4BC0-9DA3-3FF7D156D54A}" type="presParOf" srcId="{509A27B4-3DE2-49C6-91E2-0B02D4CDE0B3}" destId="{94D39801-94E1-4A7B-B1D9-0A368E3F139C}" srcOrd="13" destOrd="0" presId="urn:microsoft.com/office/officeart/2005/8/layout/radial5"/>
    <dgm:cxn modelId="{D5B89E80-33E7-43EB-8B1A-48E865523DB6}" type="presParOf" srcId="{94D39801-94E1-4A7B-B1D9-0A368E3F139C}" destId="{5323B0E4-1C22-4271-AA25-9FAAE8008433}" srcOrd="0" destOrd="0" presId="urn:microsoft.com/office/officeart/2005/8/layout/radial5"/>
    <dgm:cxn modelId="{E08182E1-0430-46B0-9679-CC4CBE0B558C}" type="presParOf" srcId="{509A27B4-3DE2-49C6-91E2-0B02D4CDE0B3}" destId="{4EAD61BB-9B74-4A64-ABB7-BFB71EBC9E68}" srcOrd="14" destOrd="0" presId="urn:microsoft.com/office/officeart/2005/8/layout/radial5"/>
    <dgm:cxn modelId="{C5A8CCA9-5557-4834-B475-0F32DB9C75AD}" type="presParOf" srcId="{509A27B4-3DE2-49C6-91E2-0B02D4CDE0B3}" destId="{C7C387D1-44DC-4B19-9301-804E7BA006FF}" srcOrd="15" destOrd="0" presId="urn:microsoft.com/office/officeart/2005/8/layout/radial5"/>
    <dgm:cxn modelId="{7349B14A-8F3D-4FFF-9ABC-FEA2173EC213}" type="presParOf" srcId="{C7C387D1-44DC-4B19-9301-804E7BA006FF}" destId="{C9781F46-C6B2-42E3-9599-2F2BF3BF9294}" srcOrd="0" destOrd="0" presId="urn:microsoft.com/office/officeart/2005/8/layout/radial5"/>
    <dgm:cxn modelId="{5446A00B-BCB6-4ED2-B76C-C26444CBB1D7}" type="presParOf" srcId="{509A27B4-3DE2-49C6-91E2-0B02D4CDE0B3}" destId="{FEBC9842-37AB-45CC-951E-CC033204EEA9}" srcOrd="16" destOrd="0" presId="urn:microsoft.com/office/officeart/2005/8/layout/radial5"/>
    <dgm:cxn modelId="{D41C9FF1-6171-4F69-A77D-C85732207816}" type="presParOf" srcId="{509A27B4-3DE2-49C6-91E2-0B02D4CDE0B3}" destId="{E606DE6F-F142-4248-9ABD-60F7032D09B4}" srcOrd="17" destOrd="0" presId="urn:microsoft.com/office/officeart/2005/8/layout/radial5"/>
    <dgm:cxn modelId="{DC67414E-DDE4-4F4A-9162-976B8DDB80B4}" type="presParOf" srcId="{E606DE6F-F142-4248-9ABD-60F7032D09B4}" destId="{E4423323-0CF7-4BF0-A8A0-E0F02537E875}" srcOrd="0" destOrd="0" presId="urn:microsoft.com/office/officeart/2005/8/layout/radial5"/>
    <dgm:cxn modelId="{3C4AABD9-D833-4235-B031-79DC9212E5FA}" type="presParOf" srcId="{509A27B4-3DE2-49C6-91E2-0B02D4CDE0B3}" destId="{9DBB1E57-AB01-47CF-A386-BE457B9FB70D}" srcOrd="18" destOrd="0" presId="urn:microsoft.com/office/officeart/2005/8/layout/radial5"/>
    <dgm:cxn modelId="{B8FD5447-6234-45F6-83B8-4E4E221FF1E9}" type="presParOf" srcId="{509A27B4-3DE2-49C6-91E2-0B02D4CDE0B3}" destId="{36A5BCF3-7855-4DD7-8EC7-242AE2FAD914}" srcOrd="19" destOrd="0" presId="urn:microsoft.com/office/officeart/2005/8/layout/radial5"/>
    <dgm:cxn modelId="{DF463FF5-47B2-4C28-B29E-3693CB7AA04D}" type="presParOf" srcId="{36A5BCF3-7855-4DD7-8EC7-242AE2FAD914}" destId="{A12436C0-3972-468A-BB25-6E5705DAD987}" srcOrd="0" destOrd="0" presId="urn:microsoft.com/office/officeart/2005/8/layout/radial5"/>
    <dgm:cxn modelId="{75D3E533-F1D0-478F-9B98-A4EEA244A047}" type="presParOf" srcId="{509A27B4-3DE2-49C6-91E2-0B02D4CDE0B3}" destId="{A79B29E1-2C38-40C7-B7B6-78B92B5C60AF}" srcOrd="20" destOrd="0" presId="urn:microsoft.com/office/officeart/2005/8/layout/radial5"/>
    <dgm:cxn modelId="{F98AB467-33EB-4193-884C-1C86644F9B44}" type="presParOf" srcId="{509A27B4-3DE2-49C6-91E2-0B02D4CDE0B3}" destId="{B09821FB-C8A5-4FEE-AE46-56D2C33FA7E8}" srcOrd="21" destOrd="0" presId="urn:microsoft.com/office/officeart/2005/8/layout/radial5"/>
    <dgm:cxn modelId="{A4AEE316-66D3-4BB3-B892-BB5D8696425E}" type="presParOf" srcId="{B09821FB-C8A5-4FEE-AE46-56D2C33FA7E8}" destId="{D0BA31C7-B2A0-488A-B3E7-6D044CDC7484}" srcOrd="0" destOrd="0" presId="urn:microsoft.com/office/officeart/2005/8/layout/radial5"/>
    <dgm:cxn modelId="{84FDF22D-758D-4645-B59A-F5C7737B13F8}" type="presParOf" srcId="{509A27B4-3DE2-49C6-91E2-0B02D4CDE0B3}" destId="{1D31528B-3EC4-48CA-B565-5C5FC25BB4AB}" srcOrd="22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FE5E04A-0C29-48D4-90CF-F8EBAF4ACC81}">
      <dsp:nvSpPr>
        <dsp:cNvPr id="0" name=""/>
        <dsp:cNvSpPr/>
      </dsp:nvSpPr>
      <dsp:spPr>
        <a:xfrm>
          <a:off x="4558891" y="2591597"/>
          <a:ext cx="965239" cy="96523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Summer 2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Reception</a:t>
          </a:r>
        </a:p>
      </dsp:txBody>
      <dsp:txXfrm>
        <a:off x="4700247" y="2732953"/>
        <a:ext cx="682527" cy="682527"/>
      </dsp:txXfrm>
    </dsp:sp>
    <dsp:sp modelId="{2D14FA0C-B6CE-4FD1-BAD4-F3568A15D0A5}">
      <dsp:nvSpPr>
        <dsp:cNvPr id="0" name=""/>
        <dsp:cNvSpPr/>
      </dsp:nvSpPr>
      <dsp:spPr>
        <a:xfrm rot="15851861">
          <a:off x="4589381" y="1774625"/>
          <a:ext cx="699300" cy="582211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4685541" y="1977951"/>
        <a:ext cx="524637" cy="349327"/>
      </dsp:txXfrm>
    </dsp:sp>
    <dsp:sp modelId="{92B4B434-BAC7-4F44-BD89-8F295EDD8B1D}">
      <dsp:nvSpPr>
        <dsp:cNvPr id="0" name=""/>
        <dsp:cNvSpPr/>
      </dsp:nvSpPr>
      <dsp:spPr>
        <a:xfrm>
          <a:off x="4083511" y="58035"/>
          <a:ext cx="1450392" cy="1450392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Guided Reading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The Lion and the Mouse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The Umbrella</a:t>
          </a:r>
        </a:p>
      </dsp:txBody>
      <dsp:txXfrm>
        <a:off x="4295916" y="270440"/>
        <a:ext cx="1025582" cy="1025582"/>
      </dsp:txXfrm>
    </dsp:sp>
    <dsp:sp modelId="{54837D7C-C0A4-409D-8727-22FFA7F8A53F}">
      <dsp:nvSpPr>
        <dsp:cNvPr id="0" name=""/>
        <dsp:cNvSpPr/>
      </dsp:nvSpPr>
      <dsp:spPr>
        <a:xfrm rot="17952816">
          <a:off x="5237090" y="1763723"/>
          <a:ext cx="748909" cy="582211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5281798" y="1956388"/>
        <a:ext cx="574246" cy="349327"/>
      </dsp:txXfrm>
    </dsp:sp>
    <dsp:sp modelId="{A5A45F41-13D1-49CE-80B0-F0365CC285F1}">
      <dsp:nvSpPr>
        <dsp:cNvPr id="0" name=""/>
        <dsp:cNvSpPr/>
      </dsp:nvSpPr>
      <dsp:spPr>
        <a:xfrm>
          <a:off x="5595466" y="61523"/>
          <a:ext cx="1450392" cy="1450392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Phonics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Soundswrite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Units Consolidation Bridging Lesson</a:t>
          </a:r>
        </a:p>
      </dsp:txBody>
      <dsp:txXfrm>
        <a:off x="5807871" y="273928"/>
        <a:ext cx="1025582" cy="1025582"/>
      </dsp:txXfrm>
    </dsp:sp>
    <dsp:sp modelId="{529AD987-71C7-4E08-A5FE-127C89AACD64}">
      <dsp:nvSpPr>
        <dsp:cNvPr id="0" name=""/>
        <dsp:cNvSpPr/>
      </dsp:nvSpPr>
      <dsp:spPr>
        <a:xfrm rot="19761268">
          <a:off x="5824488" y="2103769"/>
          <a:ext cx="727291" cy="582211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5836685" y="2264726"/>
        <a:ext cx="552628" cy="349327"/>
      </dsp:txXfrm>
    </dsp:sp>
    <dsp:sp modelId="{E0585750-C68C-4F5F-97A6-DAC874A54636}">
      <dsp:nvSpPr>
        <dsp:cNvPr id="0" name=""/>
        <dsp:cNvSpPr/>
      </dsp:nvSpPr>
      <dsp:spPr>
        <a:xfrm>
          <a:off x="6863498" y="839886"/>
          <a:ext cx="1450392" cy="1450392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Writing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Helicopter stories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Talk for writing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Handa's Surprise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On the way home</a:t>
          </a:r>
        </a:p>
      </dsp:txBody>
      <dsp:txXfrm>
        <a:off x="7075903" y="1052291"/>
        <a:ext cx="1025582" cy="1025582"/>
      </dsp:txXfrm>
    </dsp:sp>
    <dsp:sp modelId="{FCD80456-2240-4EC5-978D-2CDBC7C84778}">
      <dsp:nvSpPr>
        <dsp:cNvPr id="0" name=""/>
        <dsp:cNvSpPr/>
      </dsp:nvSpPr>
      <dsp:spPr>
        <a:xfrm rot="21374327">
          <a:off x="6135815" y="2576127"/>
          <a:ext cx="898555" cy="582211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2500" kern="1200"/>
        </a:p>
      </dsp:txBody>
      <dsp:txXfrm>
        <a:off x="6136003" y="2698298"/>
        <a:ext cx="723892" cy="349327"/>
      </dsp:txXfrm>
    </dsp:sp>
    <dsp:sp modelId="{D843948F-79DE-4278-B0DA-B0522E04C834}">
      <dsp:nvSpPr>
        <dsp:cNvPr id="0" name=""/>
        <dsp:cNvSpPr/>
      </dsp:nvSpPr>
      <dsp:spPr>
        <a:xfrm>
          <a:off x="7710707" y="1870053"/>
          <a:ext cx="1930472" cy="1930472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Poetry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There are big waves (Puffin)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Starfish (Seaside poems)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Seaside (S.Hughes)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Whale dance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( Seaside poems)</a:t>
          </a:r>
        </a:p>
      </dsp:txBody>
      <dsp:txXfrm>
        <a:off x="7993418" y="2152764"/>
        <a:ext cx="1365050" cy="1365050"/>
      </dsp:txXfrm>
    </dsp:sp>
    <dsp:sp modelId="{65928A85-8229-4628-808F-5D2C38A17507}">
      <dsp:nvSpPr>
        <dsp:cNvPr id="0" name=""/>
        <dsp:cNvSpPr/>
      </dsp:nvSpPr>
      <dsp:spPr>
        <a:xfrm rot="1612586">
          <a:off x="5948980" y="3261792"/>
          <a:ext cx="844660" cy="582217"/>
        </a:xfrm>
        <a:prstGeom prst="rightArrow">
          <a:avLst>
            <a:gd name="adj1" fmla="val 60000"/>
            <a:gd name="adj2" fmla="val 5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5958413" y="3338755"/>
        <a:ext cx="669995" cy="349331"/>
      </dsp:txXfrm>
    </dsp:sp>
    <dsp:sp modelId="{3AE227C4-F59E-4EA0-B262-1F8DD3B97210}">
      <dsp:nvSpPr>
        <dsp:cNvPr id="0" name=""/>
        <dsp:cNvSpPr/>
      </dsp:nvSpPr>
      <dsp:spPr>
        <a:xfrm>
          <a:off x="7572578" y="3808172"/>
          <a:ext cx="2141774" cy="2183116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Maths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How tall is a T-rex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How many legs?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The Plant Sale(Money) Investigation What can I buy?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Ice cream parlour.</a:t>
          </a:r>
        </a:p>
      </dsp:txBody>
      <dsp:txXfrm>
        <a:off x="7886234" y="4127882"/>
        <a:ext cx="1514462" cy="1543696"/>
      </dsp:txXfrm>
    </dsp:sp>
    <dsp:sp modelId="{C4116CB2-586D-47BA-A7CA-0B358BDFF4BF}">
      <dsp:nvSpPr>
        <dsp:cNvPr id="0" name=""/>
        <dsp:cNvSpPr/>
      </dsp:nvSpPr>
      <dsp:spPr>
        <a:xfrm rot="3612399">
          <a:off x="4974345" y="3593088"/>
          <a:ext cx="669981" cy="582211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5018284" y="3633742"/>
        <a:ext cx="495318" cy="349327"/>
      </dsp:txXfrm>
    </dsp:sp>
    <dsp:sp modelId="{C90D6BE1-5638-4BED-BE40-E8DD9C973EA3}">
      <dsp:nvSpPr>
        <dsp:cNvPr id="0" name=""/>
        <dsp:cNvSpPr/>
      </dsp:nvSpPr>
      <dsp:spPr>
        <a:xfrm>
          <a:off x="5005351" y="3970200"/>
          <a:ext cx="2569460" cy="2569460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UOW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Nature walk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Water safety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Floating and sinking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"Mr Archimedes bath"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Places we go on holiday home and abroard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"My Granny went to Market"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Seaside past and present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Sound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Can sound travel through water?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5381640" y="4346489"/>
        <a:ext cx="1816882" cy="1816882"/>
      </dsp:txXfrm>
    </dsp:sp>
    <dsp:sp modelId="{94D39801-94E1-4A7B-B1D9-0A368E3F139C}">
      <dsp:nvSpPr>
        <dsp:cNvPr id="0" name=""/>
        <dsp:cNvSpPr/>
      </dsp:nvSpPr>
      <dsp:spPr>
        <a:xfrm rot="7056025">
          <a:off x="4221572" y="3604445"/>
          <a:ext cx="781095" cy="582211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4349364" y="3643494"/>
        <a:ext cx="606432" cy="349327"/>
      </dsp:txXfrm>
    </dsp:sp>
    <dsp:sp modelId="{4EAD61BB-9B74-4A64-ABB7-BFB71EBC9E68}">
      <dsp:nvSpPr>
        <dsp:cNvPr id="0" name=""/>
        <dsp:cNvSpPr/>
      </dsp:nvSpPr>
      <dsp:spPr>
        <a:xfrm>
          <a:off x="2684553" y="4180624"/>
          <a:ext cx="2335875" cy="2335875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Music - Kapow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Big Band</a:t>
          </a:r>
        </a:p>
      </dsp:txBody>
      <dsp:txXfrm>
        <a:off x="3026634" y="4522705"/>
        <a:ext cx="1651713" cy="1651713"/>
      </dsp:txXfrm>
    </dsp:sp>
    <dsp:sp modelId="{C7C387D1-44DC-4B19-9301-804E7BA006FF}">
      <dsp:nvSpPr>
        <dsp:cNvPr id="0" name=""/>
        <dsp:cNvSpPr/>
      </dsp:nvSpPr>
      <dsp:spPr>
        <a:xfrm rot="8763023">
          <a:off x="3017175" y="3667125"/>
          <a:ext cx="783341" cy="529283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3162426" y="3728644"/>
        <a:ext cx="624556" cy="317569"/>
      </dsp:txXfrm>
    </dsp:sp>
    <dsp:sp modelId="{FEBC9842-37AB-45CC-951E-CC033204EEA9}">
      <dsp:nvSpPr>
        <dsp:cNvPr id="0" name=""/>
        <dsp:cNvSpPr/>
      </dsp:nvSpPr>
      <dsp:spPr>
        <a:xfrm>
          <a:off x="729659" y="4362022"/>
          <a:ext cx="1930472" cy="1930472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Art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Observational drawing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Monet Water Lilies.Water colours. Create a wash and build up the layers.</a:t>
          </a:r>
        </a:p>
      </dsp:txBody>
      <dsp:txXfrm>
        <a:off x="1012370" y="4644733"/>
        <a:ext cx="1365050" cy="1365050"/>
      </dsp:txXfrm>
    </dsp:sp>
    <dsp:sp modelId="{E606DE6F-F142-4248-9ABD-60F7032D09B4}">
      <dsp:nvSpPr>
        <dsp:cNvPr id="0" name=""/>
        <dsp:cNvSpPr/>
      </dsp:nvSpPr>
      <dsp:spPr>
        <a:xfrm rot="10279503">
          <a:off x="3215983" y="2988404"/>
          <a:ext cx="959991" cy="582211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3389647" y="3091674"/>
        <a:ext cx="785328" cy="349327"/>
      </dsp:txXfrm>
    </dsp:sp>
    <dsp:sp modelId="{9DBB1E57-AB01-47CF-A386-BE457B9FB70D}">
      <dsp:nvSpPr>
        <dsp:cNvPr id="0" name=""/>
        <dsp:cNvSpPr/>
      </dsp:nvSpPr>
      <dsp:spPr>
        <a:xfrm>
          <a:off x="1331732" y="2804390"/>
          <a:ext cx="1450392" cy="1450392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Dance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Carnival of the animals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Move like animals </a:t>
          </a:r>
        </a:p>
      </dsp:txBody>
      <dsp:txXfrm>
        <a:off x="1544137" y="3016795"/>
        <a:ext cx="1025582" cy="1025582"/>
      </dsp:txXfrm>
    </dsp:sp>
    <dsp:sp modelId="{36A5BCF3-7855-4DD7-8EC7-242AE2FAD914}">
      <dsp:nvSpPr>
        <dsp:cNvPr id="0" name=""/>
        <dsp:cNvSpPr/>
      </dsp:nvSpPr>
      <dsp:spPr>
        <a:xfrm rot="12122531">
          <a:off x="3347175" y="2284346"/>
          <a:ext cx="924925" cy="582211"/>
        </a:xfrm>
        <a:prstGeom prst="rightArrow">
          <a:avLst>
            <a:gd name="adj1" fmla="val 60000"/>
            <a:gd name="adj2" fmla="val 5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3515455" y="2433563"/>
        <a:ext cx="750262" cy="349327"/>
      </dsp:txXfrm>
    </dsp:sp>
    <dsp:sp modelId="{A79B29E1-2C38-40C7-B7B6-78B92B5C60AF}">
      <dsp:nvSpPr>
        <dsp:cNvPr id="0" name=""/>
        <dsp:cNvSpPr/>
      </dsp:nvSpPr>
      <dsp:spPr>
        <a:xfrm>
          <a:off x="1579195" y="1240807"/>
          <a:ext cx="1450392" cy="1450392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Design</a:t>
          </a:r>
          <a:r>
            <a:rPr lang="en-GB" sz="1100" kern="1200" baseline="0">
              <a:latin typeface="Arial" panose="020B0604020202020204" pitchFamily="34" charset="0"/>
              <a:cs typeface="Arial" panose="020B0604020202020204" pitchFamily="34" charset="0"/>
            </a:rPr>
            <a:t> technology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 Make boats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1791600" y="1453212"/>
        <a:ext cx="1025582" cy="1025582"/>
      </dsp:txXfrm>
    </dsp:sp>
    <dsp:sp modelId="{B09821FB-C8A5-4FEE-AE46-56D2C33FA7E8}">
      <dsp:nvSpPr>
        <dsp:cNvPr id="0" name=""/>
        <dsp:cNvSpPr/>
      </dsp:nvSpPr>
      <dsp:spPr>
        <a:xfrm rot="13988151">
          <a:off x="3875141" y="1756218"/>
          <a:ext cx="792721" cy="582211"/>
        </a:xfrm>
        <a:prstGeom prst="rightArrow">
          <a:avLst>
            <a:gd name="adj1" fmla="val 60000"/>
            <a:gd name="adj2" fmla="val 50000"/>
          </a:avLst>
        </a:prstGeom>
        <a:solidFill>
          <a:srgbClr val="0070C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4014864" y="1942530"/>
        <a:ext cx="618058" cy="349327"/>
      </dsp:txXfrm>
    </dsp:sp>
    <dsp:sp modelId="{1D31528B-3EC4-48CA-B565-5C5FC25BB4AB}">
      <dsp:nvSpPr>
        <dsp:cNvPr id="0" name=""/>
        <dsp:cNvSpPr/>
      </dsp:nvSpPr>
      <dsp:spPr>
        <a:xfrm>
          <a:off x="2601050" y="61523"/>
          <a:ext cx="1450392" cy="1450392"/>
        </a:xfrm>
        <a:prstGeom prst="ellipse">
          <a:avLst/>
        </a:prstGeom>
        <a:solidFill>
          <a:srgbClr val="0070C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Cooking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Healthy eating - Making a healthy wrap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2813455" y="273928"/>
        <a:ext cx="1025582" cy="102558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CCBE3400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bailey.pm@gmail.com</dc:creator>
  <cp:lastModifiedBy>Rebecca  Boswell</cp:lastModifiedBy>
  <cp:revision>5</cp:revision>
  <dcterms:created xsi:type="dcterms:W3CDTF">2025-06-02T08:15:00Z</dcterms:created>
  <dcterms:modified xsi:type="dcterms:W3CDTF">2025-06-03T07:13:00Z</dcterms:modified>
</cp:coreProperties>
</file>