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85B" w:rsidRPr="00BD685B" w:rsidRDefault="00BD685B" w:rsidP="00BD685B">
      <w:pPr>
        <w:jc w:val="center"/>
        <w:rPr>
          <w:b/>
          <w:color w:val="FF0000"/>
          <w:u w:val="single"/>
        </w:rPr>
      </w:pPr>
      <w:r>
        <w:rPr>
          <w:b/>
          <w:color w:val="FF0000"/>
          <w:u w:val="single"/>
        </w:rPr>
        <w:t xml:space="preserve">Parents - </w:t>
      </w:r>
      <w:bookmarkStart w:id="0" w:name="_GoBack"/>
      <w:bookmarkEnd w:id="0"/>
      <w:r w:rsidRPr="00BD685B">
        <w:rPr>
          <w:b/>
          <w:color w:val="FF0000"/>
          <w:u w:val="single"/>
        </w:rPr>
        <w:t>ELS Phonics information</w:t>
      </w:r>
    </w:p>
    <w:p w:rsidR="00BD685B" w:rsidRDefault="00BD685B">
      <w:pPr>
        <w:rPr>
          <w:color w:val="000000" w:themeColor="text1"/>
        </w:rPr>
      </w:pPr>
    </w:p>
    <w:p w:rsidR="00BD685B" w:rsidRDefault="00BD685B">
      <w:pPr>
        <w:rPr>
          <w:color w:val="000000" w:themeColor="text1"/>
        </w:rPr>
      </w:pPr>
    </w:p>
    <w:p w:rsidR="00BD685B" w:rsidRPr="00BD685B" w:rsidRDefault="00BD685B">
      <w:pPr>
        <w:rPr>
          <w:color w:val="000000" w:themeColor="text1"/>
        </w:rPr>
      </w:pPr>
      <w:hyperlink r:id="rId4" w:tgtFrame="_blank" w:tooltip="https://www.youtube.com/watch?v=nBFnAcXHOUQ" w:history="1">
        <w:r w:rsidRPr="00BD685B">
          <w:rPr>
            <w:rStyle w:val="Hyperlink"/>
            <w:rFonts w:ascii="Calibri" w:hAnsi="Calibri" w:cs="Calibri"/>
            <w:color w:val="000000" w:themeColor="text1"/>
            <w:bdr w:val="none" w:sz="0" w:space="0" w:color="auto" w:frame="1"/>
            <w:shd w:val="clear" w:color="auto" w:fill="FFFFFF"/>
          </w:rPr>
          <w:t>ELS: Phase 2 pronunciation</w:t>
        </w:r>
      </w:hyperlink>
    </w:p>
    <w:p w:rsidR="00BD685B" w:rsidRDefault="00BD685B"/>
    <w:p w:rsidR="00B36ABC" w:rsidRDefault="00BD685B">
      <w:hyperlink r:id="rId5" w:history="1">
        <w:r w:rsidRPr="003C6E04">
          <w:rPr>
            <w:rStyle w:val="Hyperlink"/>
          </w:rPr>
          <w:t>https://www.youtube.com/watch?v=nBFnAcXHOUQ</w:t>
        </w:r>
      </w:hyperlink>
    </w:p>
    <w:p w:rsidR="00BD685B" w:rsidRDefault="00BD685B"/>
    <w:p w:rsidR="00BD685B" w:rsidRDefault="00BD685B"/>
    <w:p w:rsidR="00BD685B" w:rsidRPr="00BD685B" w:rsidRDefault="00BD685B">
      <w:pPr>
        <w:rPr>
          <w:color w:val="000000" w:themeColor="text1"/>
        </w:rPr>
      </w:pPr>
      <w:hyperlink r:id="rId6" w:tgtFrame="_blank" w:tooltip="https://www.youtube.com/watch?v=gDInVjBUGC0" w:history="1">
        <w:r w:rsidRPr="00BD685B">
          <w:rPr>
            <w:rStyle w:val="Hyperlink"/>
            <w:rFonts w:ascii="Calibri" w:hAnsi="Calibri" w:cs="Calibri"/>
            <w:color w:val="000000" w:themeColor="text1"/>
            <w:bdr w:val="none" w:sz="0" w:space="0" w:color="auto" w:frame="1"/>
            <w:shd w:val="clear" w:color="auto" w:fill="FFFFFF"/>
          </w:rPr>
          <w:t>ELS: Phase 3 pronunciation</w:t>
        </w:r>
      </w:hyperlink>
    </w:p>
    <w:p w:rsidR="00BD685B" w:rsidRDefault="00BD685B"/>
    <w:p w:rsidR="00BD685B" w:rsidRDefault="00BD685B">
      <w:hyperlink r:id="rId7" w:history="1">
        <w:r w:rsidRPr="003C6E04">
          <w:rPr>
            <w:rStyle w:val="Hyperlink"/>
          </w:rPr>
          <w:t>https://www.youtube.com/watch?v=gDInVjBUGC0</w:t>
        </w:r>
      </w:hyperlink>
    </w:p>
    <w:p w:rsidR="00BD685B" w:rsidRDefault="00BD685B"/>
    <w:p w:rsidR="00BD685B" w:rsidRDefault="00BD685B"/>
    <w:p w:rsidR="00BD685B" w:rsidRDefault="00BD685B"/>
    <w:p w:rsidR="00BD685B" w:rsidRDefault="00BD685B">
      <w:pPr>
        <w:rPr>
          <w:color w:val="000000" w:themeColor="text1"/>
        </w:rPr>
      </w:pPr>
      <w:hyperlink r:id="rId8" w:tgtFrame="_blank" w:tooltip="https://www.youtube.com/watch?v=8BwWD2ZlvBY" w:history="1">
        <w:r w:rsidRPr="00BD685B">
          <w:rPr>
            <w:rStyle w:val="Hyperlink"/>
            <w:rFonts w:ascii="Calibri" w:hAnsi="Calibri" w:cs="Calibri"/>
            <w:color w:val="000000" w:themeColor="text1"/>
            <w:bdr w:val="none" w:sz="0" w:space="0" w:color="auto" w:frame="1"/>
            <w:shd w:val="clear" w:color="auto" w:fill="FFFFFF"/>
          </w:rPr>
          <w:t>ELS: Phase 5 pronunciation</w:t>
        </w:r>
      </w:hyperlink>
    </w:p>
    <w:p w:rsidR="00BD685B" w:rsidRPr="00BD685B" w:rsidRDefault="00BD685B">
      <w:pPr>
        <w:rPr>
          <w:color w:val="000000" w:themeColor="text1"/>
        </w:rPr>
      </w:pPr>
    </w:p>
    <w:p w:rsidR="00BD685B" w:rsidRDefault="00BD685B">
      <w:hyperlink r:id="rId9" w:history="1">
        <w:r w:rsidRPr="003C6E04">
          <w:rPr>
            <w:rStyle w:val="Hyperlink"/>
          </w:rPr>
          <w:t>https://www.youtube.com/watch?v=8BwWD2ZlvBY</w:t>
        </w:r>
      </w:hyperlink>
    </w:p>
    <w:p w:rsidR="00BD685B" w:rsidRDefault="00BD685B"/>
    <w:p w:rsidR="00BD685B" w:rsidRDefault="00BD685B"/>
    <w:p w:rsidR="00BD685B" w:rsidRDefault="00BD685B"/>
    <w:sectPr w:rsidR="00BD68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85B"/>
    <w:rsid w:val="00B36ABC"/>
    <w:rsid w:val="00BD6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3EB8A2"/>
  <w15:chartTrackingRefBased/>
  <w15:docId w15:val="{85AC786F-3734-429E-A544-75744656A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68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8BwWD2ZlvB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gDInVjBUGC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gDInVjBUGC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nBFnAcXHOUQ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nBFnAcXHOUQ" TargetMode="External"/><Relationship Id="rId9" Type="http://schemas.openxmlformats.org/officeDocument/2006/relationships/hyperlink" Target="https://www.youtube.com/watch?v=8BwWD2Zlv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3E6A2F5E</Template>
  <TotalTime>5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thompson</dc:creator>
  <cp:keywords/>
  <dc:description/>
  <cp:lastModifiedBy>k thompson</cp:lastModifiedBy>
  <cp:revision>1</cp:revision>
  <dcterms:created xsi:type="dcterms:W3CDTF">2025-09-10T12:59:00Z</dcterms:created>
  <dcterms:modified xsi:type="dcterms:W3CDTF">2025-09-10T13:04:00Z</dcterms:modified>
</cp:coreProperties>
</file>